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6F808" w14:textId="26EDF59F" w:rsidR="00DF3338" w:rsidRPr="0098139B" w:rsidRDefault="00D1155B" w:rsidP="00DF3338">
      <w:pPr>
        <w:pStyle w:val="Kingstonheading1"/>
        <w:rPr>
          <w:rFonts w:ascii="Calibri" w:hAnsi="Calibri" w:cs="Calibri"/>
          <w:sz w:val="20"/>
          <w:szCs w:val="20"/>
          <w:lang w:eastAsia="en-AU"/>
        </w:rPr>
      </w:pPr>
      <w:bookmarkStart w:id="0" w:name="_Toc98845371"/>
      <w:bookmarkStart w:id="1" w:name="_Toc100048693"/>
      <w:bookmarkStart w:id="2" w:name="_Toc100048775"/>
      <w:bookmarkStart w:id="3" w:name="_Toc100053356"/>
      <w:bookmarkStart w:id="4" w:name="_Toc483218894"/>
      <w:bookmarkStart w:id="5" w:name="_Toc483219087"/>
      <w:bookmarkStart w:id="6" w:name="_Toc483219156"/>
      <w:bookmarkStart w:id="7" w:name="_Toc483306158"/>
      <w:bookmarkStart w:id="8" w:name="_Toc484091603"/>
      <w:bookmarkStart w:id="9" w:name="_Toc484433706"/>
      <w:bookmarkStart w:id="10" w:name="_Toc75939025"/>
      <w:bookmarkStart w:id="11" w:name="_Toc75939686"/>
      <w:bookmarkStart w:id="12" w:name="_Toc75939779"/>
      <w:bookmarkStart w:id="13" w:name="_Toc82437091"/>
      <w:r>
        <w:rPr>
          <w:noProof/>
          <w:lang w:val="en-US"/>
        </w:rPr>
        <w:drawing>
          <wp:anchor distT="0" distB="0" distL="114300" distR="114300" simplePos="0" relativeHeight="251663365" behindDoc="1" locked="0" layoutInCell="1" allowOverlap="1" wp14:anchorId="71A2DECC" wp14:editId="74F50752">
            <wp:simplePos x="0" y="0"/>
            <wp:positionH relativeFrom="page">
              <wp:posOffset>-5189</wp:posOffset>
            </wp:positionH>
            <wp:positionV relativeFrom="paragraph">
              <wp:posOffset>-957580</wp:posOffset>
            </wp:positionV>
            <wp:extent cx="7581265" cy="10716260"/>
            <wp:effectExtent l="0" t="0" r="635"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7581265" cy="10716260"/>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p>
    <w:p w14:paraId="02A06818" w14:textId="4EAC49A7" w:rsidR="00DF3338" w:rsidRPr="0098139B" w:rsidRDefault="00DF3338" w:rsidP="00DF3338">
      <w:pPr>
        <w:pStyle w:val="Kingstonheading1"/>
        <w:rPr>
          <w:rFonts w:ascii="Calibri" w:hAnsi="Calibri" w:cs="Calibri"/>
          <w:sz w:val="20"/>
          <w:szCs w:val="20"/>
        </w:rPr>
      </w:pPr>
    </w:p>
    <w:p w14:paraId="6F9458C0" w14:textId="042678AE" w:rsidR="00DF3338" w:rsidRPr="0098139B" w:rsidRDefault="00DF3338" w:rsidP="00DF3338">
      <w:pPr>
        <w:pStyle w:val="Kingstonheading1"/>
        <w:rPr>
          <w:rFonts w:ascii="Calibri" w:hAnsi="Calibri" w:cs="Calibri"/>
          <w:sz w:val="20"/>
          <w:szCs w:val="20"/>
        </w:rPr>
      </w:pPr>
    </w:p>
    <w:p w14:paraId="73274151" w14:textId="2B75A7DF" w:rsidR="00DF3338" w:rsidRPr="0098139B" w:rsidRDefault="00DF3338" w:rsidP="00DF3338">
      <w:pPr>
        <w:pStyle w:val="Kingstonheading1"/>
        <w:rPr>
          <w:rFonts w:ascii="Calibri" w:hAnsi="Calibri" w:cs="Calibri"/>
          <w:sz w:val="20"/>
          <w:szCs w:val="20"/>
        </w:rPr>
      </w:pPr>
    </w:p>
    <w:p w14:paraId="0F707308" w14:textId="1F9A05A6" w:rsidR="00DF3338" w:rsidRPr="0098139B" w:rsidRDefault="00DF3338" w:rsidP="00DF3338">
      <w:pPr>
        <w:pStyle w:val="Kingstonheading1"/>
        <w:rPr>
          <w:rFonts w:ascii="Calibri" w:hAnsi="Calibri" w:cs="Calibri"/>
          <w:sz w:val="20"/>
          <w:szCs w:val="20"/>
        </w:rPr>
      </w:pPr>
    </w:p>
    <w:p w14:paraId="73885739" w14:textId="1FBA5B9B" w:rsidR="00DF3338" w:rsidRPr="0098139B" w:rsidRDefault="00DF3338" w:rsidP="00DF3338">
      <w:pPr>
        <w:pStyle w:val="Kingstonheading1"/>
        <w:rPr>
          <w:rFonts w:ascii="Calibri" w:hAnsi="Calibri" w:cs="Calibri"/>
          <w:sz w:val="20"/>
          <w:szCs w:val="20"/>
        </w:rPr>
      </w:pPr>
    </w:p>
    <w:p w14:paraId="6B111576" w14:textId="1090E03C" w:rsidR="00DF3338" w:rsidRPr="0098139B" w:rsidRDefault="00DF3338" w:rsidP="00DF3338">
      <w:pPr>
        <w:pStyle w:val="Kingstonheading1"/>
        <w:rPr>
          <w:rFonts w:ascii="Calibri" w:hAnsi="Calibri" w:cs="Calibri"/>
          <w:sz w:val="20"/>
          <w:szCs w:val="20"/>
        </w:rPr>
      </w:pPr>
    </w:p>
    <w:p w14:paraId="59B24486" w14:textId="77777777" w:rsidR="00DF3338" w:rsidRPr="0098139B" w:rsidRDefault="00DF3338" w:rsidP="00DF3338">
      <w:pPr>
        <w:pStyle w:val="Kingstonheading1"/>
        <w:rPr>
          <w:rFonts w:ascii="Calibri" w:hAnsi="Calibri" w:cs="Calibri"/>
          <w:sz w:val="20"/>
          <w:szCs w:val="20"/>
        </w:rPr>
      </w:pPr>
    </w:p>
    <w:p w14:paraId="23118664" w14:textId="77777777" w:rsidR="00DF3338" w:rsidRPr="0098139B" w:rsidRDefault="00DF3338" w:rsidP="00DF3338">
      <w:pPr>
        <w:pStyle w:val="Kingstonheading1"/>
        <w:rPr>
          <w:rFonts w:ascii="Calibri" w:hAnsi="Calibri" w:cs="Calibri"/>
          <w:sz w:val="20"/>
          <w:szCs w:val="20"/>
        </w:rPr>
      </w:pPr>
    </w:p>
    <w:p w14:paraId="039F511B" w14:textId="5763722D" w:rsidR="00DF3338" w:rsidRPr="0098139B" w:rsidRDefault="00DF3338" w:rsidP="00DF3338">
      <w:pPr>
        <w:pStyle w:val="Kingstonheading1"/>
        <w:rPr>
          <w:rFonts w:ascii="Calibri" w:hAnsi="Calibri" w:cs="Calibri"/>
          <w:sz w:val="20"/>
          <w:szCs w:val="20"/>
        </w:rPr>
      </w:pPr>
    </w:p>
    <w:p w14:paraId="52763DAC" w14:textId="3F6B329B" w:rsidR="00DF3338" w:rsidRPr="0098139B" w:rsidRDefault="00DF3338" w:rsidP="00DF3338">
      <w:pPr>
        <w:pStyle w:val="Kingstonheading1"/>
        <w:rPr>
          <w:rFonts w:ascii="Calibri" w:hAnsi="Calibri" w:cs="Calibri"/>
          <w:sz w:val="20"/>
          <w:szCs w:val="20"/>
        </w:rPr>
      </w:pPr>
    </w:p>
    <w:p w14:paraId="43F661D6" w14:textId="60CCAB05" w:rsidR="00DF3338" w:rsidRPr="0098139B" w:rsidRDefault="00DF3338" w:rsidP="00DF3338">
      <w:pPr>
        <w:pStyle w:val="Kingstonheading1"/>
        <w:rPr>
          <w:rFonts w:ascii="Calibri" w:hAnsi="Calibri" w:cs="Calibri"/>
          <w:sz w:val="20"/>
          <w:szCs w:val="20"/>
        </w:rPr>
      </w:pPr>
    </w:p>
    <w:p w14:paraId="47EC9C36" w14:textId="4D455677" w:rsidR="00DF3338" w:rsidRPr="0098139B" w:rsidRDefault="00DF3338" w:rsidP="00DF3338">
      <w:pPr>
        <w:pStyle w:val="Kingstonheading1"/>
        <w:rPr>
          <w:rFonts w:ascii="Calibri" w:hAnsi="Calibri" w:cs="Calibr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D1155B" w14:paraId="700B04A5" w14:textId="77777777" w:rsidTr="00030D49">
        <w:trPr>
          <w:trHeight w:val="4967"/>
        </w:trPr>
        <w:tc>
          <w:tcPr>
            <w:tcW w:w="9747" w:type="dxa"/>
            <w:tcBorders>
              <w:bottom w:val="single" w:sz="4" w:space="0" w:color="FFFFFF" w:themeColor="background1"/>
            </w:tcBorders>
            <w:tcMar>
              <w:left w:w="0" w:type="dxa"/>
            </w:tcMar>
            <w:vAlign w:val="bottom"/>
          </w:tcPr>
          <w:p w14:paraId="158D7D42" w14:textId="2C2D0E8A" w:rsidR="00D1155B" w:rsidRPr="00F246FF" w:rsidRDefault="00D1155B" w:rsidP="00030D49">
            <w:pPr>
              <w:pStyle w:val="Cover-title"/>
            </w:pPr>
            <w:r>
              <w:t>Positive Ageing Plan</w:t>
            </w:r>
          </w:p>
        </w:tc>
      </w:tr>
      <w:tr w:rsidR="00D1155B" w14:paraId="27C0B5FB" w14:textId="77777777" w:rsidTr="00030D49">
        <w:tc>
          <w:tcPr>
            <w:tcW w:w="9747" w:type="dxa"/>
            <w:tcBorders>
              <w:top w:val="single" w:sz="4" w:space="0" w:color="FFFFFF" w:themeColor="background1"/>
            </w:tcBorders>
            <w:tcMar>
              <w:left w:w="0" w:type="dxa"/>
            </w:tcMar>
            <w:vAlign w:val="bottom"/>
          </w:tcPr>
          <w:p w14:paraId="71BE2C91" w14:textId="3D3E213D" w:rsidR="00D1155B" w:rsidRDefault="00D1155B" w:rsidP="00030D49">
            <w:pPr>
              <w:pStyle w:val="Cover-subtitlewhite"/>
            </w:pPr>
            <w:r>
              <w:t>2022-2026</w:t>
            </w:r>
          </w:p>
        </w:tc>
      </w:tr>
      <w:tr w:rsidR="00D1155B" w14:paraId="7EBD29B7" w14:textId="77777777" w:rsidTr="00030D49">
        <w:tc>
          <w:tcPr>
            <w:tcW w:w="9747" w:type="dxa"/>
            <w:tcMar>
              <w:left w:w="0" w:type="dxa"/>
            </w:tcMar>
            <w:vAlign w:val="bottom"/>
          </w:tcPr>
          <w:p w14:paraId="2712290A" w14:textId="63DBB32B" w:rsidR="00D1155B" w:rsidRDefault="00D1155B" w:rsidP="00030D49">
            <w:pPr>
              <w:pStyle w:val="Cover-date"/>
            </w:pPr>
          </w:p>
        </w:tc>
      </w:tr>
    </w:tbl>
    <w:p w14:paraId="1A3370AD" w14:textId="13D55982" w:rsidR="006401BE" w:rsidRPr="0098139B" w:rsidRDefault="006401BE" w:rsidP="00DF3338">
      <w:pPr>
        <w:pStyle w:val="Kingstonheading1"/>
        <w:rPr>
          <w:rFonts w:ascii="Calibri" w:hAnsi="Calibri" w:cs="Calibri"/>
          <w:sz w:val="20"/>
          <w:szCs w:val="20"/>
        </w:rPr>
      </w:pPr>
    </w:p>
    <w:p w14:paraId="5435C0CF" w14:textId="33ACF931" w:rsidR="006401BE" w:rsidRPr="0098139B" w:rsidRDefault="00E611E0" w:rsidP="00DF3338">
      <w:pPr>
        <w:pStyle w:val="Kingstonheading1"/>
        <w:rPr>
          <w:rFonts w:ascii="Calibri" w:hAnsi="Calibri" w:cs="Calibri"/>
          <w:sz w:val="20"/>
          <w:szCs w:val="20"/>
        </w:rPr>
      </w:pPr>
      <w:bookmarkStart w:id="14" w:name="_Toc98505973"/>
      <w:bookmarkStart w:id="15" w:name="_Toc98845372"/>
      <w:bookmarkStart w:id="16" w:name="_Toc100048694"/>
      <w:bookmarkStart w:id="17" w:name="_Toc100048776"/>
      <w:bookmarkStart w:id="18" w:name="_Toc100053357"/>
      <w:r w:rsidRPr="0098139B">
        <w:rPr>
          <w:rFonts w:ascii="Calibri" w:hAnsi="Calibri" w:cs="Calibri"/>
          <w:sz w:val="20"/>
          <w:szCs w:val="20"/>
        </w:rPr>
        <w:softHyphen/>
      </w:r>
      <w:bookmarkEnd w:id="14"/>
      <w:bookmarkEnd w:id="15"/>
      <w:bookmarkEnd w:id="16"/>
      <w:bookmarkEnd w:id="17"/>
      <w:bookmarkEnd w:id="18"/>
    </w:p>
    <w:p w14:paraId="5D0CC29E" w14:textId="479D8E56" w:rsidR="00F931DC" w:rsidRPr="0098139B" w:rsidRDefault="00F931DC" w:rsidP="00DF3338">
      <w:pPr>
        <w:pStyle w:val="Kingstonheading1"/>
        <w:rPr>
          <w:rFonts w:ascii="Calibri" w:hAnsi="Calibri" w:cs="Calibri"/>
          <w:sz w:val="20"/>
          <w:szCs w:val="20"/>
        </w:rPr>
      </w:pPr>
    </w:p>
    <w:p w14:paraId="1CB186AE" w14:textId="6D9D2BDE" w:rsidR="00F931DC" w:rsidRPr="0098139B" w:rsidRDefault="00F931DC" w:rsidP="00DF3338">
      <w:pPr>
        <w:pStyle w:val="Kingstonheading1"/>
        <w:rPr>
          <w:rFonts w:ascii="Calibri" w:hAnsi="Calibri" w:cs="Calibri"/>
          <w:sz w:val="20"/>
          <w:szCs w:val="20"/>
        </w:rPr>
      </w:pPr>
    </w:p>
    <w:p w14:paraId="4A505CDA" w14:textId="4381EE96" w:rsidR="00F931DC" w:rsidRPr="0098139B" w:rsidRDefault="00F931DC" w:rsidP="00DF3338">
      <w:pPr>
        <w:pStyle w:val="Kingstonheading1"/>
        <w:rPr>
          <w:rFonts w:ascii="Calibri" w:hAnsi="Calibri" w:cs="Calibri"/>
          <w:sz w:val="20"/>
          <w:szCs w:val="20"/>
        </w:rPr>
      </w:pPr>
    </w:p>
    <w:p w14:paraId="0D5F77B0" w14:textId="77777777" w:rsidR="00F931DC" w:rsidRPr="0098139B" w:rsidRDefault="00F931DC" w:rsidP="00DF3338">
      <w:pPr>
        <w:pStyle w:val="Kingstonheading1"/>
        <w:rPr>
          <w:rFonts w:ascii="Calibri" w:hAnsi="Calibri" w:cs="Calibri"/>
          <w:sz w:val="20"/>
          <w:szCs w:val="20"/>
        </w:rPr>
      </w:pPr>
    </w:p>
    <w:p w14:paraId="07A2992F" w14:textId="4DDD6DDC" w:rsidR="00F931DC" w:rsidRPr="0098139B" w:rsidRDefault="00F931DC" w:rsidP="00DF3338">
      <w:pPr>
        <w:pStyle w:val="Kingstonheading1"/>
        <w:rPr>
          <w:rFonts w:ascii="Calibri" w:hAnsi="Calibri" w:cs="Calibri"/>
          <w:sz w:val="20"/>
          <w:szCs w:val="20"/>
        </w:rPr>
      </w:pPr>
    </w:p>
    <w:p w14:paraId="12B63C27" w14:textId="745C05B0" w:rsidR="00F931DC" w:rsidRPr="0098139B" w:rsidRDefault="00F931DC" w:rsidP="00DF3338">
      <w:pPr>
        <w:pStyle w:val="Kingstonheading1"/>
        <w:rPr>
          <w:rFonts w:ascii="Calibri" w:hAnsi="Calibri" w:cs="Calibri"/>
          <w:sz w:val="20"/>
          <w:szCs w:val="20"/>
        </w:rPr>
      </w:pPr>
    </w:p>
    <w:p w14:paraId="328313FE" w14:textId="38725939" w:rsidR="00F931DC" w:rsidRPr="0098139B" w:rsidRDefault="00F931DC" w:rsidP="00DF3338">
      <w:pPr>
        <w:pStyle w:val="Kingstonheading1"/>
        <w:rPr>
          <w:rFonts w:ascii="Calibri" w:hAnsi="Calibri" w:cs="Calibri"/>
          <w:sz w:val="20"/>
          <w:szCs w:val="20"/>
        </w:rPr>
      </w:pPr>
    </w:p>
    <w:p w14:paraId="237FB6C4" w14:textId="48288399" w:rsidR="00F931DC" w:rsidRPr="0098139B" w:rsidRDefault="00F931DC" w:rsidP="00DF3338">
      <w:pPr>
        <w:pStyle w:val="Kingstonheading1"/>
        <w:rPr>
          <w:rFonts w:ascii="Calibri" w:hAnsi="Calibri" w:cs="Calibri"/>
          <w:sz w:val="20"/>
          <w:szCs w:val="20"/>
        </w:rPr>
      </w:pPr>
    </w:p>
    <w:p w14:paraId="2BE487B1" w14:textId="37F54ACD" w:rsidR="00F931DC" w:rsidRPr="0098139B" w:rsidRDefault="00F931DC" w:rsidP="00DF3338">
      <w:pPr>
        <w:pStyle w:val="Kingstonheading1"/>
        <w:rPr>
          <w:rFonts w:ascii="Calibri" w:hAnsi="Calibri" w:cs="Calibri"/>
          <w:sz w:val="20"/>
          <w:szCs w:val="20"/>
        </w:rPr>
      </w:pPr>
    </w:p>
    <w:p w14:paraId="37E713AE" w14:textId="57C86AD9" w:rsidR="00F931DC" w:rsidRPr="0098139B" w:rsidRDefault="00F931DC" w:rsidP="00DF3338">
      <w:pPr>
        <w:pStyle w:val="Kingstonheading1"/>
        <w:rPr>
          <w:rFonts w:ascii="Calibri" w:hAnsi="Calibri" w:cs="Calibri"/>
          <w:sz w:val="20"/>
          <w:szCs w:val="20"/>
        </w:rPr>
      </w:pPr>
    </w:p>
    <w:bookmarkStart w:id="19" w:name="_Toc98845373"/>
    <w:bookmarkStart w:id="20" w:name="_Toc100048695"/>
    <w:bookmarkStart w:id="21" w:name="_Toc100048777"/>
    <w:bookmarkStart w:id="22" w:name="_Toc100053358"/>
    <w:p w14:paraId="6B683649" w14:textId="5B3F63B5" w:rsidR="00F931DC" w:rsidRPr="0098139B" w:rsidRDefault="00D1155B" w:rsidP="00DF3338">
      <w:pPr>
        <w:pStyle w:val="Kingstonheading1"/>
        <w:rPr>
          <w:rFonts w:ascii="Calibri" w:hAnsi="Calibri" w:cs="Calibri"/>
          <w:sz w:val="20"/>
          <w:szCs w:val="20"/>
        </w:rPr>
      </w:pPr>
      <w:r w:rsidRPr="0098139B">
        <w:rPr>
          <w:rFonts w:ascii="Calibri" w:hAnsi="Calibri" w:cs="Calibri"/>
          <w:noProof/>
          <w:sz w:val="20"/>
          <w:szCs w:val="20"/>
        </w:rPr>
        <mc:AlternateContent>
          <mc:Choice Requires="wps">
            <w:drawing>
              <wp:anchor distT="0" distB="0" distL="114300" distR="114300" simplePos="0" relativeHeight="251658243" behindDoc="0" locked="0" layoutInCell="1" allowOverlap="1" wp14:anchorId="2F5ED64A" wp14:editId="29E0FB29">
                <wp:simplePos x="0" y="0"/>
                <wp:positionH relativeFrom="margin">
                  <wp:align>left</wp:align>
                </wp:positionH>
                <wp:positionV relativeFrom="paragraph">
                  <wp:posOffset>212987</wp:posOffset>
                </wp:positionV>
                <wp:extent cx="5205549" cy="285750"/>
                <wp:effectExtent l="0" t="0" r="0" b="0"/>
                <wp:wrapNone/>
                <wp:docPr id="8" name="Text Box 8"/>
                <wp:cNvGraphicFramePr/>
                <a:graphic xmlns:a="http://schemas.openxmlformats.org/drawingml/2006/main">
                  <a:graphicData uri="http://schemas.microsoft.com/office/word/2010/wordprocessingShape">
                    <wps:wsp>
                      <wps:cNvSpPr txBox="1"/>
                      <wps:spPr>
                        <a:xfrm>
                          <a:off x="0" y="0"/>
                          <a:ext cx="5205549" cy="285750"/>
                        </a:xfrm>
                        <a:prstGeom prst="rect">
                          <a:avLst/>
                        </a:prstGeom>
                        <a:solidFill>
                          <a:schemeClr val="lt1"/>
                        </a:solidFill>
                        <a:ln w="6350">
                          <a:noFill/>
                        </a:ln>
                      </wps:spPr>
                      <wps:txbx>
                        <w:txbxContent>
                          <w:p w14:paraId="192F70D5" w14:textId="15B8873A" w:rsidR="00E611E0" w:rsidRPr="00E611E0" w:rsidRDefault="00E611E0" w:rsidP="006401BE">
                            <w:pPr>
                              <w:rPr>
                                <w:i/>
                                <w:lang w:val="en-US"/>
                              </w:rPr>
                            </w:pPr>
                            <w:r w:rsidRPr="00E611E0">
                              <w:rPr>
                                <w:i/>
                                <w:lang w:val="en-US"/>
                              </w:rPr>
                              <w:t>An action plan of the City of Kingston’s Public Health and Wellbeing Plan 2021 –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5ED64A" id="_x0000_t202" coordsize="21600,21600" o:spt="202" path="m,l,21600r21600,l21600,xe">
                <v:stroke joinstyle="miter"/>
                <v:path gradientshapeok="t" o:connecttype="rect"/>
              </v:shapetype>
              <v:shape id="Text Box 8" o:spid="_x0000_s1026" type="#_x0000_t202" style="position:absolute;margin-left:0;margin-top:16.75pt;width:409.9pt;height:22.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" fillcolor="white [3201]" stroked="f" strokeweight=".5pt">
                <v:textbox>
                  <w:txbxContent>
                    <w:p w14:paraId="192F70D5" w14:textId="15B8873A" w:rsidR="00E611E0" w:rsidRPr="00E611E0" w:rsidRDefault="00E611E0" w:rsidP="006401BE">
                      <w:pPr>
                        <w:rPr>
                          <w:i/>
                          <w:lang w:val="en-US"/>
                        </w:rPr>
                      </w:pPr>
                      <w:r w:rsidRPr="00E611E0">
                        <w:rPr>
                          <w:i/>
                          <w:lang w:val="en-US"/>
                        </w:rPr>
                        <w:t>An action plan of the City of Kingston’s Public Health and Wellbeing Plan 2021 – 2025</w:t>
                      </w:r>
                    </w:p>
                  </w:txbxContent>
                </v:textbox>
                <w10:wrap anchorx="margin"/>
              </v:shape>
            </w:pict>
          </mc:Fallback>
        </mc:AlternateContent>
      </w:r>
      <w:bookmarkEnd w:id="19"/>
      <w:bookmarkEnd w:id="20"/>
      <w:bookmarkEnd w:id="21"/>
      <w:bookmarkEnd w:id="22"/>
    </w:p>
    <w:p w14:paraId="0EE06452" w14:textId="0133CF85" w:rsidR="00F931DC" w:rsidRPr="0098139B" w:rsidRDefault="00F931DC" w:rsidP="00DF3338">
      <w:pPr>
        <w:pStyle w:val="Kingstonheading1"/>
        <w:rPr>
          <w:rFonts w:ascii="Calibri" w:hAnsi="Calibri" w:cs="Calibri"/>
          <w:sz w:val="20"/>
          <w:szCs w:val="20"/>
        </w:rPr>
      </w:pPr>
    </w:p>
    <w:p w14:paraId="1C480CE2" w14:textId="4D72340B" w:rsidR="00D1155B" w:rsidRDefault="00D1155B" w:rsidP="00237763">
      <w:pPr>
        <w:pStyle w:val="Kingstonheading1"/>
      </w:pPr>
    </w:p>
    <w:p w14:paraId="3F73E7C1" w14:textId="376420C2" w:rsidR="00D1155B" w:rsidRDefault="00D1155B" w:rsidP="00237763">
      <w:pPr>
        <w:pStyle w:val="Kingstonheading1"/>
      </w:pPr>
    </w:p>
    <w:p w14:paraId="69E7E9A5" w14:textId="46582D46" w:rsidR="00D1155B" w:rsidRDefault="00D1155B" w:rsidP="00237763">
      <w:pPr>
        <w:pStyle w:val="Kingstonheading1"/>
      </w:pPr>
    </w:p>
    <w:p w14:paraId="454A4DF3" w14:textId="05251179" w:rsidR="00D1155B" w:rsidRDefault="00D1155B" w:rsidP="00237763">
      <w:pPr>
        <w:pStyle w:val="Kingstonheading1"/>
      </w:pPr>
    </w:p>
    <w:p w14:paraId="04048518" w14:textId="44D1CEA2" w:rsidR="00D1155B" w:rsidRDefault="00D1155B" w:rsidP="00237763">
      <w:pPr>
        <w:pStyle w:val="Kingstonheading1"/>
      </w:pPr>
    </w:p>
    <w:p w14:paraId="156F888B" w14:textId="542B4AC4" w:rsidR="00D1155B" w:rsidRDefault="00D1155B" w:rsidP="00237763">
      <w:pPr>
        <w:pStyle w:val="Kingstonheading1"/>
      </w:pPr>
    </w:p>
    <w:p w14:paraId="16FED721" w14:textId="4CC95E10" w:rsidR="00D1155B" w:rsidRDefault="00D1155B" w:rsidP="00237763">
      <w:pPr>
        <w:pStyle w:val="Kingstonheading1"/>
      </w:pPr>
    </w:p>
    <w:p w14:paraId="2B3EE240" w14:textId="11F367AE" w:rsidR="00D1155B" w:rsidRDefault="00D1155B" w:rsidP="00237763">
      <w:pPr>
        <w:pStyle w:val="Kingstonheading1"/>
      </w:pPr>
    </w:p>
    <w:p w14:paraId="41293D39" w14:textId="1AAF96DF" w:rsidR="00D1155B" w:rsidRDefault="00D1155B" w:rsidP="00237763">
      <w:pPr>
        <w:pStyle w:val="Kingstonheading1"/>
      </w:pPr>
    </w:p>
    <w:p w14:paraId="50721D7F" w14:textId="77777777" w:rsidR="00D1155B" w:rsidRDefault="00D1155B" w:rsidP="00237763">
      <w:pPr>
        <w:pStyle w:val="Kingstonheading1"/>
      </w:pPr>
    </w:p>
    <w:p w14:paraId="4039C772" w14:textId="77777777" w:rsidR="00D1155B" w:rsidRDefault="00D1155B" w:rsidP="00237763">
      <w:pPr>
        <w:pStyle w:val="Kingstonheading1"/>
      </w:pPr>
    </w:p>
    <w:p w14:paraId="7403896E" w14:textId="77777777" w:rsidR="00D1155B" w:rsidRDefault="00D1155B" w:rsidP="00237763">
      <w:pPr>
        <w:pStyle w:val="Kingstonheading1"/>
      </w:pPr>
    </w:p>
    <w:p w14:paraId="3DB56A3F" w14:textId="77777777" w:rsidR="00D1155B" w:rsidRDefault="00D1155B" w:rsidP="00237763">
      <w:pPr>
        <w:pStyle w:val="Kingstonheading1"/>
      </w:pPr>
    </w:p>
    <w:p w14:paraId="38AAFBDB" w14:textId="77777777" w:rsidR="00D1155B" w:rsidRDefault="00D1155B" w:rsidP="00237763">
      <w:pPr>
        <w:pStyle w:val="Kingstonheading1"/>
      </w:pPr>
    </w:p>
    <w:p w14:paraId="41610431" w14:textId="77777777" w:rsidR="00D1155B" w:rsidRDefault="00D1155B" w:rsidP="00237763">
      <w:pPr>
        <w:pStyle w:val="Kingstonheading1"/>
      </w:pPr>
    </w:p>
    <w:p w14:paraId="614BDCF9" w14:textId="77777777" w:rsidR="00D1155B" w:rsidRDefault="00D1155B" w:rsidP="00237763">
      <w:pPr>
        <w:pStyle w:val="Kingstonheading1"/>
      </w:pPr>
    </w:p>
    <w:p w14:paraId="7BD64D42" w14:textId="77777777" w:rsidR="00D1155B" w:rsidRDefault="00D1155B" w:rsidP="00237763">
      <w:pPr>
        <w:pStyle w:val="Kingstonheading1"/>
      </w:pPr>
    </w:p>
    <w:p w14:paraId="39EE26C6" w14:textId="77777777" w:rsidR="00D1155B" w:rsidRDefault="00D1155B" w:rsidP="00237763">
      <w:pPr>
        <w:pStyle w:val="Kingstonheading1"/>
      </w:pPr>
    </w:p>
    <w:p w14:paraId="7064A9BF" w14:textId="77777777" w:rsidR="00D1155B" w:rsidRDefault="00D1155B" w:rsidP="00237763">
      <w:pPr>
        <w:pStyle w:val="Kingstonheading1"/>
      </w:pPr>
    </w:p>
    <w:p w14:paraId="4B11F2CA" w14:textId="77777777" w:rsidR="00D1155B" w:rsidRDefault="00D1155B" w:rsidP="00237763">
      <w:pPr>
        <w:pStyle w:val="Kingstonheading1"/>
      </w:pPr>
    </w:p>
    <w:p w14:paraId="1D4056B8" w14:textId="77777777" w:rsidR="00D1155B" w:rsidRDefault="00D1155B" w:rsidP="00237763">
      <w:pPr>
        <w:pStyle w:val="Kingstonheading1"/>
      </w:pPr>
    </w:p>
    <w:p w14:paraId="18394042" w14:textId="77777777" w:rsidR="00D1155B" w:rsidRDefault="00D1155B" w:rsidP="00237763">
      <w:pPr>
        <w:pStyle w:val="Kingstonheading1"/>
      </w:pPr>
    </w:p>
    <w:p w14:paraId="5A6B3B36" w14:textId="77777777" w:rsidR="00D1155B" w:rsidRDefault="00D1155B" w:rsidP="00237763">
      <w:pPr>
        <w:pStyle w:val="Kingstonheading1"/>
      </w:pPr>
    </w:p>
    <w:p w14:paraId="3BFB11C5" w14:textId="77777777" w:rsidR="00D1155B" w:rsidRDefault="00D1155B" w:rsidP="00237763">
      <w:pPr>
        <w:pStyle w:val="Kingstonheading1"/>
      </w:pPr>
    </w:p>
    <w:p w14:paraId="6650E310" w14:textId="77777777" w:rsidR="00D1155B" w:rsidRDefault="00D1155B" w:rsidP="00237763">
      <w:pPr>
        <w:pStyle w:val="Kingstonheading1"/>
      </w:pPr>
    </w:p>
    <w:p w14:paraId="20F72A3E" w14:textId="7560004A" w:rsidR="00D1155B" w:rsidRDefault="00D1155B" w:rsidP="00237763">
      <w:pPr>
        <w:pStyle w:val="Kingstonheading1"/>
      </w:pPr>
    </w:p>
    <w:p w14:paraId="75138555" w14:textId="77777777" w:rsidR="00D1155B" w:rsidRDefault="00D1155B" w:rsidP="00237763">
      <w:pPr>
        <w:pStyle w:val="Kingstonheading1"/>
      </w:pPr>
    </w:p>
    <w:p w14:paraId="064CB695" w14:textId="4823D034" w:rsidR="00846387" w:rsidRPr="00237763" w:rsidRDefault="00846387" w:rsidP="00237763">
      <w:pPr>
        <w:pStyle w:val="Kingstonheading1"/>
      </w:pPr>
      <w:bookmarkStart w:id="23" w:name="_Toc98845374"/>
      <w:bookmarkStart w:id="24" w:name="_Toc100048696"/>
      <w:bookmarkStart w:id="25" w:name="_Toc100048778"/>
      <w:bookmarkStart w:id="26" w:name="_Toc100053359"/>
      <w:r w:rsidRPr="00237763">
        <w:t>Acknowledgement</w:t>
      </w:r>
      <w:bookmarkEnd w:id="4"/>
      <w:bookmarkEnd w:id="5"/>
      <w:bookmarkEnd w:id="6"/>
      <w:bookmarkEnd w:id="7"/>
      <w:bookmarkEnd w:id="8"/>
      <w:bookmarkEnd w:id="9"/>
      <w:bookmarkEnd w:id="10"/>
      <w:bookmarkEnd w:id="11"/>
      <w:bookmarkEnd w:id="12"/>
      <w:r w:rsidR="00A36D17" w:rsidRPr="00237763">
        <w:t xml:space="preserve"> of Country</w:t>
      </w:r>
      <w:bookmarkEnd w:id="13"/>
      <w:bookmarkEnd w:id="23"/>
      <w:bookmarkEnd w:id="24"/>
      <w:bookmarkEnd w:id="25"/>
      <w:bookmarkEnd w:id="26"/>
    </w:p>
    <w:p w14:paraId="63B2B2FA" w14:textId="77777777" w:rsidR="00237763" w:rsidRDefault="008A573C" w:rsidP="00237763">
      <w:pPr>
        <w:pStyle w:val="Kingstonbody"/>
      </w:pPr>
      <w:r w:rsidRPr="0098139B">
        <w:t>The City of Kingston recognises the Bunurong people as the Traditional Custodians of the land on which the municipality is a part. We pay our respect to their Elders past, present and emerging, and to all Aboriginal and Torres Strait Islander peoples who call Kingston home.</w:t>
      </w:r>
      <w:r w:rsidR="00281CAF" w:rsidRPr="0098139B">
        <w:t xml:space="preserve"> </w:t>
      </w:r>
      <w:r w:rsidRPr="0098139B">
        <w:t>Their enriched knowledge and wisdom of our land and waterways is an essential part of the culture of our community.</w:t>
      </w:r>
    </w:p>
    <w:p w14:paraId="7760F2ED" w14:textId="77777777" w:rsidR="00237763" w:rsidRDefault="00237763" w:rsidP="00237763">
      <w:pPr>
        <w:pStyle w:val="Kingstonbody"/>
      </w:pPr>
    </w:p>
    <w:p w14:paraId="3525B127" w14:textId="77777777" w:rsidR="00B9049C" w:rsidRDefault="00B9049C">
      <w:pPr>
        <w:spacing w:after="0" w:line="240" w:lineRule="auto"/>
        <w:ind w:right="0"/>
        <w:rPr>
          <w:rFonts w:ascii="Calibri" w:hAnsi="Calibri" w:cs="Calibri"/>
          <w:color w:val="4071AA" w:themeColor="text2"/>
        </w:rPr>
      </w:pPr>
      <w:bookmarkStart w:id="27" w:name="_Toc75939026"/>
      <w:bookmarkStart w:id="28" w:name="_Toc75939687"/>
      <w:bookmarkStart w:id="29" w:name="_Toc75939780"/>
      <w:bookmarkStart w:id="30" w:name="_Toc82437092"/>
      <w:r>
        <w:rPr>
          <w:rFonts w:ascii="Calibri" w:hAnsi="Calibri" w:cs="Calibri"/>
        </w:rPr>
        <w:br w:type="page"/>
      </w:r>
    </w:p>
    <w:p w14:paraId="3D60D43E" w14:textId="77777777" w:rsidR="00771F03" w:rsidRDefault="004F77AE" w:rsidP="00D1155B">
      <w:pPr>
        <w:pStyle w:val="Kingstonheading1"/>
      </w:pPr>
      <w:bookmarkStart w:id="31" w:name="_Toc98845375"/>
      <w:bookmarkStart w:id="32" w:name="_Toc100048697"/>
      <w:bookmarkStart w:id="33" w:name="_Toc100053360"/>
      <w:r w:rsidRPr="0098139B">
        <w:lastRenderedPageBreak/>
        <w:t>Contents</w:t>
      </w:r>
      <w:bookmarkEnd w:id="27"/>
      <w:bookmarkEnd w:id="28"/>
      <w:bookmarkEnd w:id="29"/>
      <w:bookmarkEnd w:id="30"/>
      <w:bookmarkEnd w:id="31"/>
      <w:bookmarkEnd w:id="32"/>
      <w:bookmarkEnd w:id="33"/>
    </w:p>
    <w:p w14:paraId="4F891670" w14:textId="220C93F0" w:rsidR="00271D56" w:rsidRPr="00271D56" w:rsidRDefault="00E21148" w:rsidP="00271D56">
      <w:pPr>
        <w:pStyle w:val="TOC1"/>
        <w:rPr>
          <w:rFonts w:asciiTheme="minorHAnsi" w:eastAsiaTheme="minorEastAsia" w:hAnsiTheme="minorHAnsi" w:cstheme="minorHAnsi"/>
          <w:b w:val="0"/>
          <w:bCs w:val="0"/>
          <w:iCs w:val="0"/>
          <w:sz w:val="22"/>
          <w:szCs w:val="22"/>
          <w:lang w:val="en-AU" w:eastAsia="en-AU"/>
        </w:rPr>
      </w:pPr>
      <w:r w:rsidRPr="00271D56">
        <w:rPr>
          <w:rFonts w:asciiTheme="minorHAnsi" w:hAnsiTheme="minorHAnsi" w:cstheme="minorHAnsi"/>
          <w:color w:val="4071AA" w:themeColor="text2"/>
          <w:sz w:val="22"/>
          <w:szCs w:val="22"/>
        </w:rPr>
        <w:fldChar w:fldCharType="begin"/>
      </w:r>
      <w:r w:rsidRPr="00271D56">
        <w:rPr>
          <w:rFonts w:asciiTheme="minorHAnsi" w:hAnsiTheme="minorHAnsi" w:cstheme="minorHAnsi"/>
          <w:sz w:val="22"/>
          <w:szCs w:val="22"/>
        </w:rPr>
        <w:instrText xml:space="preserve"> TOC \h \z \t "Kingston heading 1,1,Litigation 1,1,Litigation 2,2,Litigation 3,3,Kingston Heading 1 - numbered,2,Kingston Heading 2,3" </w:instrText>
      </w:r>
      <w:r w:rsidRPr="00271D56">
        <w:rPr>
          <w:rFonts w:asciiTheme="minorHAnsi" w:hAnsiTheme="minorHAnsi" w:cstheme="minorHAnsi"/>
          <w:color w:val="4071AA" w:themeColor="text2"/>
          <w:sz w:val="22"/>
          <w:szCs w:val="22"/>
        </w:rPr>
        <w:fldChar w:fldCharType="separate"/>
      </w:r>
    </w:p>
    <w:p w14:paraId="592EB2A8" w14:textId="6FE64164" w:rsidR="00271D56" w:rsidRPr="00271D56" w:rsidRDefault="009D561D">
      <w:pPr>
        <w:pStyle w:val="TOC1"/>
        <w:rPr>
          <w:rFonts w:asciiTheme="minorHAnsi" w:eastAsiaTheme="minorEastAsia" w:hAnsiTheme="minorHAnsi" w:cstheme="minorHAnsi"/>
          <w:b w:val="0"/>
          <w:bCs w:val="0"/>
          <w:iCs w:val="0"/>
          <w:sz w:val="22"/>
          <w:szCs w:val="22"/>
          <w:lang w:val="en-AU" w:eastAsia="en-AU"/>
        </w:rPr>
      </w:pPr>
      <w:hyperlink w:anchor="_Toc100053361" w:history="1">
        <w:r w:rsidR="00271D56" w:rsidRPr="00271D56">
          <w:rPr>
            <w:rStyle w:val="Hyperlink"/>
            <w:rFonts w:asciiTheme="minorHAnsi" w:hAnsiTheme="minorHAnsi" w:cstheme="minorHAnsi"/>
            <w:sz w:val="22"/>
            <w:szCs w:val="22"/>
          </w:rPr>
          <w:t>1. Introduction</w:t>
        </w:r>
        <w:r w:rsidR="00271D56" w:rsidRPr="00271D56">
          <w:rPr>
            <w:rFonts w:asciiTheme="minorHAnsi" w:hAnsiTheme="minorHAnsi" w:cstheme="minorHAnsi"/>
            <w:webHidden/>
            <w:sz w:val="22"/>
            <w:szCs w:val="22"/>
          </w:rPr>
          <w:tab/>
        </w:r>
        <w:r w:rsidR="00271D56" w:rsidRPr="00271D56">
          <w:rPr>
            <w:rFonts w:asciiTheme="minorHAnsi" w:hAnsiTheme="minorHAnsi" w:cstheme="minorHAnsi"/>
            <w:webHidden/>
            <w:sz w:val="22"/>
            <w:szCs w:val="22"/>
          </w:rPr>
          <w:fldChar w:fldCharType="begin"/>
        </w:r>
        <w:r w:rsidR="00271D56" w:rsidRPr="00271D56">
          <w:rPr>
            <w:rFonts w:asciiTheme="minorHAnsi" w:hAnsiTheme="minorHAnsi" w:cstheme="minorHAnsi"/>
            <w:webHidden/>
            <w:sz w:val="22"/>
            <w:szCs w:val="22"/>
          </w:rPr>
          <w:instrText xml:space="preserve"> PAGEREF _Toc100053361 \h </w:instrText>
        </w:r>
        <w:r w:rsidR="00271D56" w:rsidRPr="00271D56">
          <w:rPr>
            <w:rFonts w:asciiTheme="minorHAnsi" w:hAnsiTheme="minorHAnsi" w:cstheme="minorHAnsi"/>
            <w:webHidden/>
            <w:sz w:val="22"/>
            <w:szCs w:val="22"/>
          </w:rPr>
        </w:r>
        <w:r w:rsidR="00271D56" w:rsidRPr="00271D56">
          <w:rPr>
            <w:rFonts w:asciiTheme="minorHAnsi" w:hAnsiTheme="minorHAnsi" w:cstheme="minorHAnsi"/>
            <w:webHidden/>
            <w:sz w:val="22"/>
            <w:szCs w:val="22"/>
          </w:rPr>
          <w:fldChar w:fldCharType="separate"/>
        </w:r>
        <w:r w:rsidR="00271D56" w:rsidRPr="00271D56">
          <w:rPr>
            <w:rFonts w:asciiTheme="minorHAnsi" w:hAnsiTheme="minorHAnsi" w:cstheme="minorHAnsi"/>
            <w:webHidden/>
            <w:sz w:val="22"/>
            <w:szCs w:val="22"/>
          </w:rPr>
          <w:t>4</w:t>
        </w:r>
        <w:r w:rsidR="00271D56" w:rsidRPr="00271D56">
          <w:rPr>
            <w:rFonts w:asciiTheme="minorHAnsi" w:hAnsiTheme="minorHAnsi" w:cstheme="minorHAnsi"/>
            <w:webHidden/>
            <w:sz w:val="22"/>
            <w:szCs w:val="22"/>
          </w:rPr>
          <w:fldChar w:fldCharType="end"/>
        </w:r>
      </w:hyperlink>
    </w:p>
    <w:p w14:paraId="6F88CD6A" w14:textId="53C239FF" w:rsidR="00271D56" w:rsidRPr="00271D56" w:rsidRDefault="009D561D">
      <w:pPr>
        <w:pStyle w:val="TOC1"/>
        <w:rPr>
          <w:rFonts w:asciiTheme="minorHAnsi" w:eastAsiaTheme="minorEastAsia" w:hAnsiTheme="minorHAnsi" w:cstheme="minorHAnsi"/>
          <w:b w:val="0"/>
          <w:bCs w:val="0"/>
          <w:iCs w:val="0"/>
          <w:sz w:val="22"/>
          <w:szCs w:val="22"/>
          <w:lang w:val="en-AU" w:eastAsia="en-AU"/>
        </w:rPr>
      </w:pPr>
      <w:hyperlink w:anchor="_Toc100053362" w:history="1">
        <w:r w:rsidR="00271D56" w:rsidRPr="00271D56">
          <w:rPr>
            <w:rStyle w:val="Hyperlink"/>
            <w:rFonts w:asciiTheme="minorHAnsi" w:hAnsiTheme="minorHAnsi" w:cstheme="minorHAnsi"/>
            <w:sz w:val="22"/>
            <w:szCs w:val="22"/>
          </w:rPr>
          <w:t>2. Supporting Positive Ageing</w:t>
        </w:r>
        <w:r w:rsidR="00271D56" w:rsidRPr="00271D56">
          <w:rPr>
            <w:rFonts w:asciiTheme="minorHAnsi" w:hAnsiTheme="minorHAnsi" w:cstheme="minorHAnsi"/>
            <w:webHidden/>
            <w:sz w:val="22"/>
            <w:szCs w:val="22"/>
          </w:rPr>
          <w:tab/>
        </w:r>
        <w:r w:rsidR="00271D56" w:rsidRPr="00271D56">
          <w:rPr>
            <w:rFonts w:asciiTheme="minorHAnsi" w:hAnsiTheme="minorHAnsi" w:cstheme="minorHAnsi"/>
            <w:webHidden/>
            <w:sz w:val="22"/>
            <w:szCs w:val="22"/>
          </w:rPr>
          <w:fldChar w:fldCharType="begin"/>
        </w:r>
        <w:r w:rsidR="00271D56" w:rsidRPr="00271D56">
          <w:rPr>
            <w:rFonts w:asciiTheme="minorHAnsi" w:hAnsiTheme="minorHAnsi" w:cstheme="minorHAnsi"/>
            <w:webHidden/>
            <w:sz w:val="22"/>
            <w:szCs w:val="22"/>
          </w:rPr>
          <w:instrText xml:space="preserve"> PAGEREF _Toc100053362 \h </w:instrText>
        </w:r>
        <w:r w:rsidR="00271D56" w:rsidRPr="00271D56">
          <w:rPr>
            <w:rFonts w:asciiTheme="minorHAnsi" w:hAnsiTheme="minorHAnsi" w:cstheme="minorHAnsi"/>
            <w:webHidden/>
            <w:sz w:val="22"/>
            <w:szCs w:val="22"/>
          </w:rPr>
        </w:r>
        <w:r w:rsidR="00271D56" w:rsidRPr="00271D56">
          <w:rPr>
            <w:rFonts w:asciiTheme="minorHAnsi" w:hAnsiTheme="minorHAnsi" w:cstheme="minorHAnsi"/>
            <w:webHidden/>
            <w:sz w:val="22"/>
            <w:szCs w:val="22"/>
          </w:rPr>
          <w:fldChar w:fldCharType="separate"/>
        </w:r>
        <w:r w:rsidR="00271D56" w:rsidRPr="00271D56">
          <w:rPr>
            <w:rFonts w:asciiTheme="minorHAnsi" w:hAnsiTheme="minorHAnsi" w:cstheme="minorHAnsi"/>
            <w:webHidden/>
            <w:sz w:val="22"/>
            <w:szCs w:val="22"/>
          </w:rPr>
          <w:t>4</w:t>
        </w:r>
        <w:r w:rsidR="00271D56" w:rsidRPr="00271D56">
          <w:rPr>
            <w:rFonts w:asciiTheme="minorHAnsi" w:hAnsiTheme="minorHAnsi" w:cstheme="minorHAnsi"/>
            <w:webHidden/>
            <w:sz w:val="22"/>
            <w:szCs w:val="22"/>
          </w:rPr>
          <w:fldChar w:fldCharType="end"/>
        </w:r>
      </w:hyperlink>
    </w:p>
    <w:p w14:paraId="6E3D5B68" w14:textId="59BF7A23" w:rsidR="00271D56" w:rsidRPr="00271D56" w:rsidRDefault="009D561D">
      <w:pPr>
        <w:pStyle w:val="TOC1"/>
        <w:rPr>
          <w:rFonts w:asciiTheme="minorHAnsi" w:eastAsiaTheme="minorEastAsia" w:hAnsiTheme="minorHAnsi" w:cstheme="minorHAnsi"/>
          <w:b w:val="0"/>
          <w:bCs w:val="0"/>
          <w:iCs w:val="0"/>
          <w:sz w:val="22"/>
          <w:szCs w:val="22"/>
          <w:lang w:val="en-AU" w:eastAsia="en-AU"/>
        </w:rPr>
      </w:pPr>
      <w:hyperlink w:anchor="_Toc100053363" w:history="1">
        <w:r w:rsidR="00271D56" w:rsidRPr="00271D56">
          <w:rPr>
            <w:rStyle w:val="Hyperlink"/>
            <w:rFonts w:asciiTheme="minorHAnsi" w:hAnsiTheme="minorHAnsi" w:cstheme="minorHAnsi"/>
            <w:sz w:val="22"/>
            <w:szCs w:val="22"/>
          </w:rPr>
          <w:t>3. Actions</w:t>
        </w:r>
        <w:r w:rsidR="00271D56" w:rsidRPr="00271D56">
          <w:rPr>
            <w:rFonts w:asciiTheme="minorHAnsi" w:hAnsiTheme="minorHAnsi" w:cstheme="minorHAnsi"/>
            <w:webHidden/>
            <w:sz w:val="22"/>
            <w:szCs w:val="22"/>
          </w:rPr>
          <w:tab/>
        </w:r>
        <w:r w:rsidR="00271D56" w:rsidRPr="00271D56">
          <w:rPr>
            <w:rFonts w:asciiTheme="minorHAnsi" w:hAnsiTheme="minorHAnsi" w:cstheme="minorHAnsi"/>
            <w:webHidden/>
            <w:sz w:val="22"/>
            <w:szCs w:val="22"/>
          </w:rPr>
          <w:fldChar w:fldCharType="begin"/>
        </w:r>
        <w:r w:rsidR="00271D56" w:rsidRPr="00271D56">
          <w:rPr>
            <w:rFonts w:asciiTheme="minorHAnsi" w:hAnsiTheme="minorHAnsi" w:cstheme="minorHAnsi"/>
            <w:webHidden/>
            <w:sz w:val="22"/>
            <w:szCs w:val="22"/>
          </w:rPr>
          <w:instrText xml:space="preserve"> PAGEREF _Toc100053363 \h </w:instrText>
        </w:r>
        <w:r w:rsidR="00271D56" w:rsidRPr="00271D56">
          <w:rPr>
            <w:rFonts w:asciiTheme="minorHAnsi" w:hAnsiTheme="minorHAnsi" w:cstheme="minorHAnsi"/>
            <w:webHidden/>
            <w:sz w:val="22"/>
            <w:szCs w:val="22"/>
          </w:rPr>
        </w:r>
        <w:r w:rsidR="00271D56" w:rsidRPr="00271D56">
          <w:rPr>
            <w:rFonts w:asciiTheme="minorHAnsi" w:hAnsiTheme="minorHAnsi" w:cstheme="minorHAnsi"/>
            <w:webHidden/>
            <w:sz w:val="22"/>
            <w:szCs w:val="22"/>
          </w:rPr>
          <w:fldChar w:fldCharType="separate"/>
        </w:r>
        <w:r w:rsidR="00271D56" w:rsidRPr="00271D56">
          <w:rPr>
            <w:rFonts w:asciiTheme="minorHAnsi" w:hAnsiTheme="minorHAnsi" w:cstheme="minorHAnsi"/>
            <w:webHidden/>
            <w:sz w:val="22"/>
            <w:szCs w:val="22"/>
          </w:rPr>
          <w:t>8</w:t>
        </w:r>
        <w:r w:rsidR="00271D56" w:rsidRPr="00271D56">
          <w:rPr>
            <w:rFonts w:asciiTheme="minorHAnsi" w:hAnsiTheme="minorHAnsi" w:cstheme="minorHAnsi"/>
            <w:webHidden/>
            <w:sz w:val="22"/>
            <w:szCs w:val="22"/>
          </w:rPr>
          <w:fldChar w:fldCharType="end"/>
        </w:r>
      </w:hyperlink>
    </w:p>
    <w:p w14:paraId="42E8A762" w14:textId="7E6FBC64" w:rsidR="00271D56" w:rsidRPr="00271D56" w:rsidRDefault="009D561D">
      <w:pPr>
        <w:pStyle w:val="TOC2"/>
        <w:tabs>
          <w:tab w:val="right" w:leader="dot" w:pos="9743"/>
        </w:tabs>
        <w:rPr>
          <w:rFonts w:asciiTheme="minorHAnsi" w:eastAsiaTheme="minorEastAsia" w:hAnsiTheme="minorHAnsi" w:cstheme="minorHAnsi"/>
          <w:noProof/>
          <w:sz w:val="22"/>
          <w:szCs w:val="22"/>
          <w:lang w:eastAsia="en-AU"/>
        </w:rPr>
      </w:pPr>
      <w:hyperlink w:anchor="_Toc100053364" w:history="1">
        <w:r w:rsidR="00271D56" w:rsidRPr="00271D56">
          <w:rPr>
            <w:rStyle w:val="Hyperlink"/>
            <w:rFonts w:asciiTheme="minorHAnsi" w:hAnsiTheme="minorHAnsi" w:cstheme="minorHAnsi"/>
            <w:noProof/>
            <w:sz w:val="22"/>
            <w:szCs w:val="22"/>
          </w:rPr>
          <w:t>Goal 1. A healthy and well community</w:t>
        </w:r>
        <w:r w:rsidR="00271D56" w:rsidRPr="00271D56">
          <w:rPr>
            <w:rFonts w:asciiTheme="minorHAnsi" w:hAnsiTheme="minorHAnsi" w:cstheme="minorHAnsi"/>
            <w:noProof/>
            <w:webHidden/>
            <w:sz w:val="22"/>
            <w:szCs w:val="22"/>
          </w:rPr>
          <w:tab/>
        </w:r>
        <w:r w:rsidR="00271D56" w:rsidRPr="00271D56">
          <w:rPr>
            <w:rFonts w:asciiTheme="minorHAnsi" w:hAnsiTheme="minorHAnsi" w:cstheme="minorHAnsi"/>
            <w:noProof/>
            <w:webHidden/>
            <w:sz w:val="22"/>
            <w:szCs w:val="22"/>
          </w:rPr>
          <w:fldChar w:fldCharType="begin"/>
        </w:r>
        <w:r w:rsidR="00271D56" w:rsidRPr="00271D56">
          <w:rPr>
            <w:rFonts w:asciiTheme="minorHAnsi" w:hAnsiTheme="minorHAnsi" w:cstheme="minorHAnsi"/>
            <w:noProof/>
            <w:webHidden/>
            <w:sz w:val="22"/>
            <w:szCs w:val="22"/>
          </w:rPr>
          <w:instrText xml:space="preserve"> PAGEREF _Toc100053364 \h </w:instrText>
        </w:r>
        <w:r w:rsidR="00271D56" w:rsidRPr="00271D56">
          <w:rPr>
            <w:rFonts w:asciiTheme="minorHAnsi" w:hAnsiTheme="minorHAnsi" w:cstheme="minorHAnsi"/>
            <w:noProof/>
            <w:webHidden/>
            <w:sz w:val="22"/>
            <w:szCs w:val="22"/>
          </w:rPr>
        </w:r>
        <w:r w:rsidR="00271D56" w:rsidRPr="00271D56">
          <w:rPr>
            <w:rFonts w:asciiTheme="minorHAnsi" w:hAnsiTheme="minorHAnsi" w:cstheme="minorHAnsi"/>
            <w:noProof/>
            <w:webHidden/>
            <w:sz w:val="22"/>
            <w:szCs w:val="22"/>
          </w:rPr>
          <w:fldChar w:fldCharType="separate"/>
        </w:r>
        <w:r w:rsidR="00271D56" w:rsidRPr="00271D56">
          <w:rPr>
            <w:rFonts w:asciiTheme="minorHAnsi" w:hAnsiTheme="minorHAnsi" w:cstheme="minorHAnsi"/>
            <w:noProof/>
            <w:webHidden/>
            <w:sz w:val="22"/>
            <w:szCs w:val="22"/>
          </w:rPr>
          <w:t>10</w:t>
        </w:r>
        <w:r w:rsidR="00271D56" w:rsidRPr="00271D56">
          <w:rPr>
            <w:rFonts w:asciiTheme="minorHAnsi" w:hAnsiTheme="minorHAnsi" w:cstheme="minorHAnsi"/>
            <w:noProof/>
            <w:webHidden/>
            <w:sz w:val="22"/>
            <w:szCs w:val="22"/>
          </w:rPr>
          <w:fldChar w:fldCharType="end"/>
        </w:r>
      </w:hyperlink>
    </w:p>
    <w:p w14:paraId="726A2527" w14:textId="468D3433" w:rsidR="00271D56" w:rsidRPr="00271D56" w:rsidRDefault="009D561D">
      <w:pPr>
        <w:pStyle w:val="TOC2"/>
        <w:tabs>
          <w:tab w:val="right" w:leader="dot" w:pos="9743"/>
        </w:tabs>
        <w:rPr>
          <w:rFonts w:asciiTheme="minorHAnsi" w:eastAsiaTheme="minorEastAsia" w:hAnsiTheme="minorHAnsi" w:cstheme="minorHAnsi"/>
          <w:noProof/>
          <w:sz w:val="22"/>
          <w:szCs w:val="22"/>
          <w:lang w:eastAsia="en-AU"/>
        </w:rPr>
      </w:pPr>
      <w:hyperlink w:anchor="_Toc100053365" w:history="1">
        <w:r w:rsidR="00271D56" w:rsidRPr="00271D56">
          <w:rPr>
            <w:rStyle w:val="Hyperlink"/>
            <w:rFonts w:asciiTheme="minorHAnsi" w:eastAsia="Calibri" w:hAnsiTheme="minorHAnsi" w:cstheme="minorHAnsi"/>
            <w:noProof/>
            <w:sz w:val="22"/>
            <w:szCs w:val="22"/>
          </w:rPr>
          <w:t>Goal 2. A safe and secure community</w:t>
        </w:r>
        <w:r w:rsidR="00271D56" w:rsidRPr="00271D56">
          <w:rPr>
            <w:rFonts w:asciiTheme="minorHAnsi" w:hAnsiTheme="minorHAnsi" w:cstheme="minorHAnsi"/>
            <w:noProof/>
            <w:webHidden/>
            <w:sz w:val="22"/>
            <w:szCs w:val="22"/>
          </w:rPr>
          <w:tab/>
        </w:r>
        <w:r w:rsidR="00271D56" w:rsidRPr="00271D56">
          <w:rPr>
            <w:rFonts w:asciiTheme="minorHAnsi" w:hAnsiTheme="minorHAnsi" w:cstheme="minorHAnsi"/>
            <w:noProof/>
            <w:webHidden/>
            <w:sz w:val="22"/>
            <w:szCs w:val="22"/>
          </w:rPr>
          <w:fldChar w:fldCharType="begin"/>
        </w:r>
        <w:r w:rsidR="00271D56" w:rsidRPr="00271D56">
          <w:rPr>
            <w:rFonts w:asciiTheme="minorHAnsi" w:hAnsiTheme="minorHAnsi" w:cstheme="minorHAnsi"/>
            <w:noProof/>
            <w:webHidden/>
            <w:sz w:val="22"/>
            <w:szCs w:val="22"/>
          </w:rPr>
          <w:instrText xml:space="preserve"> PAGEREF _Toc100053365 \h </w:instrText>
        </w:r>
        <w:r w:rsidR="00271D56" w:rsidRPr="00271D56">
          <w:rPr>
            <w:rFonts w:asciiTheme="minorHAnsi" w:hAnsiTheme="minorHAnsi" w:cstheme="minorHAnsi"/>
            <w:noProof/>
            <w:webHidden/>
            <w:sz w:val="22"/>
            <w:szCs w:val="22"/>
          </w:rPr>
        </w:r>
        <w:r w:rsidR="00271D56" w:rsidRPr="00271D56">
          <w:rPr>
            <w:rFonts w:asciiTheme="minorHAnsi" w:hAnsiTheme="minorHAnsi" w:cstheme="minorHAnsi"/>
            <w:noProof/>
            <w:webHidden/>
            <w:sz w:val="22"/>
            <w:szCs w:val="22"/>
          </w:rPr>
          <w:fldChar w:fldCharType="separate"/>
        </w:r>
        <w:r w:rsidR="00271D56" w:rsidRPr="00271D56">
          <w:rPr>
            <w:rFonts w:asciiTheme="minorHAnsi" w:hAnsiTheme="minorHAnsi" w:cstheme="minorHAnsi"/>
            <w:noProof/>
            <w:webHidden/>
            <w:sz w:val="22"/>
            <w:szCs w:val="22"/>
          </w:rPr>
          <w:t>10</w:t>
        </w:r>
        <w:r w:rsidR="00271D56" w:rsidRPr="00271D56">
          <w:rPr>
            <w:rFonts w:asciiTheme="minorHAnsi" w:hAnsiTheme="minorHAnsi" w:cstheme="minorHAnsi"/>
            <w:noProof/>
            <w:webHidden/>
            <w:sz w:val="22"/>
            <w:szCs w:val="22"/>
          </w:rPr>
          <w:fldChar w:fldCharType="end"/>
        </w:r>
      </w:hyperlink>
    </w:p>
    <w:p w14:paraId="6D203F1A" w14:textId="286293DE" w:rsidR="00271D56" w:rsidRPr="00271D56" w:rsidRDefault="009D561D">
      <w:pPr>
        <w:pStyle w:val="TOC2"/>
        <w:tabs>
          <w:tab w:val="right" w:leader="dot" w:pos="9743"/>
        </w:tabs>
        <w:rPr>
          <w:rFonts w:asciiTheme="minorHAnsi" w:eastAsiaTheme="minorEastAsia" w:hAnsiTheme="minorHAnsi" w:cstheme="minorHAnsi"/>
          <w:noProof/>
          <w:sz w:val="22"/>
          <w:szCs w:val="22"/>
          <w:lang w:eastAsia="en-AU"/>
        </w:rPr>
      </w:pPr>
      <w:hyperlink w:anchor="_Toc100053366" w:history="1">
        <w:r w:rsidR="00271D56" w:rsidRPr="00271D56">
          <w:rPr>
            <w:rStyle w:val="Hyperlink"/>
            <w:rFonts w:asciiTheme="minorHAnsi" w:eastAsia="Calibri" w:hAnsiTheme="minorHAnsi" w:cstheme="minorHAnsi"/>
            <w:noProof/>
            <w:sz w:val="22"/>
            <w:szCs w:val="22"/>
          </w:rPr>
          <w:t>Goal 3. A kind and connected community</w:t>
        </w:r>
        <w:r w:rsidR="00271D56" w:rsidRPr="00271D56">
          <w:rPr>
            <w:rFonts w:asciiTheme="minorHAnsi" w:hAnsiTheme="minorHAnsi" w:cstheme="minorHAnsi"/>
            <w:noProof/>
            <w:webHidden/>
            <w:sz w:val="22"/>
            <w:szCs w:val="22"/>
          </w:rPr>
          <w:tab/>
        </w:r>
        <w:r w:rsidR="00271D56" w:rsidRPr="00271D56">
          <w:rPr>
            <w:rFonts w:asciiTheme="minorHAnsi" w:hAnsiTheme="minorHAnsi" w:cstheme="minorHAnsi"/>
            <w:noProof/>
            <w:webHidden/>
            <w:sz w:val="22"/>
            <w:szCs w:val="22"/>
          </w:rPr>
          <w:fldChar w:fldCharType="begin"/>
        </w:r>
        <w:r w:rsidR="00271D56" w:rsidRPr="00271D56">
          <w:rPr>
            <w:rFonts w:asciiTheme="minorHAnsi" w:hAnsiTheme="minorHAnsi" w:cstheme="minorHAnsi"/>
            <w:noProof/>
            <w:webHidden/>
            <w:sz w:val="22"/>
            <w:szCs w:val="22"/>
          </w:rPr>
          <w:instrText xml:space="preserve"> PAGEREF _Toc100053366 \h </w:instrText>
        </w:r>
        <w:r w:rsidR="00271D56" w:rsidRPr="00271D56">
          <w:rPr>
            <w:rFonts w:asciiTheme="minorHAnsi" w:hAnsiTheme="minorHAnsi" w:cstheme="minorHAnsi"/>
            <w:noProof/>
            <w:webHidden/>
            <w:sz w:val="22"/>
            <w:szCs w:val="22"/>
          </w:rPr>
        </w:r>
        <w:r w:rsidR="00271D56" w:rsidRPr="00271D56">
          <w:rPr>
            <w:rFonts w:asciiTheme="minorHAnsi" w:hAnsiTheme="minorHAnsi" w:cstheme="minorHAnsi"/>
            <w:noProof/>
            <w:webHidden/>
            <w:sz w:val="22"/>
            <w:szCs w:val="22"/>
          </w:rPr>
          <w:fldChar w:fldCharType="separate"/>
        </w:r>
        <w:r w:rsidR="00271D56" w:rsidRPr="00271D56">
          <w:rPr>
            <w:rFonts w:asciiTheme="minorHAnsi" w:hAnsiTheme="minorHAnsi" w:cstheme="minorHAnsi"/>
            <w:noProof/>
            <w:webHidden/>
            <w:sz w:val="22"/>
            <w:szCs w:val="22"/>
          </w:rPr>
          <w:t>11</w:t>
        </w:r>
        <w:r w:rsidR="00271D56" w:rsidRPr="00271D56">
          <w:rPr>
            <w:rFonts w:asciiTheme="minorHAnsi" w:hAnsiTheme="minorHAnsi" w:cstheme="minorHAnsi"/>
            <w:noProof/>
            <w:webHidden/>
            <w:sz w:val="22"/>
            <w:szCs w:val="22"/>
          </w:rPr>
          <w:fldChar w:fldCharType="end"/>
        </w:r>
      </w:hyperlink>
    </w:p>
    <w:p w14:paraId="0921C50E" w14:textId="4302C4F8" w:rsidR="00271D56" w:rsidRPr="00271D56" w:rsidRDefault="009D561D">
      <w:pPr>
        <w:pStyle w:val="TOC2"/>
        <w:tabs>
          <w:tab w:val="right" w:leader="dot" w:pos="9743"/>
        </w:tabs>
        <w:rPr>
          <w:rFonts w:asciiTheme="minorHAnsi" w:eastAsiaTheme="minorEastAsia" w:hAnsiTheme="minorHAnsi" w:cstheme="minorHAnsi"/>
          <w:noProof/>
          <w:sz w:val="22"/>
          <w:szCs w:val="22"/>
          <w:lang w:eastAsia="en-AU"/>
        </w:rPr>
      </w:pPr>
      <w:hyperlink w:anchor="_Toc100053367" w:history="1">
        <w:r w:rsidR="00271D56" w:rsidRPr="00271D56">
          <w:rPr>
            <w:rStyle w:val="Hyperlink"/>
            <w:rFonts w:asciiTheme="minorHAnsi" w:eastAsia="Calibri" w:hAnsiTheme="minorHAnsi" w:cstheme="minorHAnsi"/>
            <w:noProof/>
            <w:sz w:val="22"/>
            <w:szCs w:val="22"/>
          </w:rPr>
          <w:t>Goal 4. A liveable community</w:t>
        </w:r>
        <w:r w:rsidR="00271D56" w:rsidRPr="00271D56">
          <w:rPr>
            <w:rFonts w:asciiTheme="minorHAnsi" w:hAnsiTheme="minorHAnsi" w:cstheme="minorHAnsi"/>
            <w:noProof/>
            <w:webHidden/>
            <w:sz w:val="22"/>
            <w:szCs w:val="22"/>
          </w:rPr>
          <w:tab/>
        </w:r>
        <w:r w:rsidR="00271D56" w:rsidRPr="00271D56">
          <w:rPr>
            <w:rFonts w:asciiTheme="minorHAnsi" w:hAnsiTheme="minorHAnsi" w:cstheme="minorHAnsi"/>
            <w:noProof/>
            <w:webHidden/>
            <w:sz w:val="22"/>
            <w:szCs w:val="22"/>
          </w:rPr>
          <w:fldChar w:fldCharType="begin"/>
        </w:r>
        <w:r w:rsidR="00271D56" w:rsidRPr="00271D56">
          <w:rPr>
            <w:rFonts w:asciiTheme="minorHAnsi" w:hAnsiTheme="minorHAnsi" w:cstheme="minorHAnsi"/>
            <w:noProof/>
            <w:webHidden/>
            <w:sz w:val="22"/>
            <w:szCs w:val="22"/>
          </w:rPr>
          <w:instrText xml:space="preserve"> PAGEREF _Toc100053367 \h </w:instrText>
        </w:r>
        <w:r w:rsidR="00271D56" w:rsidRPr="00271D56">
          <w:rPr>
            <w:rFonts w:asciiTheme="minorHAnsi" w:hAnsiTheme="minorHAnsi" w:cstheme="minorHAnsi"/>
            <w:noProof/>
            <w:webHidden/>
            <w:sz w:val="22"/>
            <w:szCs w:val="22"/>
          </w:rPr>
        </w:r>
        <w:r w:rsidR="00271D56" w:rsidRPr="00271D56">
          <w:rPr>
            <w:rFonts w:asciiTheme="minorHAnsi" w:hAnsiTheme="minorHAnsi" w:cstheme="minorHAnsi"/>
            <w:noProof/>
            <w:webHidden/>
            <w:sz w:val="22"/>
            <w:szCs w:val="22"/>
          </w:rPr>
          <w:fldChar w:fldCharType="separate"/>
        </w:r>
        <w:r w:rsidR="00271D56" w:rsidRPr="00271D56">
          <w:rPr>
            <w:rFonts w:asciiTheme="minorHAnsi" w:hAnsiTheme="minorHAnsi" w:cstheme="minorHAnsi"/>
            <w:noProof/>
            <w:webHidden/>
            <w:sz w:val="22"/>
            <w:szCs w:val="22"/>
          </w:rPr>
          <w:t>12</w:t>
        </w:r>
        <w:r w:rsidR="00271D56" w:rsidRPr="00271D56">
          <w:rPr>
            <w:rFonts w:asciiTheme="minorHAnsi" w:hAnsiTheme="minorHAnsi" w:cstheme="minorHAnsi"/>
            <w:noProof/>
            <w:webHidden/>
            <w:sz w:val="22"/>
            <w:szCs w:val="22"/>
          </w:rPr>
          <w:fldChar w:fldCharType="end"/>
        </w:r>
      </w:hyperlink>
    </w:p>
    <w:p w14:paraId="6F916042" w14:textId="7139DD04" w:rsidR="00271D56" w:rsidRPr="00271D56" w:rsidRDefault="009D561D">
      <w:pPr>
        <w:pStyle w:val="TOC2"/>
        <w:tabs>
          <w:tab w:val="right" w:leader="dot" w:pos="9743"/>
        </w:tabs>
        <w:rPr>
          <w:rFonts w:asciiTheme="minorHAnsi" w:eastAsiaTheme="minorEastAsia" w:hAnsiTheme="minorHAnsi" w:cstheme="minorHAnsi"/>
          <w:noProof/>
          <w:sz w:val="22"/>
          <w:szCs w:val="22"/>
          <w:lang w:eastAsia="en-AU"/>
        </w:rPr>
      </w:pPr>
      <w:hyperlink w:anchor="_Toc100053368" w:history="1">
        <w:r w:rsidR="00271D56" w:rsidRPr="00271D56">
          <w:rPr>
            <w:rStyle w:val="Hyperlink"/>
            <w:rFonts w:asciiTheme="minorHAnsi" w:hAnsiTheme="minorHAnsi" w:cstheme="minorHAnsi"/>
            <w:noProof/>
            <w:sz w:val="22"/>
            <w:szCs w:val="22"/>
          </w:rPr>
          <w:t>Goal 5.  An informed and empowered community</w:t>
        </w:r>
        <w:r w:rsidR="00271D56" w:rsidRPr="00271D56">
          <w:rPr>
            <w:rFonts w:asciiTheme="minorHAnsi" w:hAnsiTheme="minorHAnsi" w:cstheme="minorHAnsi"/>
            <w:noProof/>
            <w:webHidden/>
            <w:sz w:val="22"/>
            <w:szCs w:val="22"/>
          </w:rPr>
          <w:tab/>
        </w:r>
        <w:r w:rsidR="00271D56" w:rsidRPr="00271D56">
          <w:rPr>
            <w:rFonts w:asciiTheme="minorHAnsi" w:hAnsiTheme="minorHAnsi" w:cstheme="minorHAnsi"/>
            <w:noProof/>
            <w:webHidden/>
            <w:sz w:val="22"/>
            <w:szCs w:val="22"/>
          </w:rPr>
          <w:fldChar w:fldCharType="begin"/>
        </w:r>
        <w:r w:rsidR="00271D56" w:rsidRPr="00271D56">
          <w:rPr>
            <w:rFonts w:asciiTheme="minorHAnsi" w:hAnsiTheme="minorHAnsi" w:cstheme="minorHAnsi"/>
            <w:noProof/>
            <w:webHidden/>
            <w:sz w:val="22"/>
            <w:szCs w:val="22"/>
          </w:rPr>
          <w:instrText xml:space="preserve"> PAGEREF _Toc100053368 \h </w:instrText>
        </w:r>
        <w:r w:rsidR="00271D56" w:rsidRPr="00271D56">
          <w:rPr>
            <w:rFonts w:asciiTheme="minorHAnsi" w:hAnsiTheme="minorHAnsi" w:cstheme="minorHAnsi"/>
            <w:noProof/>
            <w:webHidden/>
            <w:sz w:val="22"/>
            <w:szCs w:val="22"/>
          </w:rPr>
        </w:r>
        <w:r w:rsidR="00271D56" w:rsidRPr="00271D56">
          <w:rPr>
            <w:rFonts w:asciiTheme="minorHAnsi" w:hAnsiTheme="minorHAnsi" w:cstheme="minorHAnsi"/>
            <w:noProof/>
            <w:webHidden/>
            <w:sz w:val="22"/>
            <w:szCs w:val="22"/>
          </w:rPr>
          <w:fldChar w:fldCharType="separate"/>
        </w:r>
        <w:r w:rsidR="00271D56" w:rsidRPr="00271D56">
          <w:rPr>
            <w:rFonts w:asciiTheme="minorHAnsi" w:hAnsiTheme="minorHAnsi" w:cstheme="minorHAnsi"/>
            <w:noProof/>
            <w:webHidden/>
            <w:sz w:val="22"/>
            <w:szCs w:val="22"/>
          </w:rPr>
          <w:t>13</w:t>
        </w:r>
        <w:r w:rsidR="00271D56" w:rsidRPr="00271D56">
          <w:rPr>
            <w:rFonts w:asciiTheme="minorHAnsi" w:hAnsiTheme="minorHAnsi" w:cstheme="minorHAnsi"/>
            <w:noProof/>
            <w:webHidden/>
            <w:sz w:val="22"/>
            <w:szCs w:val="22"/>
          </w:rPr>
          <w:fldChar w:fldCharType="end"/>
        </w:r>
      </w:hyperlink>
    </w:p>
    <w:p w14:paraId="3726AA54" w14:textId="6ED59254" w:rsidR="00271D56" w:rsidRPr="00271D56" w:rsidRDefault="009D561D">
      <w:pPr>
        <w:pStyle w:val="TOC1"/>
        <w:rPr>
          <w:rFonts w:asciiTheme="minorHAnsi" w:eastAsiaTheme="minorEastAsia" w:hAnsiTheme="minorHAnsi" w:cstheme="minorHAnsi"/>
          <w:b w:val="0"/>
          <w:bCs w:val="0"/>
          <w:iCs w:val="0"/>
          <w:sz w:val="22"/>
          <w:szCs w:val="22"/>
          <w:lang w:val="en-AU" w:eastAsia="en-AU"/>
        </w:rPr>
      </w:pPr>
      <w:hyperlink w:anchor="_Toc100053369" w:history="1">
        <w:r w:rsidR="00271D56" w:rsidRPr="00271D56">
          <w:rPr>
            <w:rStyle w:val="Hyperlink"/>
            <w:rFonts w:asciiTheme="minorHAnsi" w:hAnsiTheme="minorHAnsi" w:cstheme="minorHAnsi"/>
            <w:sz w:val="22"/>
            <w:szCs w:val="22"/>
          </w:rPr>
          <w:t>4. Background information</w:t>
        </w:r>
        <w:r w:rsidR="00271D56" w:rsidRPr="00271D56">
          <w:rPr>
            <w:rFonts w:asciiTheme="minorHAnsi" w:hAnsiTheme="minorHAnsi" w:cstheme="minorHAnsi"/>
            <w:webHidden/>
            <w:sz w:val="22"/>
            <w:szCs w:val="22"/>
          </w:rPr>
          <w:tab/>
        </w:r>
        <w:r w:rsidR="00271D56" w:rsidRPr="00271D56">
          <w:rPr>
            <w:rFonts w:asciiTheme="minorHAnsi" w:hAnsiTheme="minorHAnsi" w:cstheme="minorHAnsi"/>
            <w:webHidden/>
            <w:sz w:val="22"/>
            <w:szCs w:val="22"/>
          </w:rPr>
          <w:fldChar w:fldCharType="begin"/>
        </w:r>
        <w:r w:rsidR="00271D56" w:rsidRPr="00271D56">
          <w:rPr>
            <w:rFonts w:asciiTheme="minorHAnsi" w:hAnsiTheme="minorHAnsi" w:cstheme="minorHAnsi"/>
            <w:webHidden/>
            <w:sz w:val="22"/>
            <w:szCs w:val="22"/>
          </w:rPr>
          <w:instrText xml:space="preserve"> PAGEREF _Toc100053369 \h </w:instrText>
        </w:r>
        <w:r w:rsidR="00271D56" w:rsidRPr="00271D56">
          <w:rPr>
            <w:rFonts w:asciiTheme="minorHAnsi" w:hAnsiTheme="minorHAnsi" w:cstheme="minorHAnsi"/>
            <w:webHidden/>
            <w:sz w:val="22"/>
            <w:szCs w:val="22"/>
          </w:rPr>
        </w:r>
        <w:r w:rsidR="00271D56" w:rsidRPr="00271D56">
          <w:rPr>
            <w:rFonts w:asciiTheme="minorHAnsi" w:hAnsiTheme="minorHAnsi" w:cstheme="minorHAnsi"/>
            <w:webHidden/>
            <w:sz w:val="22"/>
            <w:szCs w:val="22"/>
          </w:rPr>
          <w:fldChar w:fldCharType="separate"/>
        </w:r>
        <w:r w:rsidR="00271D56" w:rsidRPr="00271D56">
          <w:rPr>
            <w:rFonts w:asciiTheme="minorHAnsi" w:hAnsiTheme="minorHAnsi" w:cstheme="minorHAnsi"/>
            <w:webHidden/>
            <w:sz w:val="22"/>
            <w:szCs w:val="22"/>
          </w:rPr>
          <w:t>14</w:t>
        </w:r>
        <w:r w:rsidR="00271D56" w:rsidRPr="00271D56">
          <w:rPr>
            <w:rFonts w:asciiTheme="minorHAnsi" w:hAnsiTheme="minorHAnsi" w:cstheme="minorHAnsi"/>
            <w:webHidden/>
            <w:sz w:val="22"/>
            <w:szCs w:val="22"/>
          </w:rPr>
          <w:fldChar w:fldCharType="end"/>
        </w:r>
      </w:hyperlink>
    </w:p>
    <w:p w14:paraId="61613726" w14:textId="544D15F4" w:rsidR="00271D56" w:rsidRPr="00271D56" w:rsidRDefault="009D561D">
      <w:pPr>
        <w:pStyle w:val="TOC2"/>
        <w:tabs>
          <w:tab w:val="right" w:leader="dot" w:pos="9743"/>
        </w:tabs>
        <w:rPr>
          <w:rFonts w:asciiTheme="minorHAnsi" w:eastAsiaTheme="minorEastAsia" w:hAnsiTheme="minorHAnsi" w:cstheme="minorHAnsi"/>
          <w:noProof/>
          <w:sz w:val="22"/>
          <w:szCs w:val="22"/>
          <w:lang w:eastAsia="en-AU"/>
        </w:rPr>
      </w:pPr>
      <w:hyperlink w:anchor="_Toc100053370" w:history="1">
        <w:r w:rsidR="00271D56" w:rsidRPr="00271D56">
          <w:rPr>
            <w:rStyle w:val="Hyperlink"/>
            <w:rFonts w:asciiTheme="minorHAnsi" w:hAnsiTheme="minorHAnsi" w:cstheme="minorHAnsi"/>
            <w:noProof/>
            <w:sz w:val="22"/>
            <w:szCs w:val="22"/>
          </w:rPr>
          <w:t>Legislative and policy context</w:t>
        </w:r>
        <w:r w:rsidR="00271D56" w:rsidRPr="00271D56">
          <w:rPr>
            <w:rFonts w:asciiTheme="minorHAnsi" w:hAnsiTheme="minorHAnsi" w:cstheme="minorHAnsi"/>
            <w:noProof/>
            <w:webHidden/>
            <w:sz w:val="22"/>
            <w:szCs w:val="22"/>
          </w:rPr>
          <w:tab/>
        </w:r>
        <w:r w:rsidR="00271D56" w:rsidRPr="00271D56">
          <w:rPr>
            <w:rFonts w:asciiTheme="minorHAnsi" w:hAnsiTheme="minorHAnsi" w:cstheme="minorHAnsi"/>
            <w:noProof/>
            <w:webHidden/>
            <w:sz w:val="22"/>
            <w:szCs w:val="22"/>
          </w:rPr>
          <w:fldChar w:fldCharType="begin"/>
        </w:r>
        <w:r w:rsidR="00271D56" w:rsidRPr="00271D56">
          <w:rPr>
            <w:rFonts w:asciiTheme="minorHAnsi" w:hAnsiTheme="minorHAnsi" w:cstheme="minorHAnsi"/>
            <w:noProof/>
            <w:webHidden/>
            <w:sz w:val="22"/>
            <w:szCs w:val="22"/>
          </w:rPr>
          <w:instrText xml:space="preserve"> PAGEREF _Toc100053370 \h </w:instrText>
        </w:r>
        <w:r w:rsidR="00271D56" w:rsidRPr="00271D56">
          <w:rPr>
            <w:rFonts w:asciiTheme="minorHAnsi" w:hAnsiTheme="minorHAnsi" w:cstheme="minorHAnsi"/>
            <w:noProof/>
            <w:webHidden/>
            <w:sz w:val="22"/>
            <w:szCs w:val="22"/>
          </w:rPr>
        </w:r>
        <w:r w:rsidR="00271D56" w:rsidRPr="00271D56">
          <w:rPr>
            <w:rFonts w:asciiTheme="minorHAnsi" w:hAnsiTheme="minorHAnsi" w:cstheme="minorHAnsi"/>
            <w:noProof/>
            <w:webHidden/>
            <w:sz w:val="22"/>
            <w:szCs w:val="22"/>
          </w:rPr>
          <w:fldChar w:fldCharType="separate"/>
        </w:r>
        <w:r w:rsidR="00271D56" w:rsidRPr="00271D56">
          <w:rPr>
            <w:rFonts w:asciiTheme="minorHAnsi" w:hAnsiTheme="minorHAnsi" w:cstheme="minorHAnsi"/>
            <w:noProof/>
            <w:webHidden/>
            <w:sz w:val="22"/>
            <w:szCs w:val="22"/>
          </w:rPr>
          <w:t>14</w:t>
        </w:r>
        <w:r w:rsidR="00271D56" w:rsidRPr="00271D56">
          <w:rPr>
            <w:rFonts w:asciiTheme="minorHAnsi" w:hAnsiTheme="minorHAnsi" w:cstheme="minorHAnsi"/>
            <w:noProof/>
            <w:webHidden/>
            <w:sz w:val="22"/>
            <w:szCs w:val="22"/>
          </w:rPr>
          <w:fldChar w:fldCharType="end"/>
        </w:r>
      </w:hyperlink>
    </w:p>
    <w:p w14:paraId="698D9674" w14:textId="1888C5AA" w:rsidR="00271D56" w:rsidRPr="00271D56" w:rsidRDefault="009D561D">
      <w:pPr>
        <w:pStyle w:val="TOC2"/>
        <w:tabs>
          <w:tab w:val="right" w:leader="dot" w:pos="9743"/>
        </w:tabs>
        <w:rPr>
          <w:rFonts w:asciiTheme="minorHAnsi" w:eastAsiaTheme="minorEastAsia" w:hAnsiTheme="minorHAnsi" w:cstheme="minorHAnsi"/>
          <w:noProof/>
          <w:sz w:val="22"/>
          <w:szCs w:val="22"/>
          <w:lang w:eastAsia="en-AU"/>
        </w:rPr>
      </w:pPr>
      <w:hyperlink w:anchor="_Toc100053371" w:history="1">
        <w:r w:rsidR="00271D56" w:rsidRPr="00271D56">
          <w:rPr>
            <w:rStyle w:val="Hyperlink"/>
            <w:rFonts w:asciiTheme="minorHAnsi" w:hAnsiTheme="minorHAnsi" w:cstheme="minorHAnsi"/>
            <w:noProof/>
            <w:sz w:val="22"/>
            <w:szCs w:val="22"/>
          </w:rPr>
          <w:t>Data and demographic profile</w:t>
        </w:r>
        <w:r w:rsidR="00271D56" w:rsidRPr="00271D56">
          <w:rPr>
            <w:rFonts w:asciiTheme="minorHAnsi" w:hAnsiTheme="minorHAnsi" w:cstheme="minorHAnsi"/>
            <w:noProof/>
            <w:webHidden/>
            <w:sz w:val="22"/>
            <w:szCs w:val="22"/>
          </w:rPr>
          <w:tab/>
        </w:r>
        <w:r w:rsidR="00271D56" w:rsidRPr="00271D56">
          <w:rPr>
            <w:rFonts w:asciiTheme="minorHAnsi" w:hAnsiTheme="minorHAnsi" w:cstheme="minorHAnsi"/>
            <w:noProof/>
            <w:webHidden/>
            <w:sz w:val="22"/>
            <w:szCs w:val="22"/>
          </w:rPr>
          <w:fldChar w:fldCharType="begin"/>
        </w:r>
        <w:r w:rsidR="00271D56" w:rsidRPr="00271D56">
          <w:rPr>
            <w:rFonts w:asciiTheme="minorHAnsi" w:hAnsiTheme="minorHAnsi" w:cstheme="minorHAnsi"/>
            <w:noProof/>
            <w:webHidden/>
            <w:sz w:val="22"/>
            <w:szCs w:val="22"/>
          </w:rPr>
          <w:instrText xml:space="preserve"> PAGEREF _Toc100053371 \h </w:instrText>
        </w:r>
        <w:r w:rsidR="00271D56" w:rsidRPr="00271D56">
          <w:rPr>
            <w:rFonts w:asciiTheme="minorHAnsi" w:hAnsiTheme="minorHAnsi" w:cstheme="minorHAnsi"/>
            <w:noProof/>
            <w:webHidden/>
            <w:sz w:val="22"/>
            <w:szCs w:val="22"/>
          </w:rPr>
        </w:r>
        <w:r w:rsidR="00271D56" w:rsidRPr="00271D56">
          <w:rPr>
            <w:rFonts w:asciiTheme="minorHAnsi" w:hAnsiTheme="minorHAnsi" w:cstheme="minorHAnsi"/>
            <w:noProof/>
            <w:webHidden/>
            <w:sz w:val="22"/>
            <w:szCs w:val="22"/>
          </w:rPr>
          <w:fldChar w:fldCharType="separate"/>
        </w:r>
        <w:r w:rsidR="00271D56" w:rsidRPr="00271D56">
          <w:rPr>
            <w:rFonts w:asciiTheme="minorHAnsi" w:hAnsiTheme="minorHAnsi" w:cstheme="minorHAnsi"/>
            <w:noProof/>
            <w:webHidden/>
            <w:sz w:val="22"/>
            <w:szCs w:val="22"/>
          </w:rPr>
          <w:t>14</w:t>
        </w:r>
        <w:r w:rsidR="00271D56" w:rsidRPr="00271D56">
          <w:rPr>
            <w:rFonts w:asciiTheme="minorHAnsi" w:hAnsiTheme="minorHAnsi" w:cstheme="minorHAnsi"/>
            <w:noProof/>
            <w:webHidden/>
            <w:sz w:val="22"/>
            <w:szCs w:val="22"/>
          </w:rPr>
          <w:fldChar w:fldCharType="end"/>
        </w:r>
      </w:hyperlink>
    </w:p>
    <w:p w14:paraId="77D1BE53" w14:textId="18BF1FE7" w:rsidR="00271D56" w:rsidRPr="00271D56" w:rsidRDefault="009D561D">
      <w:pPr>
        <w:pStyle w:val="TOC2"/>
        <w:tabs>
          <w:tab w:val="right" w:leader="dot" w:pos="9743"/>
        </w:tabs>
        <w:rPr>
          <w:rFonts w:asciiTheme="minorHAnsi" w:eastAsiaTheme="minorEastAsia" w:hAnsiTheme="minorHAnsi" w:cstheme="minorHAnsi"/>
          <w:noProof/>
          <w:sz w:val="22"/>
          <w:szCs w:val="22"/>
          <w:lang w:eastAsia="en-AU"/>
        </w:rPr>
      </w:pPr>
      <w:hyperlink w:anchor="_Toc100053372" w:history="1">
        <w:r w:rsidR="00271D56" w:rsidRPr="00271D56">
          <w:rPr>
            <w:rStyle w:val="Hyperlink"/>
            <w:rFonts w:asciiTheme="minorHAnsi" w:hAnsiTheme="minorHAnsi" w:cstheme="minorHAnsi"/>
            <w:noProof/>
            <w:sz w:val="22"/>
            <w:szCs w:val="22"/>
          </w:rPr>
          <w:t>How we developed the Positive Ageing Action Plan 2022-2026</w:t>
        </w:r>
        <w:r w:rsidR="00271D56" w:rsidRPr="00271D56">
          <w:rPr>
            <w:rFonts w:asciiTheme="minorHAnsi" w:hAnsiTheme="minorHAnsi" w:cstheme="minorHAnsi"/>
            <w:noProof/>
            <w:webHidden/>
            <w:sz w:val="22"/>
            <w:szCs w:val="22"/>
          </w:rPr>
          <w:tab/>
        </w:r>
        <w:r w:rsidR="00271D56" w:rsidRPr="00271D56">
          <w:rPr>
            <w:rFonts w:asciiTheme="minorHAnsi" w:hAnsiTheme="minorHAnsi" w:cstheme="minorHAnsi"/>
            <w:noProof/>
            <w:webHidden/>
            <w:sz w:val="22"/>
            <w:szCs w:val="22"/>
          </w:rPr>
          <w:fldChar w:fldCharType="begin"/>
        </w:r>
        <w:r w:rsidR="00271D56" w:rsidRPr="00271D56">
          <w:rPr>
            <w:rFonts w:asciiTheme="minorHAnsi" w:hAnsiTheme="minorHAnsi" w:cstheme="minorHAnsi"/>
            <w:noProof/>
            <w:webHidden/>
            <w:sz w:val="22"/>
            <w:szCs w:val="22"/>
          </w:rPr>
          <w:instrText xml:space="preserve"> PAGEREF _Toc100053372 \h </w:instrText>
        </w:r>
        <w:r w:rsidR="00271D56" w:rsidRPr="00271D56">
          <w:rPr>
            <w:rFonts w:asciiTheme="minorHAnsi" w:hAnsiTheme="minorHAnsi" w:cstheme="minorHAnsi"/>
            <w:noProof/>
            <w:webHidden/>
            <w:sz w:val="22"/>
            <w:szCs w:val="22"/>
          </w:rPr>
        </w:r>
        <w:r w:rsidR="00271D56" w:rsidRPr="00271D56">
          <w:rPr>
            <w:rFonts w:asciiTheme="minorHAnsi" w:hAnsiTheme="minorHAnsi" w:cstheme="minorHAnsi"/>
            <w:noProof/>
            <w:webHidden/>
            <w:sz w:val="22"/>
            <w:szCs w:val="22"/>
          </w:rPr>
          <w:fldChar w:fldCharType="separate"/>
        </w:r>
        <w:r w:rsidR="00271D56" w:rsidRPr="00271D56">
          <w:rPr>
            <w:rFonts w:asciiTheme="minorHAnsi" w:hAnsiTheme="minorHAnsi" w:cstheme="minorHAnsi"/>
            <w:noProof/>
            <w:webHidden/>
            <w:sz w:val="22"/>
            <w:szCs w:val="22"/>
          </w:rPr>
          <w:t>15</w:t>
        </w:r>
        <w:r w:rsidR="00271D56" w:rsidRPr="00271D56">
          <w:rPr>
            <w:rFonts w:asciiTheme="minorHAnsi" w:hAnsiTheme="minorHAnsi" w:cstheme="minorHAnsi"/>
            <w:noProof/>
            <w:webHidden/>
            <w:sz w:val="22"/>
            <w:szCs w:val="22"/>
          </w:rPr>
          <w:fldChar w:fldCharType="end"/>
        </w:r>
      </w:hyperlink>
    </w:p>
    <w:p w14:paraId="447F5C5B" w14:textId="158BD3A9" w:rsidR="00271D56" w:rsidRPr="00271D56" w:rsidRDefault="009D561D">
      <w:pPr>
        <w:pStyle w:val="TOC2"/>
        <w:tabs>
          <w:tab w:val="right" w:leader="dot" w:pos="9743"/>
        </w:tabs>
        <w:rPr>
          <w:rFonts w:asciiTheme="minorHAnsi" w:eastAsiaTheme="minorEastAsia" w:hAnsiTheme="minorHAnsi" w:cstheme="minorHAnsi"/>
          <w:noProof/>
          <w:sz w:val="22"/>
          <w:szCs w:val="22"/>
          <w:lang w:eastAsia="en-AU"/>
        </w:rPr>
      </w:pPr>
      <w:hyperlink w:anchor="_Toc100053373" w:history="1">
        <w:r w:rsidR="00271D56" w:rsidRPr="00271D56">
          <w:rPr>
            <w:rStyle w:val="Hyperlink"/>
            <w:rFonts w:asciiTheme="minorHAnsi" w:hAnsiTheme="minorHAnsi" w:cstheme="minorHAnsi"/>
            <w:noProof/>
            <w:sz w:val="22"/>
            <w:szCs w:val="22"/>
          </w:rPr>
          <w:t>How we will implement the Positive Ageing Action Plan 2022-2026</w:t>
        </w:r>
        <w:r w:rsidR="00271D56" w:rsidRPr="00271D56">
          <w:rPr>
            <w:rFonts w:asciiTheme="minorHAnsi" w:hAnsiTheme="minorHAnsi" w:cstheme="minorHAnsi"/>
            <w:noProof/>
            <w:webHidden/>
            <w:sz w:val="22"/>
            <w:szCs w:val="22"/>
          </w:rPr>
          <w:tab/>
        </w:r>
        <w:r w:rsidR="00271D56" w:rsidRPr="00271D56">
          <w:rPr>
            <w:rFonts w:asciiTheme="minorHAnsi" w:hAnsiTheme="minorHAnsi" w:cstheme="minorHAnsi"/>
            <w:noProof/>
            <w:webHidden/>
            <w:sz w:val="22"/>
            <w:szCs w:val="22"/>
          </w:rPr>
          <w:fldChar w:fldCharType="begin"/>
        </w:r>
        <w:r w:rsidR="00271D56" w:rsidRPr="00271D56">
          <w:rPr>
            <w:rFonts w:asciiTheme="minorHAnsi" w:hAnsiTheme="minorHAnsi" w:cstheme="minorHAnsi"/>
            <w:noProof/>
            <w:webHidden/>
            <w:sz w:val="22"/>
            <w:szCs w:val="22"/>
          </w:rPr>
          <w:instrText xml:space="preserve"> PAGEREF _Toc100053373 \h </w:instrText>
        </w:r>
        <w:r w:rsidR="00271D56" w:rsidRPr="00271D56">
          <w:rPr>
            <w:rFonts w:asciiTheme="minorHAnsi" w:hAnsiTheme="minorHAnsi" w:cstheme="minorHAnsi"/>
            <w:noProof/>
            <w:webHidden/>
            <w:sz w:val="22"/>
            <w:szCs w:val="22"/>
          </w:rPr>
        </w:r>
        <w:r w:rsidR="00271D56" w:rsidRPr="00271D56">
          <w:rPr>
            <w:rFonts w:asciiTheme="minorHAnsi" w:hAnsiTheme="minorHAnsi" w:cstheme="minorHAnsi"/>
            <w:noProof/>
            <w:webHidden/>
            <w:sz w:val="22"/>
            <w:szCs w:val="22"/>
          </w:rPr>
          <w:fldChar w:fldCharType="separate"/>
        </w:r>
        <w:r w:rsidR="00271D56" w:rsidRPr="00271D56">
          <w:rPr>
            <w:rFonts w:asciiTheme="minorHAnsi" w:hAnsiTheme="minorHAnsi" w:cstheme="minorHAnsi"/>
            <w:noProof/>
            <w:webHidden/>
            <w:sz w:val="22"/>
            <w:szCs w:val="22"/>
          </w:rPr>
          <w:t>16</w:t>
        </w:r>
        <w:r w:rsidR="00271D56" w:rsidRPr="00271D56">
          <w:rPr>
            <w:rFonts w:asciiTheme="minorHAnsi" w:hAnsiTheme="minorHAnsi" w:cstheme="minorHAnsi"/>
            <w:noProof/>
            <w:webHidden/>
            <w:sz w:val="22"/>
            <w:szCs w:val="22"/>
          </w:rPr>
          <w:fldChar w:fldCharType="end"/>
        </w:r>
      </w:hyperlink>
    </w:p>
    <w:p w14:paraId="6506DF9B" w14:textId="0CB3E352" w:rsidR="00271D56" w:rsidRPr="00271D56" w:rsidRDefault="009D561D">
      <w:pPr>
        <w:pStyle w:val="TOC2"/>
        <w:tabs>
          <w:tab w:val="right" w:leader="dot" w:pos="9743"/>
        </w:tabs>
        <w:rPr>
          <w:rFonts w:asciiTheme="minorHAnsi" w:eastAsiaTheme="minorEastAsia" w:hAnsiTheme="minorHAnsi" w:cstheme="minorHAnsi"/>
          <w:noProof/>
          <w:sz w:val="22"/>
          <w:szCs w:val="22"/>
          <w:lang w:eastAsia="en-AU"/>
        </w:rPr>
      </w:pPr>
      <w:hyperlink w:anchor="_Toc100053374" w:history="1">
        <w:r w:rsidR="00271D56" w:rsidRPr="00271D56">
          <w:rPr>
            <w:rStyle w:val="Hyperlink"/>
            <w:rFonts w:asciiTheme="minorHAnsi" w:hAnsiTheme="minorHAnsi" w:cstheme="minorHAnsi"/>
            <w:noProof/>
            <w:sz w:val="22"/>
            <w:szCs w:val="22"/>
          </w:rPr>
          <w:t>How we will monitor the Positive Ageing Action Plan 2022-2026</w:t>
        </w:r>
        <w:r w:rsidR="00271D56" w:rsidRPr="00271D56">
          <w:rPr>
            <w:rFonts w:asciiTheme="minorHAnsi" w:hAnsiTheme="minorHAnsi" w:cstheme="minorHAnsi"/>
            <w:noProof/>
            <w:webHidden/>
            <w:sz w:val="22"/>
            <w:szCs w:val="22"/>
          </w:rPr>
          <w:tab/>
        </w:r>
        <w:r w:rsidR="00271D56" w:rsidRPr="00271D56">
          <w:rPr>
            <w:rFonts w:asciiTheme="minorHAnsi" w:hAnsiTheme="minorHAnsi" w:cstheme="minorHAnsi"/>
            <w:noProof/>
            <w:webHidden/>
            <w:sz w:val="22"/>
            <w:szCs w:val="22"/>
          </w:rPr>
          <w:fldChar w:fldCharType="begin"/>
        </w:r>
        <w:r w:rsidR="00271D56" w:rsidRPr="00271D56">
          <w:rPr>
            <w:rFonts w:asciiTheme="minorHAnsi" w:hAnsiTheme="minorHAnsi" w:cstheme="minorHAnsi"/>
            <w:noProof/>
            <w:webHidden/>
            <w:sz w:val="22"/>
            <w:szCs w:val="22"/>
          </w:rPr>
          <w:instrText xml:space="preserve"> PAGEREF _Toc100053374 \h </w:instrText>
        </w:r>
        <w:r w:rsidR="00271D56" w:rsidRPr="00271D56">
          <w:rPr>
            <w:rFonts w:asciiTheme="minorHAnsi" w:hAnsiTheme="minorHAnsi" w:cstheme="minorHAnsi"/>
            <w:noProof/>
            <w:webHidden/>
            <w:sz w:val="22"/>
            <w:szCs w:val="22"/>
          </w:rPr>
        </w:r>
        <w:r w:rsidR="00271D56" w:rsidRPr="00271D56">
          <w:rPr>
            <w:rFonts w:asciiTheme="minorHAnsi" w:hAnsiTheme="minorHAnsi" w:cstheme="minorHAnsi"/>
            <w:noProof/>
            <w:webHidden/>
            <w:sz w:val="22"/>
            <w:szCs w:val="22"/>
          </w:rPr>
          <w:fldChar w:fldCharType="separate"/>
        </w:r>
        <w:r w:rsidR="00271D56" w:rsidRPr="00271D56">
          <w:rPr>
            <w:rFonts w:asciiTheme="minorHAnsi" w:hAnsiTheme="minorHAnsi" w:cstheme="minorHAnsi"/>
            <w:noProof/>
            <w:webHidden/>
            <w:sz w:val="22"/>
            <w:szCs w:val="22"/>
          </w:rPr>
          <w:t>16</w:t>
        </w:r>
        <w:r w:rsidR="00271D56" w:rsidRPr="00271D56">
          <w:rPr>
            <w:rFonts w:asciiTheme="minorHAnsi" w:hAnsiTheme="minorHAnsi" w:cstheme="minorHAnsi"/>
            <w:noProof/>
            <w:webHidden/>
            <w:sz w:val="22"/>
            <w:szCs w:val="22"/>
          </w:rPr>
          <w:fldChar w:fldCharType="end"/>
        </w:r>
      </w:hyperlink>
    </w:p>
    <w:p w14:paraId="5F542A3B" w14:textId="53BD2143" w:rsidR="00733265" w:rsidRPr="00771F03" w:rsidRDefault="00E21148" w:rsidP="005958A4">
      <w:pPr>
        <w:pStyle w:val="Kingstonbullet0"/>
        <w:rPr>
          <w:rFonts w:asciiTheme="minorHAnsi" w:hAnsiTheme="minorHAnsi" w:cstheme="minorHAnsi"/>
          <w:sz w:val="22"/>
        </w:rPr>
      </w:pPr>
      <w:r w:rsidRPr="00271D56">
        <w:rPr>
          <w:rFonts w:asciiTheme="minorHAnsi" w:hAnsiTheme="minorHAnsi" w:cstheme="minorHAnsi"/>
          <w:sz w:val="22"/>
        </w:rPr>
        <w:fldChar w:fldCharType="end"/>
      </w:r>
      <w:r w:rsidR="00733265" w:rsidRPr="00771F03">
        <w:rPr>
          <w:rFonts w:asciiTheme="minorHAnsi" w:hAnsiTheme="minorHAnsi" w:cstheme="minorHAnsi"/>
          <w:sz w:val="22"/>
        </w:rPr>
        <w:br w:type="page"/>
      </w:r>
    </w:p>
    <w:p w14:paraId="3AE50F85" w14:textId="02AF54C1" w:rsidR="001A52F1" w:rsidRPr="00DE03AE" w:rsidRDefault="00B35438" w:rsidP="00DE03AE">
      <w:pPr>
        <w:pStyle w:val="Kingstonheading1"/>
      </w:pPr>
      <w:bookmarkStart w:id="34" w:name="_Toc100053361"/>
      <w:r w:rsidRPr="00DE03AE">
        <w:lastRenderedPageBreak/>
        <w:t xml:space="preserve">1. </w:t>
      </w:r>
      <w:r w:rsidR="009D4840" w:rsidRPr="00DE03AE">
        <w:t>Introduction</w:t>
      </w:r>
      <w:bookmarkEnd w:id="34"/>
      <w:r w:rsidR="009D4840" w:rsidRPr="00DE03AE">
        <w:t xml:space="preserve"> </w:t>
      </w:r>
    </w:p>
    <w:p w14:paraId="06FDE641" w14:textId="55D2F8C2" w:rsidR="00DE03AE" w:rsidRPr="00B32AE1" w:rsidRDefault="001137E4" w:rsidP="00B32AE1">
      <w:pPr>
        <w:pStyle w:val="Kingstonbody"/>
        <w:rPr>
          <w:rFonts w:asciiTheme="minorHAnsi" w:hAnsiTheme="minorHAnsi"/>
          <w:lang w:val="en-US"/>
        </w:rPr>
      </w:pPr>
      <w:r w:rsidRPr="00B32AE1">
        <w:rPr>
          <w:rFonts w:asciiTheme="minorHAnsi" w:hAnsiTheme="minorHAnsi"/>
          <w:lang w:val="en-US"/>
        </w:rPr>
        <w:t xml:space="preserve">The </w:t>
      </w:r>
      <w:bookmarkStart w:id="35" w:name="_Hlk94268125"/>
      <w:r w:rsidR="004D2959" w:rsidRPr="00B32AE1">
        <w:rPr>
          <w:rFonts w:asciiTheme="minorHAnsi" w:hAnsiTheme="minorHAnsi"/>
          <w:lang w:val="en-US"/>
        </w:rPr>
        <w:t xml:space="preserve">Positive Ageing Action Plan </w:t>
      </w:r>
      <w:r w:rsidRPr="00B32AE1">
        <w:rPr>
          <w:rFonts w:asciiTheme="minorHAnsi" w:hAnsiTheme="minorHAnsi"/>
          <w:lang w:val="en-US"/>
        </w:rPr>
        <w:t>202</w:t>
      </w:r>
      <w:r w:rsidR="004D2959" w:rsidRPr="00B32AE1">
        <w:rPr>
          <w:rFonts w:asciiTheme="minorHAnsi" w:hAnsiTheme="minorHAnsi"/>
          <w:lang w:val="en-US"/>
        </w:rPr>
        <w:t>2</w:t>
      </w:r>
      <w:r w:rsidRPr="00B32AE1">
        <w:rPr>
          <w:rFonts w:asciiTheme="minorHAnsi" w:hAnsiTheme="minorHAnsi"/>
          <w:lang w:val="en-US"/>
        </w:rPr>
        <w:t>-202</w:t>
      </w:r>
      <w:r w:rsidR="004D2959" w:rsidRPr="00B32AE1">
        <w:rPr>
          <w:rFonts w:asciiTheme="minorHAnsi" w:hAnsiTheme="minorHAnsi"/>
          <w:lang w:val="en-US"/>
        </w:rPr>
        <w:t>6</w:t>
      </w:r>
      <w:r w:rsidR="0002264E" w:rsidRPr="00B32AE1">
        <w:rPr>
          <w:rFonts w:asciiTheme="minorHAnsi" w:hAnsiTheme="minorHAnsi"/>
          <w:lang w:val="en-US"/>
        </w:rPr>
        <w:t xml:space="preserve"> is a strategic document that will support Council to continue to strengthen its response to the needs and aspirations of older people. </w:t>
      </w:r>
      <w:bookmarkEnd w:id="35"/>
      <w:r w:rsidR="008F14B0" w:rsidRPr="00B32AE1">
        <w:rPr>
          <w:rFonts w:asciiTheme="minorHAnsi" w:hAnsiTheme="minorHAnsi" w:cstheme="minorHAnsi"/>
          <w:lang w:val="en-US"/>
        </w:rPr>
        <w:t>It has been developed to support the application of Council’s Public Health and Wellbeing Plan 2021-2025 (PHWP 2021-2025).</w:t>
      </w:r>
    </w:p>
    <w:p w14:paraId="4E4ED38C" w14:textId="72640220" w:rsidR="0002264E" w:rsidRPr="00B32AE1" w:rsidRDefault="0002264E" w:rsidP="00B32AE1">
      <w:pPr>
        <w:pStyle w:val="Kingstonbody"/>
        <w:jc w:val="both"/>
      </w:pPr>
      <w:bookmarkStart w:id="36" w:name="_Hlk100049391"/>
      <w:bookmarkStart w:id="37" w:name="_Toc100048699"/>
      <w:bookmarkStart w:id="38" w:name="_Toc100048781"/>
      <w:r w:rsidRPr="00B32AE1">
        <w:t xml:space="preserve">The Action Plan outlines key priorities and actions to be implemented over the next four years. </w:t>
      </w:r>
      <w:bookmarkEnd w:id="36"/>
      <w:r w:rsidRPr="00B32AE1">
        <w:t xml:space="preserve">The overall implementation of the actions will be managed by the Social Development </w:t>
      </w:r>
      <w:r w:rsidR="00D93663" w:rsidRPr="00B32AE1">
        <w:t>T</w:t>
      </w:r>
      <w:r w:rsidRPr="00B32AE1">
        <w:t xml:space="preserve">eam with the support and collaboration of other departments across Council and with key community organisations, groups, and agencies. </w:t>
      </w:r>
      <w:bookmarkStart w:id="39" w:name="_Hlk100049351"/>
      <w:r w:rsidRPr="00B32AE1">
        <w:t>Key achievements will be reported to Council and the community on an annual basis.</w:t>
      </w:r>
      <w:bookmarkEnd w:id="37"/>
      <w:bookmarkEnd w:id="38"/>
      <w:bookmarkEnd w:id="39"/>
    </w:p>
    <w:p w14:paraId="1BA00A17" w14:textId="64B9FDEA" w:rsidR="00DF3338" w:rsidRPr="0002264E" w:rsidRDefault="008B0AAF" w:rsidP="0002264E">
      <w:pPr>
        <w:pStyle w:val="Kingstonheading1"/>
        <w:spacing w:before="0"/>
        <w:rPr>
          <w:rFonts w:asciiTheme="minorHAnsi" w:hAnsiTheme="minorHAnsi" w:cstheme="minorHAnsi"/>
          <w:sz w:val="20"/>
          <w:szCs w:val="20"/>
        </w:rPr>
      </w:pPr>
      <w:r w:rsidRPr="0002264E">
        <w:rPr>
          <w:rFonts w:asciiTheme="minorHAnsi" w:hAnsiTheme="minorHAnsi" w:cstheme="minorHAnsi"/>
          <w:color w:val="auto"/>
          <w:sz w:val="20"/>
          <w:szCs w:val="20"/>
        </w:rPr>
        <w:br/>
      </w:r>
    </w:p>
    <w:p w14:paraId="00C8C86A" w14:textId="042820DF" w:rsidR="00837787" w:rsidRPr="00DE03AE" w:rsidRDefault="00B35438" w:rsidP="00DE03AE">
      <w:pPr>
        <w:pStyle w:val="Kingstonheading1"/>
      </w:pPr>
      <w:bookmarkStart w:id="40" w:name="_Toc100053362"/>
      <w:r w:rsidRPr="00DE03AE">
        <w:t xml:space="preserve">2. </w:t>
      </w:r>
      <w:r w:rsidR="00C76ACC" w:rsidRPr="00DE03AE">
        <w:t>Supporting Positive Ageing</w:t>
      </w:r>
      <w:bookmarkEnd w:id="40"/>
      <w:r w:rsidR="00C76ACC" w:rsidRPr="00DE03AE">
        <w:t xml:space="preserve"> </w:t>
      </w:r>
    </w:p>
    <w:p w14:paraId="6A2266A0" w14:textId="77777777" w:rsidR="00B9049C" w:rsidRPr="00922F7F" w:rsidRDefault="00B9049C" w:rsidP="00B9049C">
      <w:pPr>
        <w:pStyle w:val="Kingstonheading2-numbered"/>
      </w:pPr>
      <w:r w:rsidRPr="002209E6">
        <w:t xml:space="preserve">Guided by the </w:t>
      </w:r>
      <w:r w:rsidRPr="00922F7F">
        <w:t xml:space="preserve">COMmunity vision and </w:t>
      </w:r>
      <w:r w:rsidRPr="002209E6">
        <w:t xml:space="preserve">Council </w:t>
      </w:r>
      <w:r w:rsidRPr="00922F7F">
        <w:t>plan 2021-2025</w:t>
      </w:r>
    </w:p>
    <w:p w14:paraId="44C7F00D" w14:textId="465D615F" w:rsidR="00B9049C" w:rsidRDefault="00B9049C" w:rsidP="00B9049C">
      <w:pPr>
        <w:spacing w:after="120"/>
      </w:pPr>
      <w:bookmarkStart w:id="41" w:name="_Hlk97899627"/>
      <w:r w:rsidRPr="00F708C2">
        <w:t xml:space="preserve">The Positive Ageing Action Plan 2022-2026 aligns with the </w:t>
      </w:r>
      <w:r w:rsidRPr="00D57908">
        <w:t>Council Plan Community Vision:</w:t>
      </w:r>
    </w:p>
    <w:p w14:paraId="076D5CA5" w14:textId="16BB1686" w:rsidR="00D57908" w:rsidRPr="00D57908" w:rsidRDefault="00D57908" w:rsidP="00B9049C">
      <w:pPr>
        <w:spacing w:after="120"/>
        <w:rPr>
          <w:b/>
          <w:bCs/>
        </w:rPr>
      </w:pPr>
      <w:r w:rsidRPr="00D57908">
        <w:rPr>
          <w:b/>
          <w:bCs/>
        </w:rPr>
        <w:t>Community Vision</w:t>
      </w:r>
    </w:p>
    <w:p w14:paraId="153D838C" w14:textId="77777777" w:rsidR="00B9049C" w:rsidRPr="00F708C2" w:rsidRDefault="00B9049C" w:rsidP="00B9049C">
      <w:pPr>
        <w:spacing w:after="120"/>
      </w:pPr>
      <w:r w:rsidRPr="00F708C2">
        <w:t xml:space="preserve">Kingston is a resilient, inclusive and diverse community. We are building the most liveable and sustainable city in Victoria. </w:t>
      </w:r>
    </w:p>
    <w:p w14:paraId="73EC53B8" w14:textId="77777777" w:rsidR="00B9049C" w:rsidRPr="00F708C2" w:rsidRDefault="00B9049C" w:rsidP="00B9049C">
      <w:pPr>
        <w:spacing w:after="120"/>
      </w:pPr>
      <w:r w:rsidRPr="00F708C2">
        <w:t xml:space="preserve">We champion and nurture our green and open spaces creating a safe, healthy environment. </w:t>
      </w:r>
    </w:p>
    <w:p w14:paraId="7BC21C10" w14:textId="05489829" w:rsidR="00B9049C" w:rsidRDefault="00B9049C" w:rsidP="00F708C2">
      <w:r w:rsidRPr="00F708C2">
        <w:t>Our shared legacy connects our community, embracing innovation, making Kingston the place to live.</w:t>
      </w:r>
      <w:bookmarkEnd w:id="41"/>
    </w:p>
    <w:p w14:paraId="059CA552" w14:textId="77777777" w:rsidR="00D57908" w:rsidRDefault="00D57908" w:rsidP="00D57908">
      <w:pPr>
        <w:spacing w:after="120"/>
        <w:rPr>
          <w:b/>
          <w:bCs/>
        </w:rPr>
      </w:pPr>
    </w:p>
    <w:p w14:paraId="13459E96" w14:textId="759238DE" w:rsidR="00B9049C" w:rsidRPr="00D57908" w:rsidRDefault="00D57908" w:rsidP="00D57908">
      <w:pPr>
        <w:spacing w:after="120"/>
        <w:rPr>
          <w:b/>
          <w:bCs/>
        </w:rPr>
      </w:pPr>
      <w:r w:rsidRPr="001A34B5">
        <w:rPr>
          <w:b/>
          <w:bCs/>
        </w:rPr>
        <w:t>Council Plan 2021-2025</w:t>
      </w:r>
    </w:p>
    <w:p w14:paraId="2874ED8C" w14:textId="6F28818D" w:rsidR="00F50C69" w:rsidRPr="0098139B" w:rsidRDefault="00F50C69" w:rsidP="00DE03AE">
      <w:pPr>
        <w:pStyle w:val="Kingstonbody"/>
      </w:pPr>
      <w:r w:rsidRPr="0098139B">
        <w:t xml:space="preserve">The </w:t>
      </w:r>
      <w:r w:rsidR="004D2959" w:rsidRPr="00B32AE1">
        <w:rPr>
          <w:lang w:val="en-US"/>
        </w:rPr>
        <w:t>Positive Ageing Action Plan 2022-2026</w:t>
      </w:r>
      <w:r w:rsidR="004D2959" w:rsidRPr="0098139B">
        <w:rPr>
          <w:lang w:val="en-US"/>
        </w:rPr>
        <w:t xml:space="preserve"> </w:t>
      </w:r>
      <w:r w:rsidRPr="0098139B">
        <w:t xml:space="preserve">is </w:t>
      </w:r>
      <w:r w:rsidR="000F1E57">
        <w:t xml:space="preserve">also </w:t>
      </w:r>
      <w:r w:rsidRPr="0098139B">
        <w:t>strategically guided by the Council Plan 2021-2025</w:t>
      </w:r>
      <w:r w:rsidR="00AE57CC" w:rsidRPr="0098139B">
        <w:t xml:space="preserve"> </w:t>
      </w:r>
      <w:r w:rsidR="00E401B3" w:rsidRPr="0098139B">
        <w:t>and aligns as follows:</w:t>
      </w:r>
    </w:p>
    <w:p w14:paraId="3A47D068" w14:textId="086CEA74" w:rsidR="00E401B3" w:rsidRPr="0098139B" w:rsidRDefault="00E401B3" w:rsidP="00DE03AE">
      <w:pPr>
        <w:pStyle w:val="Kingstonbody"/>
        <w:rPr>
          <w:color w:val="141313" w:themeColor="text1"/>
        </w:rPr>
      </w:pPr>
      <w:r w:rsidRPr="0098139B">
        <w:rPr>
          <w:color w:val="141313" w:themeColor="text1"/>
        </w:rPr>
        <w:t xml:space="preserve">Strategic Direction: </w:t>
      </w:r>
      <w:r w:rsidRPr="0098139B">
        <w:rPr>
          <w:color w:val="141313" w:themeColor="text1"/>
        </w:rPr>
        <w:tab/>
        <w:t xml:space="preserve">Healthy and </w:t>
      </w:r>
      <w:r w:rsidR="00B82206" w:rsidRPr="0098139B">
        <w:rPr>
          <w:color w:val="141313" w:themeColor="text1"/>
        </w:rPr>
        <w:t>I</w:t>
      </w:r>
      <w:r w:rsidRPr="0098139B">
        <w:rPr>
          <w:color w:val="141313" w:themeColor="text1"/>
        </w:rPr>
        <w:t>nclusive</w:t>
      </w:r>
    </w:p>
    <w:p w14:paraId="21616568" w14:textId="73736C4C" w:rsidR="00E401B3" w:rsidRPr="0098139B" w:rsidRDefault="00E401B3" w:rsidP="00D57908">
      <w:pPr>
        <w:pStyle w:val="Kingstonbody"/>
        <w:ind w:left="2160" w:hanging="2160"/>
        <w:rPr>
          <w:color w:val="141313" w:themeColor="text1"/>
        </w:rPr>
      </w:pPr>
      <w:r w:rsidRPr="0098139B">
        <w:rPr>
          <w:color w:val="141313" w:themeColor="text1"/>
        </w:rPr>
        <w:t xml:space="preserve">Strategic Objective: </w:t>
      </w:r>
      <w:r w:rsidRPr="0098139B">
        <w:rPr>
          <w:color w:val="141313" w:themeColor="text1"/>
        </w:rPr>
        <w:tab/>
        <w:t>We are progressive, inclusive and prioritise the wellbeing of all members of our community.</w:t>
      </w:r>
    </w:p>
    <w:p w14:paraId="4DF5A682" w14:textId="2C0AC9AC" w:rsidR="007D4E47" w:rsidRPr="0098139B" w:rsidRDefault="00E401B3" w:rsidP="00DE03AE">
      <w:pPr>
        <w:pStyle w:val="Kingstonbody"/>
        <w:rPr>
          <w:color w:val="141313" w:themeColor="text1"/>
        </w:rPr>
      </w:pPr>
      <w:r w:rsidRPr="0098139B">
        <w:rPr>
          <w:color w:val="141313" w:themeColor="text1"/>
        </w:rPr>
        <w:t>Strateg</w:t>
      </w:r>
      <w:r w:rsidR="00B82206" w:rsidRPr="0098139B">
        <w:rPr>
          <w:color w:val="141313" w:themeColor="text1"/>
        </w:rPr>
        <w:t>ies</w:t>
      </w:r>
      <w:r w:rsidRPr="0098139B">
        <w:rPr>
          <w:color w:val="141313" w:themeColor="text1"/>
        </w:rPr>
        <w:t xml:space="preserve">: </w:t>
      </w:r>
      <w:r w:rsidRPr="0098139B">
        <w:rPr>
          <w:color w:val="141313" w:themeColor="text1"/>
        </w:rPr>
        <w:tab/>
      </w:r>
      <w:r w:rsidRPr="0098139B">
        <w:rPr>
          <w:color w:val="141313" w:themeColor="text1"/>
        </w:rPr>
        <w:tab/>
      </w:r>
      <w:r w:rsidR="007D4E47" w:rsidRPr="0098139B">
        <w:rPr>
          <w:color w:val="141313" w:themeColor="text1"/>
        </w:rPr>
        <w:t>Champion social equality</w:t>
      </w:r>
    </w:p>
    <w:p w14:paraId="27B13E12" w14:textId="77777777" w:rsidR="007D4E47" w:rsidRPr="0098139B" w:rsidRDefault="007D4E47" w:rsidP="00DE03AE">
      <w:pPr>
        <w:pStyle w:val="Kingstonbody"/>
        <w:ind w:left="1440" w:firstLine="720"/>
        <w:rPr>
          <w:color w:val="141313" w:themeColor="text1"/>
        </w:rPr>
      </w:pPr>
      <w:r w:rsidRPr="0098139B">
        <w:rPr>
          <w:color w:val="141313" w:themeColor="text1"/>
        </w:rPr>
        <w:t>Support community education, lifelong learning and creativity</w:t>
      </w:r>
    </w:p>
    <w:p w14:paraId="03D9AE23" w14:textId="3304A953" w:rsidR="007D4E47" w:rsidRPr="0098139B" w:rsidRDefault="007D4E47" w:rsidP="00DE03AE">
      <w:pPr>
        <w:pStyle w:val="Kingstonbody"/>
        <w:ind w:left="1440" w:firstLine="720"/>
        <w:rPr>
          <w:color w:val="141313" w:themeColor="text1"/>
        </w:rPr>
      </w:pPr>
      <w:r w:rsidRPr="0098139B">
        <w:rPr>
          <w:color w:val="141313" w:themeColor="text1"/>
        </w:rPr>
        <w:t>Support the inclusion of everyone in community life</w:t>
      </w:r>
    </w:p>
    <w:p w14:paraId="7A647458" w14:textId="77777777" w:rsidR="007D4E47" w:rsidRPr="0098139B" w:rsidRDefault="007D4E47" w:rsidP="00DE03AE">
      <w:pPr>
        <w:pStyle w:val="Kingstonbody"/>
        <w:ind w:left="1440" w:firstLine="720"/>
        <w:rPr>
          <w:color w:val="141313" w:themeColor="text1"/>
        </w:rPr>
      </w:pPr>
      <w:r w:rsidRPr="0098139B">
        <w:rPr>
          <w:color w:val="141313" w:themeColor="text1"/>
        </w:rPr>
        <w:t>Support our community’s physical wellbeing</w:t>
      </w:r>
    </w:p>
    <w:p w14:paraId="307BFC5B" w14:textId="2E6F7395" w:rsidR="00E401B3" w:rsidRPr="0098139B" w:rsidRDefault="00E401B3" w:rsidP="00DE03AE">
      <w:pPr>
        <w:pStyle w:val="Kingstonbody"/>
        <w:ind w:left="1440" w:firstLine="720"/>
        <w:rPr>
          <w:color w:val="141313" w:themeColor="text1"/>
        </w:rPr>
      </w:pPr>
      <w:r w:rsidRPr="0098139B">
        <w:rPr>
          <w:color w:val="141313" w:themeColor="text1"/>
        </w:rPr>
        <w:t>Prioritise our community’s mental wellbeing</w:t>
      </w:r>
    </w:p>
    <w:p w14:paraId="04B1DCD8" w14:textId="7FFF029E" w:rsidR="0055242E" w:rsidRDefault="0055242E" w:rsidP="00DE03AE">
      <w:pPr>
        <w:pStyle w:val="Kingstonbody"/>
        <w:ind w:left="2160"/>
        <w:rPr>
          <w:color w:val="141313" w:themeColor="text1"/>
        </w:rPr>
      </w:pPr>
      <w:r w:rsidRPr="0098139B">
        <w:rPr>
          <w:color w:val="141313" w:themeColor="text1"/>
        </w:rPr>
        <w:t xml:space="preserve">Tailor our communication to our diverse community to make communication accessible to all. </w:t>
      </w:r>
    </w:p>
    <w:p w14:paraId="75146619" w14:textId="2A9DD348" w:rsidR="000F1E57" w:rsidRDefault="000F1E57" w:rsidP="00DE03AE">
      <w:pPr>
        <w:pStyle w:val="Kingstonbody"/>
        <w:ind w:left="2160"/>
        <w:rPr>
          <w:color w:val="141313" w:themeColor="text1"/>
        </w:rPr>
      </w:pPr>
    </w:p>
    <w:p w14:paraId="08EDC024" w14:textId="408F84AF" w:rsidR="000F1E57" w:rsidRDefault="000F1E57" w:rsidP="002949A9">
      <w:pPr>
        <w:pStyle w:val="Kingstonbody"/>
        <w:rPr>
          <w:color w:val="141313" w:themeColor="text1"/>
        </w:rPr>
      </w:pPr>
    </w:p>
    <w:p w14:paraId="5CE213ED" w14:textId="77777777" w:rsidR="00E864E6" w:rsidRPr="0098139B" w:rsidRDefault="00E864E6" w:rsidP="002949A9">
      <w:pPr>
        <w:pStyle w:val="Kingstonbody"/>
        <w:rPr>
          <w:color w:val="141313" w:themeColor="text1"/>
        </w:rPr>
      </w:pPr>
    </w:p>
    <w:p w14:paraId="1683152E" w14:textId="3DD0397D" w:rsidR="00F50C69" w:rsidRPr="00286284" w:rsidRDefault="001A52F1" w:rsidP="00DE03AE">
      <w:pPr>
        <w:pStyle w:val="Kingstonheading2-numbered"/>
      </w:pPr>
      <w:r w:rsidRPr="00286284">
        <w:t>Guided by Council’s Public Health and Wellbeing Plan 20</w:t>
      </w:r>
      <w:r w:rsidR="001137E4" w:rsidRPr="00286284">
        <w:t>21</w:t>
      </w:r>
      <w:r w:rsidRPr="00286284">
        <w:t>-202</w:t>
      </w:r>
      <w:r w:rsidR="001137E4" w:rsidRPr="00286284">
        <w:t>5</w:t>
      </w:r>
    </w:p>
    <w:p w14:paraId="7C290FE4" w14:textId="77777777" w:rsidR="002949A9" w:rsidRDefault="00AE2A84" w:rsidP="002949A9">
      <w:pPr>
        <w:pStyle w:val="Kingstonbody"/>
      </w:pPr>
      <w:r w:rsidRPr="0098139B">
        <w:t xml:space="preserve">The PHWP 2021-2025 provides an overarching strategic direction that identifies key health and wellbeing priorities for Kingston. </w:t>
      </w:r>
      <w:r w:rsidR="001137E4" w:rsidRPr="0098139B">
        <w:t>The</w:t>
      </w:r>
      <w:r w:rsidR="004D2959" w:rsidRPr="0098139B">
        <w:rPr>
          <w:i/>
          <w:iCs/>
          <w:lang w:val="en-US"/>
        </w:rPr>
        <w:t xml:space="preserve"> </w:t>
      </w:r>
      <w:r w:rsidR="004D2959" w:rsidRPr="00ED47CF">
        <w:rPr>
          <w:lang w:val="en-US"/>
        </w:rPr>
        <w:t>Positive Ageing Action Plan 2022-2026</w:t>
      </w:r>
      <w:r w:rsidR="002949A9" w:rsidRPr="002949A9">
        <w:rPr>
          <w:color w:val="000000"/>
          <w:lang w:eastAsia="en-AU"/>
        </w:rPr>
        <w:t xml:space="preserve"> </w:t>
      </w:r>
      <w:r w:rsidR="002949A9">
        <w:rPr>
          <w:color w:val="000000"/>
          <w:lang w:eastAsia="en-AU"/>
        </w:rPr>
        <w:t xml:space="preserve">will contribute toward the </w:t>
      </w:r>
      <w:r w:rsidR="002949A9">
        <w:t>delivery of the following goals of the PHWP 2021-2025:</w:t>
      </w:r>
    </w:p>
    <w:p w14:paraId="7A04FF60" w14:textId="5E3396B2" w:rsidR="001D40F4" w:rsidRPr="0098139B" w:rsidRDefault="001D40F4" w:rsidP="002949A9">
      <w:pPr>
        <w:pStyle w:val="Kingstonbody"/>
      </w:pPr>
      <w:r w:rsidRPr="002949A9">
        <w:rPr>
          <w:b/>
          <w:bCs/>
        </w:rPr>
        <w:t>Goal 1:</w:t>
      </w:r>
      <w:r w:rsidRPr="0098139B">
        <w:t xml:space="preserve"> A Healthy and Well Community</w:t>
      </w:r>
    </w:p>
    <w:p w14:paraId="36EBA6AA" w14:textId="38274B4B" w:rsidR="001D40F4" w:rsidRPr="0098139B" w:rsidRDefault="001D40F4" w:rsidP="002949A9">
      <w:pPr>
        <w:pStyle w:val="Kingstonbody"/>
      </w:pPr>
      <w:r w:rsidRPr="002949A9">
        <w:rPr>
          <w:b/>
          <w:bCs/>
        </w:rPr>
        <w:t>Goal 2:</w:t>
      </w:r>
      <w:r w:rsidRPr="0098139B">
        <w:t xml:space="preserve"> A Safe and Secure Community</w:t>
      </w:r>
    </w:p>
    <w:p w14:paraId="568049F2" w14:textId="7124A9BB" w:rsidR="001D40F4" w:rsidRPr="0098139B" w:rsidRDefault="001D40F4" w:rsidP="002949A9">
      <w:pPr>
        <w:pStyle w:val="Kingstonbody"/>
      </w:pPr>
      <w:r w:rsidRPr="002949A9">
        <w:rPr>
          <w:b/>
          <w:bCs/>
        </w:rPr>
        <w:t>Goal 3:</w:t>
      </w:r>
      <w:r w:rsidRPr="0098139B">
        <w:t xml:space="preserve"> A Kind and Connected Community </w:t>
      </w:r>
    </w:p>
    <w:p w14:paraId="2690575B" w14:textId="75CF0B8B" w:rsidR="001D40F4" w:rsidRPr="0098139B" w:rsidRDefault="001D40F4" w:rsidP="002949A9">
      <w:pPr>
        <w:pStyle w:val="Kingstonbody"/>
      </w:pPr>
      <w:r w:rsidRPr="002949A9">
        <w:rPr>
          <w:b/>
          <w:bCs/>
        </w:rPr>
        <w:t>Goal 4:</w:t>
      </w:r>
      <w:r w:rsidRPr="0098139B">
        <w:t xml:space="preserve"> A Liveable Community</w:t>
      </w:r>
    </w:p>
    <w:p w14:paraId="22FABA13" w14:textId="6F99C3C0" w:rsidR="001D40F4" w:rsidRPr="0098139B" w:rsidRDefault="001D40F4" w:rsidP="002949A9">
      <w:pPr>
        <w:pStyle w:val="Kingstonbody"/>
      </w:pPr>
      <w:r w:rsidRPr="002949A9">
        <w:rPr>
          <w:b/>
          <w:bCs/>
        </w:rPr>
        <w:t>Goal 5:</w:t>
      </w:r>
      <w:r w:rsidRPr="0098139B">
        <w:t xml:space="preserve"> An Informed and Empowered Community </w:t>
      </w:r>
    </w:p>
    <w:p w14:paraId="3F44F76F" w14:textId="551B8F6D" w:rsidR="00C6028B" w:rsidRPr="0098139B" w:rsidRDefault="001F3017" w:rsidP="00DE03AE">
      <w:pPr>
        <w:pStyle w:val="Kingstonbody"/>
      </w:pPr>
      <w:r w:rsidRPr="0098139B">
        <w:t>T</w:t>
      </w:r>
      <w:r w:rsidR="00AE2A84" w:rsidRPr="0098139B">
        <w:t>he</w:t>
      </w:r>
      <w:r w:rsidR="00B91FE4" w:rsidRPr="0098139B">
        <w:t xml:space="preserve"> Positive Ageing Action Plan 2022–2026 will incorporate a collaborative approach </w:t>
      </w:r>
      <w:r w:rsidR="00AE2A84" w:rsidRPr="0098139B">
        <w:t>in the shared delivery of the goals of the PHWP 2021-2025</w:t>
      </w:r>
      <w:r w:rsidR="00C6028B" w:rsidRPr="0098139B">
        <w:t>. This will occur</w:t>
      </w:r>
      <w:r w:rsidR="00AE2A84" w:rsidRPr="0098139B">
        <w:t xml:space="preserve"> by integrating other </w:t>
      </w:r>
      <w:r w:rsidR="00B91FE4" w:rsidRPr="0098139B">
        <w:t>Council Plans and Strategies</w:t>
      </w:r>
      <w:r w:rsidR="00C6028B" w:rsidRPr="0098139B">
        <w:t xml:space="preserve"> that deliver on the priorities of the PHWP 2021-2025</w:t>
      </w:r>
      <w:r w:rsidR="00B91FE4" w:rsidRPr="0098139B">
        <w:t xml:space="preserve"> in the implementation, </w:t>
      </w:r>
      <w:r w:rsidR="00C6028B" w:rsidRPr="0098139B">
        <w:t>measurement,</w:t>
      </w:r>
      <w:r w:rsidR="00B91FE4" w:rsidRPr="0098139B">
        <w:t xml:space="preserve"> </w:t>
      </w:r>
      <w:r w:rsidR="00C6028B" w:rsidRPr="0098139B">
        <w:t>and</w:t>
      </w:r>
      <w:r w:rsidR="00B91FE4" w:rsidRPr="0098139B">
        <w:t xml:space="preserve"> e</w:t>
      </w:r>
      <w:r w:rsidR="00AE2A84" w:rsidRPr="0098139B">
        <w:t xml:space="preserve">valuation of </w:t>
      </w:r>
      <w:r w:rsidR="00CF1CC9">
        <w:t>a</w:t>
      </w:r>
      <w:r w:rsidR="00AE2A84" w:rsidRPr="0098139B">
        <w:t>ctions</w:t>
      </w:r>
      <w:r w:rsidR="00B91FE4" w:rsidRPr="0098139B">
        <w:t xml:space="preserve">. </w:t>
      </w:r>
    </w:p>
    <w:p w14:paraId="46D9F916" w14:textId="274F4432" w:rsidR="0005199D" w:rsidRDefault="000F1E57" w:rsidP="000F1E57">
      <w:pPr>
        <w:spacing w:after="0"/>
        <w:jc w:val="both"/>
      </w:pPr>
      <w:r w:rsidRPr="001F53D5">
        <w:rPr>
          <w:color w:val="000000"/>
          <w:lang w:eastAsia="en-AU"/>
        </w:rPr>
        <w:t>There is a range of action plans and strategies across Kingston Council that deliver the priorities of the PHWP 2021-2025</w:t>
      </w:r>
      <w:r>
        <w:rPr>
          <w:color w:val="000000"/>
          <w:lang w:eastAsia="en-AU"/>
        </w:rPr>
        <w:t xml:space="preserve">. </w:t>
      </w:r>
      <w:r w:rsidRPr="001F53D5">
        <w:rPr>
          <w:color w:val="000000"/>
          <w:lang w:eastAsia="en-AU"/>
        </w:rPr>
        <w:t xml:space="preserve">The combined outcomes of the actions will improve the health and wellbeing of the Kingston community. </w:t>
      </w:r>
      <w:r w:rsidR="001C2C7A" w:rsidRPr="0098139B">
        <w:t xml:space="preserve">The </w:t>
      </w:r>
      <w:r w:rsidR="00E22FC5">
        <w:t>a</w:t>
      </w:r>
      <w:r w:rsidR="001C2C7A" w:rsidRPr="0098139B">
        <w:t xml:space="preserve">ction </w:t>
      </w:r>
      <w:r w:rsidR="00E22FC5">
        <w:t>p</w:t>
      </w:r>
      <w:r w:rsidR="001C2C7A" w:rsidRPr="0098139B">
        <w:t xml:space="preserve">lans that have direct alignment and operate on the same </w:t>
      </w:r>
      <w:r w:rsidR="00C6028B" w:rsidRPr="0098139B">
        <w:t>four-year</w:t>
      </w:r>
      <w:r w:rsidR="001C2C7A" w:rsidRPr="0098139B">
        <w:t xml:space="preserve"> cycle are listed below:</w:t>
      </w:r>
    </w:p>
    <w:p w14:paraId="3167BB43" w14:textId="05EF8D16" w:rsidR="000F1E57" w:rsidRPr="00F708C2" w:rsidRDefault="000F1E57" w:rsidP="00F708C2">
      <w:pPr>
        <w:spacing w:after="0"/>
        <w:jc w:val="both"/>
        <w:rPr>
          <w:color w:val="000000"/>
          <w:lang w:eastAsia="en-AU"/>
        </w:rPr>
      </w:pPr>
    </w:p>
    <w:p w14:paraId="641015D7" w14:textId="1915432B" w:rsidR="00AE57CC" w:rsidRPr="0098139B" w:rsidRDefault="000F1E57" w:rsidP="00C71877">
      <w:pPr>
        <w:pStyle w:val="Kingstonbody"/>
        <w:rPr>
          <w:rFonts w:ascii="Calibri" w:hAnsi="Calibri" w:cs="Calibri"/>
        </w:rPr>
      </w:pPr>
      <w:r>
        <w:rPr>
          <w:rFonts w:ascii="Calibri" w:hAnsi="Calibri" w:cs="Calibri"/>
          <w:noProof/>
        </w:rPr>
        <mc:AlternateContent>
          <mc:Choice Requires="wpg">
            <w:drawing>
              <wp:anchor distT="0" distB="0" distL="114300" distR="114300" simplePos="0" relativeHeight="251661317" behindDoc="0" locked="0" layoutInCell="1" allowOverlap="1" wp14:anchorId="329B7F26" wp14:editId="7406A703">
                <wp:simplePos x="0" y="0"/>
                <wp:positionH relativeFrom="margin">
                  <wp:posOffset>-23911</wp:posOffset>
                </wp:positionH>
                <wp:positionV relativeFrom="paragraph">
                  <wp:posOffset>29992</wp:posOffset>
                </wp:positionV>
                <wp:extent cx="6464410" cy="2252980"/>
                <wp:effectExtent l="57150" t="0" r="50800" b="0"/>
                <wp:wrapNone/>
                <wp:docPr id="1" name="Group 1"/>
                <wp:cNvGraphicFramePr/>
                <a:graphic xmlns:a="http://schemas.openxmlformats.org/drawingml/2006/main">
                  <a:graphicData uri="http://schemas.microsoft.com/office/word/2010/wordprocessingGroup">
                    <wpg:wgp>
                      <wpg:cNvGrpSpPr/>
                      <wpg:grpSpPr>
                        <a:xfrm>
                          <a:off x="0" y="0"/>
                          <a:ext cx="6464410" cy="2252980"/>
                          <a:chOff x="0" y="0"/>
                          <a:chExt cx="6464410" cy="2252980"/>
                        </a:xfrm>
                      </wpg:grpSpPr>
                      <wps:wsp>
                        <wps:cNvPr id="5" name="Rectangle 5"/>
                        <wps:cNvSpPr/>
                        <wps:spPr>
                          <a:xfrm>
                            <a:off x="0" y="273491"/>
                            <a:ext cx="6464410" cy="1704533"/>
                          </a:xfrm>
                          <a:prstGeom prst="rect">
                            <a:avLst/>
                          </a:prstGeom>
                          <a:solidFill>
                            <a:schemeClr val="bg1">
                              <a:lumMod val="8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l="2527" t="1501" r="2527" b="1952"/>
                          <a:stretch>
                            <a:fillRect/>
                          </a:stretch>
                        </pic:blipFill>
                        <pic:spPr bwMode="auto">
                          <a:xfrm>
                            <a:off x="108171" y="419762"/>
                            <a:ext cx="999490" cy="1430655"/>
                          </a:xfrm>
                          <a:prstGeom prst="rect">
                            <a:avLst/>
                          </a:prstGeom>
                          <a:noFill/>
                          <a:ln w="28575">
                            <a:solidFill>
                              <a:schemeClr val="bg1"/>
                            </a:solidFill>
                          </a:ln>
                        </pic:spPr>
                      </pic:pic>
                      <wpg:graphicFrame>
                        <wpg:cNvPr id="9" name="Diagram 9"/>
                        <wpg:cNvFrPr/>
                        <wpg:xfrm>
                          <a:off x="1507600" y="0"/>
                          <a:ext cx="4862195" cy="2252980"/>
                        </wpg:xfrm>
                        <a:graphic>
                          <a:graphicData uri="http://schemas.openxmlformats.org/drawingml/2006/diagram">
                            <dgm:relIds xmlns:dgm="http://schemas.openxmlformats.org/drawingml/2006/diagram" xmlns:r="http://schemas.openxmlformats.org/officeDocument/2006/relationships" r:dm="rId13" r:lo="rId14" r:qs="rId15" r:cs="rId16"/>
                          </a:graphicData>
                        </a:graphic>
                      </wpg:graphicFrame>
                      <wps:wsp>
                        <wps:cNvPr id="12" name="Arrow: Right 12"/>
                        <wps:cNvSpPr/>
                        <wps:spPr>
                          <a:xfrm>
                            <a:off x="1167351" y="1049572"/>
                            <a:ext cx="341906" cy="187960"/>
                          </a:xfrm>
                          <a:prstGeom prst="rightArrow">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EBD3B7" id="Group 1" o:spid="_x0000_s1026" style="position:absolute;margin-left:-1.9pt;margin-top:2.35pt;width:509pt;height:177.4pt;z-index:251661317;mso-position-horizontal-relative:margin" coordsize="64644,22529"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">
                <v:rect id="Rectangle 5" o:spid="_x0000_s1027" style="position:absolute;top:2734;width:64644;height:17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" fillcolor="#d8d8d8 [2732]" stroked="f">
                  <v:shadow on="t" color="black" opacity="22937f" origin=",.5" offset="0,.63889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1081;top:4197;width:9995;height:14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" stroked="t" strokecolor="white [3212]" strokeweight="2.25pt">
                  <v:imagedata r:id="rId18" o:title="" croptop="984f" cropbottom="1279f" cropleft="1656f" cropright="1656f"/>
                  <v:path arrowok="t"/>
                </v:shape>
                <v:shape id="Diagram 9" o:spid="_x0000_s1029" type="#_x0000_t75" style="position:absolute;left:14935;top:3657;width:49133;height:151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">
                  <v:imagedata r:id="rId19" o:title=""/>
                  <o:lock v:ext="edit" aspectratio="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 o:spid="_x0000_s1030" type="#_x0000_t13" style="position:absolute;left:11673;top:10495;width:3419;height:1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" adj="15663" fillcolor="#1d2763 [3207]" stroked="f"/>
                <w10:wrap anchorx="margin"/>
              </v:group>
            </w:pict>
          </mc:Fallback>
        </mc:AlternateContent>
      </w:r>
      <w:r w:rsidR="0005199D" w:rsidRPr="0098139B">
        <w:rPr>
          <w:b/>
        </w:rPr>
        <w:t>Figure 1:</w:t>
      </w:r>
      <w:r w:rsidR="0005199D" w:rsidRPr="0098139B">
        <w:t xml:space="preserve"> Public Health and Wellbeing Plan and </w:t>
      </w:r>
      <w:r w:rsidR="008A573C" w:rsidRPr="0098139B">
        <w:t>aligned Action Plans</w:t>
      </w:r>
      <w:r w:rsidR="00DF3338" w:rsidRPr="0098139B">
        <w:rPr>
          <w:color w:val="0070C0"/>
        </w:rPr>
        <w:br/>
      </w:r>
      <w:r w:rsidR="00DF3338" w:rsidRPr="0098139B">
        <w:rPr>
          <w:color w:val="0070C0"/>
        </w:rPr>
        <w:br/>
      </w:r>
      <w:r w:rsidR="00AE57CC" w:rsidRPr="0098139B">
        <w:rPr>
          <w:rFonts w:ascii="Calibri" w:hAnsi="Calibri" w:cs="Calibri"/>
        </w:rPr>
        <w:br w:type="page"/>
      </w:r>
    </w:p>
    <w:p w14:paraId="4762B223" w14:textId="6FB366F0" w:rsidR="00C60C5F" w:rsidRPr="00BB1540" w:rsidRDefault="00C60C5F" w:rsidP="00DE03AE">
      <w:pPr>
        <w:pStyle w:val="Kingstonheading2-numbered"/>
      </w:pPr>
      <w:bookmarkStart w:id="42" w:name="_Toc511207317"/>
      <w:r w:rsidRPr="00BB1540">
        <w:lastRenderedPageBreak/>
        <w:t>Public Health and Wellbeing Plan 20</w:t>
      </w:r>
      <w:r w:rsidR="002715D0" w:rsidRPr="00BB1540">
        <w:t>21</w:t>
      </w:r>
      <w:r w:rsidRPr="00BB1540">
        <w:t>-202</w:t>
      </w:r>
      <w:bookmarkEnd w:id="42"/>
      <w:r w:rsidR="002715D0" w:rsidRPr="00BB1540">
        <w:t>5</w:t>
      </w:r>
      <w:r w:rsidRPr="00BB1540">
        <w:t xml:space="preserve">: </w:t>
      </w:r>
      <w:r w:rsidR="001C2C7A" w:rsidRPr="00BB1540">
        <w:t>GOALS</w:t>
      </w:r>
      <w:r w:rsidRPr="00BB1540">
        <w:t xml:space="preserve"> and Objectives</w:t>
      </w:r>
    </w:p>
    <w:p w14:paraId="09AC479F" w14:textId="30B578EF" w:rsidR="006713B3" w:rsidRPr="0098139B" w:rsidRDefault="001C2C7A" w:rsidP="00DE03AE">
      <w:pPr>
        <w:pStyle w:val="Kingstonbody"/>
        <w:rPr>
          <w:lang w:eastAsia="en-AU"/>
        </w:rPr>
      </w:pPr>
      <w:r w:rsidRPr="0098139B">
        <w:rPr>
          <w:lang w:eastAsia="en-AU"/>
        </w:rPr>
        <w:t xml:space="preserve">Kingston’s PHWP 2021-2025 provides a strategic direction for Council’s </w:t>
      </w:r>
      <w:r w:rsidR="006F4CB1">
        <w:rPr>
          <w:lang w:eastAsia="en-AU"/>
        </w:rPr>
        <w:t>a</w:t>
      </w:r>
      <w:r w:rsidRPr="0098139B">
        <w:rPr>
          <w:lang w:eastAsia="en-AU"/>
        </w:rPr>
        <w:t>ctions to improve the health and wellbeing of the community. The goals and objectives of the PHWP outline how we will all work towards addressing these factors</w:t>
      </w:r>
      <w:r w:rsidR="00A337C9">
        <w:rPr>
          <w:lang w:eastAsia="en-AU"/>
        </w:rPr>
        <w:t>.</w:t>
      </w:r>
    </w:p>
    <w:p w14:paraId="55FF3CB4" w14:textId="2FD5AA7B" w:rsidR="001C2C7A" w:rsidRPr="0098139B" w:rsidRDefault="00C60C5F" w:rsidP="00DE03AE">
      <w:pPr>
        <w:pStyle w:val="Kingstonbody"/>
      </w:pPr>
      <w:r w:rsidRPr="0098139B">
        <w:t xml:space="preserve">The </w:t>
      </w:r>
      <w:r w:rsidR="00ED65DF">
        <w:t xml:space="preserve">PHWP </w:t>
      </w:r>
      <w:r w:rsidR="001C2C7A" w:rsidRPr="0098139B">
        <w:t>goals</w:t>
      </w:r>
      <w:r w:rsidRPr="0098139B">
        <w:t xml:space="preserve"> and objectives are outlined below</w:t>
      </w:r>
      <w:bookmarkStart w:id="43" w:name="_Hlk97673117"/>
      <w:r w:rsidR="006B1652">
        <w:t>, with the objectives rel</w:t>
      </w:r>
      <w:r w:rsidR="00D46B11">
        <w:t>evant</w:t>
      </w:r>
      <w:r w:rsidR="006B1652">
        <w:t xml:space="preserve"> to this Plan identifie</w:t>
      </w:r>
      <w:r w:rsidR="00ED65DF">
        <w:t>d</w:t>
      </w:r>
      <w:r w:rsidR="006B1652">
        <w:t>:</w:t>
      </w:r>
      <w:bookmarkEnd w:id="43"/>
    </w:p>
    <w:tbl>
      <w:tblPr>
        <w:tblStyle w:val="TableGrid"/>
        <w:tblW w:w="509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926"/>
        <w:gridCol w:w="992"/>
      </w:tblGrid>
      <w:tr w:rsidR="00ED65DF" w:rsidRPr="00ED65DF" w14:paraId="00D8BB0E" w14:textId="77777777" w:rsidTr="00ED65DF">
        <w:tc>
          <w:tcPr>
            <w:tcW w:w="4500" w:type="pct"/>
            <w:tcBorders>
              <w:left w:val="single" w:sz="4" w:space="0" w:color="FFFFFF"/>
              <w:right w:val="single" w:sz="4" w:space="0" w:color="FFFFFF"/>
            </w:tcBorders>
            <w:shd w:val="clear" w:color="auto" w:fill="002060"/>
            <w:vAlign w:val="center"/>
          </w:tcPr>
          <w:p w14:paraId="5BC7BA10" w14:textId="4AD9D38C" w:rsidR="00ED65DF" w:rsidRPr="00ED65DF" w:rsidRDefault="00ED65DF" w:rsidP="006B1652">
            <w:pPr>
              <w:pStyle w:val="Kingstonbody"/>
              <w:spacing w:before="60" w:after="60" w:line="240" w:lineRule="auto"/>
              <w:ind w:right="34"/>
              <w:rPr>
                <w:rFonts w:asciiTheme="minorHAnsi" w:hAnsiTheme="minorHAnsi" w:cstheme="minorHAnsi"/>
                <w:b/>
                <w:bCs/>
                <w:color w:val="FFFFFF" w:themeColor="background1"/>
                <w:sz w:val="18"/>
                <w:szCs w:val="18"/>
              </w:rPr>
            </w:pPr>
            <w:bookmarkStart w:id="44" w:name="_Toc511144352"/>
            <w:bookmarkStart w:id="45" w:name="_Toc511207319"/>
            <w:bookmarkStart w:id="46" w:name="_Hlk95122981"/>
            <w:r>
              <w:rPr>
                <w:rFonts w:asciiTheme="minorHAnsi" w:hAnsiTheme="minorHAnsi" w:cstheme="minorHAnsi"/>
                <w:b/>
                <w:bCs/>
                <w:color w:val="FFFFFF" w:themeColor="background1"/>
                <w:sz w:val="18"/>
                <w:szCs w:val="18"/>
              </w:rPr>
              <w:t xml:space="preserve">PHWP Goal / Objective </w:t>
            </w:r>
          </w:p>
        </w:tc>
        <w:tc>
          <w:tcPr>
            <w:tcW w:w="500" w:type="pct"/>
            <w:tcBorders>
              <w:left w:val="single" w:sz="4" w:space="0" w:color="FFFFFF"/>
              <w:right w:val="single" w:sz="4" w:space="0" w:color="FFFFFF"/>
            </w:tcBorders>
            <w:shd w:val="clear" w:color="auto" w:fill="002060"/>
            <w:vAlign w:val="center"/>
          </w:tcPr>
          <w:p w14:paraId="1839EA28" w14:textId="23A70575" w:rsidR="00ED65DF" w:rsidRPr="00ED65DF" w:rsidRDefault="00ED65DF" w:rsidP="00ED65DF">
            <w:pPr>
              <w:pStyle w:val="Kingstonbody"/>
              <w:spacing w:before="60" w:after="60" w:line="240" w:lineRule="auto"/>
              <w:ind w:right="34"/>
              <w:jc w:val="center"/>
              <w:rPr>
                <w:rFonts w:asciiTheme="minorHAnsi" w:hAnsiTheme="minorHAnsi" w:cstheme="minorHAnsi"/>
                <w:b/>
                <w:bCs/>
                <w:color w:val="FFFFFF" w:themeColor="background1"/>
                <w:sz w:val="18"/>
                <w:szCs w:val="18"/>
              </w:rPr>
            </w:pPr>
            <w:r w:rsidRPr="00ED65DF">
              <w:rPr>
                <w:rFonts w:asciiTheme="minorHAnsi" w:hAnsiTheme="minorHAnsi" w:cstheme="minorHAnsi"/>
                <w:b/>
                <w:bCs/>
                <w:color w:val="FFFFFF" w:themeColor="background1"/>
                <w:sz w:val="18"/>
                <w:szCs w:val="18"/>
              </w:rPr>
              <w:t>This Action Plan</w:t>
            </w:r>
          </w:p>
        </w:tc>
      </w:tr>
      <w:tr w:rsidR="00ED65DF" w:rsidRPr="00ED65DF" w14:paraId="6F007A33" w14:textId="684AAB35" w:rsidTr="00ED65DF">
        <w:tc>
          <w:tcPr>
            <w:tcW w:w="4500" w:type="pct"/>
            <w:tcBorders>
              <w:left w:val="single" w:sz="4" w:space="0" w:color="FFFFFF"/>
              <w:right w:val="single" w:sz="4" w:space="0" w:color="FFFFFF"/>
            </w:tcBorders>
            <w:shd w:val="clear" w:color="auto" w:fill="4071AA" w:themeFill="text2"/>
            <w:vAlign w:val="center"/>
          </w:tcPr>
          <w:p w14:paraId="1407F078" w14:textId="77777777" w:rsidR="006B1652" w:rsidRPr="00ED65DF" w:rsidRDefault="006B1652" w:rsidP="006B1652">
            <w:pPr>
              <w:pStyle w:val="Kingstonbody"/>
              <w:spacing w:before="60" w:after="60" w:line="240" w:lineRule="auto"/>
              <w:ind w:right="34"/>
              <w:rPr>
                <w:rFonts w:asciiTheme="minorHAnsi" w:hAnsiTheme="minorHAnsi" w:cstheme="minorHAnsi"/>
                <w:b/>
                <w:bCs/>
                <w:color w:val="FFFFFF" w:themeColor="background1"/>
                <w:sz w:val="18"/>
                <w:szCs w:val="18"/>
              </w:rPr>
            </w:pPr>
            <w:r w:rsidRPr="00ED65DF">
              <w:rPr>
                <w:rFonts w:asciiTheme="minorHAnsi" w:hAnsiTheme="minorHAnsi" w:cstheme="minorHAnsi"/>
                <w:b/>
                <w:bCs/>
                <w:color w:val="FFFFFF" w:themeColor="background1"/>
                <w:sz w:val="18"/>
                <w:szCs w:val="18"/>
              </w:rPr>
              <w:t>1. A healthy and well community</w:t>
            </w:r>
          </w:p>
        </w:tc>
        <w:tc>
          <w:tcPr>
            <w:tcW w:w="500" w:type="pct"/>
            <w:tcBorders>
              <w:left w:val="single" w:sz="4" w:space="0" w:color="FFFFFF"/>
              <w:right w:val="single" w:sz="4" w:space="0" w:color="FFFFFF"/>
            </w:tcBorders>
            <w:shd w:val="clear" w:color="auto" w:fill="4071AA" w:themeFill="text2"/>
            <w:vAlign w:val="center"/>
          </w:tcPr>
          <w:p w14:paraId="13970A2A" w14:textId="7329BF91" w:rsidR="006B1652" w:rsidRPr="00ED65DF" w:rsidRDefault="006B1652" w:rsidP="00ED65DF">
            <w:pPr>
              <w:pStyle w:val="Kingstonbody"/>
              <w:spacing w:before="60" w:after="60" w:line="240" w:lineRule="auto"/>
              <w:ind w:right="34"/>
              <w:jc w:val="center"/>
              <w:rPr>
                <w:rFonts w:asciiTheme="minorHAnsi" w:hAnsiTheme="minorHAnsi" w:cstheme="minorHAnsi"/>
                <w:b/>
                <w:bCs/>
                <w:color w:val="FFFFFF" w:themeColor="background1"/>
                <w:sz w:val="18"/>
                <w:szCs w:val="18"/>
              </w:rPr>
            </w:pPr>
          </w:p>
        </w:tc>
      </w:tr>
      <w:tr w:rsidR="00ED65DF" w:rsidRPr="00ED65DF" w14:paraId="5F6374A5" w14:textId="246DB50B" w:rsidTr="00ED65DF">
        <w:tc>
          <w:tcPr>
            <w:tcW w:w="4500" w:type="pct"/>
            <w:tcBorders>
              <w:left w:val="single" w:sz="4" w:space="0" w:color="FFFFFF"/>
              <w:right w:val="single" w:sz="4" w:space="0" w:color="FFFFFF"/>
            </w:tcBorders>
            <w:vAlign w:val="center"/>
          </w:tcPr>
          <w:p w14:paraId="005CDD7C" w14:textId="77777777" w:rsidR="006B1652" w:rsidRPr="000F184A" w:rsidRDefault="006B1652" w:rsidP="006B1652">
            <w:pPr>
              <w:pStyle w:val="Kingstonbody"/>
              <w:spacing w:before="60" w:after="60" w:line="240" w:lineRule="auto"/>
              <w:ind w:right="34"/>
              <w:rPr>
                <w:rFonts w:asciiTheme="minorHAnsi" w:hAnsiTheme="minorHAnsi" w:cstheme="minorHAnsi"/>
                <w:sz w:val="18"/>
                <w:szCs w:val="18"/>
              </w:rPr>
            </w:pPr>
            <w:r w:rsidRPr="000F184A">
              <w:rPr>
                <w:rFonts w:asciiTheme="minorHAnsi" w:hAnsiTheme="minorHAnsi" w:cstheme="minorHAnsi"/>
                <w:sz w:val="18"/>
                <w:szCs w:val="18"/>
              </w:rPr>
              <w:t>1.1 Increase participation in physical activity</w:t>
            </w:r>
          </w:p>
        </w:tc>
        <w:tc>
          <w:tcPr>
            <w:tcW w:w="500" w:type="pct"/>
            <w:tcBorders>
              <w:left w:val="single" w:sz="4" w:space="0" w:color="FFFFFF"/>
              <w:right w:val="single" w:sz="4" w:space="0" w:color="FFFFFF"/>
            </w:tcBorders>
            <w:vAlign w:val="center"/>
          </w:tcPr>
          <w:p w14:paraId="1FC71AEC" w14:textId="184B75BB" w:rsidR="006B1652" w:rsidRPr="00ED65DF" w:rsidRDefault="00ED65DF" w:rsidP="00ED65DF">
            <w:pPr>
              <w:pStyle w:val="Kingstonbody"/>
              <w:spacing w:before="60" w:after="60" w:line="240" w:lineRule="auto"/>
              <w:ind w:right="34"/>
              <w:jc w:val="center"/>
              <w:rPr>
                <w:rFonts w:asciiTheme="minorHAnsi" w:hAnsiTheme="minorHAnsi" w:cstheme="minorHAnsi"/>
                <w:b/>
                <w:bCs/>
                <w:sz w:val="18"/>
                <w:szCs w:val="18"/>
              </w:rPr>
            </w:pPr>
            <w:r>
              <w:rPr>
                <w:rFonts w:asciiTheme="minorHAnsi" w:hAnsiTheme="minorHAnsi" w:cstheme="minorHAnsi"/>
                <w:b/>
                <w:bCs/>
                <w:sz w:val="18"/>
                <w:szCs w:val="18"/>
              </w:rPr>
              <w:sym w:font="Wingdings" w:char="F0FC"/>
            </w:r>
          </w:p>
        </w:tc>
      </w:tr>
      <w:tr w:rsidR="00ED65DF" w:rsidRPr="00ED65DF" w14:paraId="7BD56C43" w14:textId="3460A4DB" w:rsidTr="00ED65DF">
        <w:tc>
          <w:tcPr>
            <w:tcW w:w="4500" w:type="pct"/>
            <w:tcBorders>
              <w:left w:val="single" w:sz="4" w:space="0" w:color="FFFFFF"/>
              <w:right w:val="single" w:sz="4" w:space="0" w:color="FFFFFF"/>
            </w:tcBorders>
            <w:vAlign w:val="center"/>
          </w:tcPr>
          <w:p w14:paraId="057EC87E" w14:textId="77777777" w:rsidR="006B1652" w:rsidRPr="000F184A" w:rsidRDefault="006B1652" w:rsidP="006B1652">
            <w:pPr>
              <w:pStyle w:val="Kingstonbody"/>
              <w:spacing w:before="60" w:after="60" w:line="240" w:lineRule="auto"/>
              <w:ind w:right="34"/>
              <w:rPr>
                <w:rFonts w:asciiTheme="minorHAnsi" w:hAnsiTheme="minorHAnsi" w:cstheme="minorHAnsi"/>
                <w:sz w:val="18"/>
                <w:szCs w:val="18"/>
              </w:rPr>
            </w:pPr>
            <w:r w:rsidRPr="000F184A">
              <w:rPr>
                <w:rFonts w:asciiTheme="minorHAnsi" w:hAnsiTheme="minorHAnsi" w:cstheme="minorHAnsi"/>
                <w:sz w:val="18"/>
                <w:szCs w:val="18"/>
              </w:rPr>
              <w:t xml:space="preserve">1.2 Increase healthy eating </w:t>
            </w:r>
          </w:p>
        </w:tc>
        <w:tc>
          <w:tcPr>
            <w:tcW w:w="500" w:type="pct"/>
            <w:tcBorders>
              <w:left w:val="single" w:sz="4" w:space="0" w:color="FFFFFF"/>
              <w:right w:val="single" w:sz="4" w:space="0" w:color="FFFFFF"/>
            </w:tcBorders>
            <w:vAlign w:val="center"/>
          </w:tcPr>
          <w:p w14:paraId="7AA12638" w14:textId="77777777" w:rsidR="006B1652" w:rsidRPr="00ED65DF" w:rsidRDefault="006B1652" w:rsidP="00ED65DF">
            <w:pPr>
              <w:pStyle w:val="Kingstonbody"/>
              <w:spacing w:before="60" w:after="60" w:line="240" w:lineRule="auto"/>
              <w:ind w:right="34"/>
              <w:jc w:val="center"/>
              <w:rPr>
                <w:rFonts w:asciiTheme="minorHAnsi" w:hAnsiTheme="minorHAnsi" w:cstheme="minorHAnsi"/>
                <w:sz w:val="18"/>
                <w:szCs w:val="18"/>
              </w:rPr>
            </w:pPr>
          </w:p>
        </w:tc>
      </w:tr>
      <w:tr w:rsidR="00ED65DF" w:rsidRPr="00ED65DF" w14:paraId="1D783F8E" w14:textId="1344292F" w:rsidTr="00ED65DF">
        <w:tc>
          <w:tcPr>
            <w:tcW w:w="4500" w:type="pct"/>
            <w:tcBorders>
              <w:left w:val="single" w:sz="4" w:space="0" w:color="FFFFFF"/>
              <w:right w:val="single" w:sz="4" w:space="0" w:color="FFFFFF"/>
            </w:tcBorders>
            <w:vAlign w:val="center"/>
          </w:tcPr>
          <w:p w14:paraId="45A7414C" w14:textId="77777777" w:rsidR="006B1652" w:rsidRPr="000F184A" w:rsidRDefault="006B1652" w:rsidP="006B1652">
            <w:pPr>
              <w:pStyle w:val="Kingstonbody"/>
              <w:spacing w:before="60" w:after="60" w:line="240" w:lineRule="auto"/>
              <w:ind w:right="34"/>
              <w:rPr>
                <w:rFonts w:asciiTheme="minorHAnsi" w:hAnsiTheme="minorHAnsi" w:cstheme="minorHAnsi"/>
                <w:sz w:val="18"/>
                <w:szCs w:val="18"/>
              </w:rPr>
            </w:pPr>
            <w:r w:rsidRPr="000F184A">
              <w:rPr>
                <w:rFonts w:asciiTheme="minorHAnsi" w:hAnsiTheme="minorHAnsi" w:cstheme="minorHAnsi"/>
                <w:sz w:val="18"/>
                <w:szCs w:val="18"/>
              </w:rPr>
              <w:t>1.3 Improve mental wellbeing</w:t>
            </w:r>
          </w:p>
        </w:tc>
        <w:tc>
          <w:tcPr>
            <w:tcW w:w="500" w:type="pct"/>
            <w:tcBorders>
              <w:left w:val="single" w:sz="4" w:space="0" w:color="FFFFFF"/>
              <w:right w:val="single" w:sz="4" w:space="0" w:color="FFFFFF"/>
            </w:tcBorders>
            <w:vAlign w:val="center"/>
          </w:tcPr>
          <w:p w14:paraId="38ECA6D9" w14:textId="18091F4D" w:rsidR="006B1652" w:rsidRPr="00ED65DF" w:rsidRDefault="00ED65DF" w:rsidP="00ED65DF">
            <w:pPr>
              <w:pStyle w:val="Kingstonbody"/>
              <w:spacing w:before="60" w:after="60" w:line="240" w:lineRule="auto"/>
              <w:ind w:right="34"/>
              <w:jc w:val="center"/>
              <w:rPr>
                <w:rFonts w:asciiTheme="minorHAnsi" w:hAnsiTheme="minorHAnsi" w:cstheme="minorHAnsi"/>
                <w:b/>
                <w:bCs/>
                <w:sz w:val="18"/>
                <w:szCs w:val="18"/>
              </w:rPr>
            </w:pPr>
            <w:r>
              <w:rPr>
                <w:rFonts w:asciiTheme="minorHAnsi" w:hAnsiTheme="minorHAnsi" w:cstheme="minorHAnsi"/>
                <w:b/>
                <w:bCs/>
                <w:sz w:val="18"/>
                <w:szCs w:val="18"/>
              </w:rPr>
              <w:sym w:font="Wingdings" w:char="F0FC"/>
            </w:r>
          </w:p>
        </w:tc>
      </w:tr>
      <w:tr w:rsidR="00ED65DF" w:rsidRPr="00ED65DF" w14:paraId="302D2AF0" w14:textId="69C9A434" w:rsidTr="00ED65DF">
        <w:tc>
          <w:tcPr>
            <w:tcW w:w="4500" w:type="pct"/>
            <w:tcBorders>
              <w:left w:val="single" w:sz="4" w:space="0" w:color="FFFFFF"/>
              <w:right w:val="single" w:sz="4" w:space="0" w:color="FFFFFF"/>
            </w:tcBorders>
            <w:vAlign w:val="center"/>
          </w:tcPr>
          <w:p w14:paraId="292AE39C" w14:textId="29320340" w:rsidR="006B1652" w:rsidRPr="000F184A" w:rsidRDefault="006B1652" w:rsidP="006B1652">
            <w:pPr>
              <w:pStyle w:val="Kingstonbody"/>
              <w:spacing w:before="60" w:after="60" w:line="240" w:lineRule="auto"/>
              <w:ind w:right="34"/>
              <w:rPr>
                <w:rFonts w:asciiTheme="minorHAnsi" w:hAnsiTheme="minorHAnsi" w:cstheme="minorHAnsi"/>
                <w:sz w:val="18"/>
                <w:szCs w:val="18"/>
              </w:rPr>
            </w:pPr>
            <w:r w:rsidRPr="000F184A">
              <w:rPr>
                <w:rFonts w:asciiTheme="minorHAnsi" w:hAnsiTheme="minorHAnsi" w:cstheme="minorHAnsi"/>
                <w:sz w:val="18"/>
                <w:szCs w:val="18"/>
              </w:rPr>
              <w:t xml:space="preserve">1.4 Reduce harm from alcohol and other drugs, smoking and gambling </w:t>
            </w:r>
          </w:p>
        </w:tc>
        <w:tc>
          <w:tcPr>
            <w:tcW w:w="500" w:type="pct"/>
            <w:tcBorders>
              <w:left w:val="single" w:sz="4" w:space="0" w:color="FFFFFF"/>
              <w:right w:val="single" w:sz="4" w:space="0" w:color="FFFFFF"/>
            </w:tcBorders>
            <w:vAlign w:val="center"/>
          </w:tcPr>
          <w:p w14:paraId="77AD42C4" w14:textId="77777777" w:rsidR="006B1652" w:rsidRPr="00ED65DF" w:rsidRDefault="006B1652" w:rsidP="00ED65DF">
            <w:pPr>
              <w:pStyle w:val="Kingstonbody"/>
              <w:spacing w:before="60" w:after="60" w:line="240" w:lineRule="auto"/>
              <w:ind w:right="34"/>
              <w:jc w:val="center"/>
              <w:rPr>
                <w:rFonts w:asciiTheme="minorHAnsi" w:hAnsiTheme="minorHAnsi" w:cstheme="minorHAnsi"/>
                <w:sz w:val="18"/>
                <w:szCs w:val="18"/>
              </w:rPr>
            </w:pPr>
          </w:p>
        </w:tc>
      </w:tr>
      <w:tr w:rsidR="00ED65DF" w:rsidRPr="00ED65DF" w14:paraId="3B341DD3" w14:textId="4CE75E46" w:rsidTr="00ED65DF">
        <w:tc>
          <w:tcPr>
            <w:tcW w:w="4500" w:type="pct"/>
            <w:tcBorders>
              <w:left w:val="single" w:sz="4" w:space="0" w:color="FFFFFF"/>
              <w:right w:val="single" w:sz="4" w:space="0" w:color="FFFFFF"/>
            </w:tcBorders>
            <w:shd w:val="clear" w:color="auto" w:fill="EB9931" w:themeFill="accent1"/>
            <w:vAlign w:val="center"/>
          </w:tcPr>
          <w:p w14:paraId="4FD50AC9" w14:textId="77777777" w:rsidR="006B1652" w:rsidRPr="00ED65DF" w:rsidRDefault="006B1652" w:rsidP="006B1652">
            <w:pPr>
              <w:pStyle w:val="Kingstonbody"/>
              <w:spacing w:before="60" w:after="60" w:line="240" w:lineRule="auto"/>
              <w:ind w:right="34"/>
              <w:rPr>
                <w:rFonts w:asciiTheme="minorHAnsi" w:hAnsiTheme="minorHAnsi" w:cstheme="minorHAnsi"/>
                <w:b/>
                <w:bCs/>
                <w:color w:val="81A042"/>
                <w:sz w:val="18"/>
                <w:szCs w:val="18"/>
              </w:rPr>
            </w:pPr>
            <w:r w:rsidRPr="00ED65DF">
              <w:rPr>
                <w:rFonts w:asciiTheme="minorHAnsi" w:hAnsiTheme="minorHAnsi" w:cstheme="minorHAnsi"/>
                <w:b/>
                <w:bCs/>
                <w:color w:val="FFFFFF" w:themeColor="background1"/>
                <w:sz w:val="18"/>
                <w:szCs w:val="18"/>
              </w:rPr>
              <w:t>2. A safe and secure community</w:t>
            </w:r>
          </w:p>
        </w:tc>
        <w:tc>
          <w:tcPr>
            <w:tcW w:w="500" w:type="pct"/>
            <w:tcBorders>
              <w:left w:val="single" w:sz="4" w:space="0" w:color="FFFFFF"/>
              <w:right w:val="single" w:sz="4" w:space="0" w:color="FFFFFF"/>
            </w:tcBorders>
            <w:shd w:val="clear" w:color="auto" w:fill="EB9931" w:themeFill="accent1"/>
            <w:vAlign w:val="center"/>
          </w:tcPr>
          <w:p w14:paraId="6318940C" w14:textId="77777777" w:rsidR="006B1652" w:rsidRPr="00ED65DF" w:rsidRDefault="006B1652" w:rsidP="00ED65DF">
            <w:pPr>
              <w:pStyle w:val="Kingstonbody"/>
              <w:spacing w:before="60" w:after="60" w:line="240" w:lineRule="auto"/>
              <w:ind w:right="34"/>
              <w:jc w:val="center"/>
              <w:rPr>
                <w:rFonts w:asciiTheme="minorHAnsi" w:hAnsiTheme="minorHAnsi" w:cstheme="minorHAnsi"/>
                <w:b/>
                <w:bCs/>
                <w:color w:val="FFFFFF" w:themeColor="background1"/>
                <w:sz w:val="18"/>
                <w:szCs w:val="18"/>
              </w:rPr>
            </w:pPr>
          </w:p>
        </w:tc>
      </w:tr>
      <w:tr w:rsidR="00ED65DF" w:rsidRPr="00ED65DF" w14:paraId="7030C251" w14:textId="40F46A6C" w:rsidTr="00ED65DF">
        <w:tc>
          <w:tcPr>
            <w:tcW w:w="4500" w:type="pct"/>
            <w:tcBorders>
              <w:left w:val="single" w:sz="4" w:space="0" w:color="FFFFFF"/>
              <w:right w:val="single" w:sz="4" w:space="0" w:color="FFFFFF"/>
            </w:tcBorders>
            <w:vAlign w:val="center"/>
          </w:tcPr>
          <w:p w14:paraId="5968F6DA" w14:textId="77777777" w:rsidR="006B1652" w:rsidRPr="000F184A" w:rsidRDefault="006B1652" w:rsidP="006B1652">
            <w:pPr>
              <w:pStyle w:val="Kingstonbody"/>
              <w:spacing w:before="60" w:after="60" w:line="240" w:lineRule="auto"/>
              <w:ind w:right="34"/>
              <w:rPr>
                <w:rFonts w:asciiTheme="minorHAnsi" w:hAnsiTheme="minorHAnsi" w:cstheme="minorHAnsi"/>
                <w:bCs/>
                <w:sz w:val="18"/>
                <w:szCs w:val="18"/>
              </w:rPr>
            </w:pPr>
            <w:r w:rsidRPr="000F184A">
              <w:rPr>
                <w:rFonts w:asciiTheme="minorHAnsi" w:hAnsiTheme="minorHAnsi" w:cstheme="minorHAnsi"/>
                <w:bCs/>
                <w:sz w:val="18"/>
                <w:szCs w:val="18"/>
              </w:rPr>
              <w:t>2.1 Improve safety in the home and community</w:t>
            </w:r>
          </w:p>
        </w:tc>
        <w:tc>
          <w:tcPr>
            <w:tcW w:w="500" w:type="pct"/>
            <w:tcBorders>
              <w:left w:val="single" w:sz="4" w:space="0" w:color="FFFFFF"/>
              <w:right w:val="single" w:sz="4" w:space="0" w:color="FFFFFF"/>
            </w:tcBorders>
            <w:vAlign w:val="center"/>
          </w:tcPr>
          <w:p w14:paraId="7BA397CF" w14:textId="310295E1" w:rsidR="006B1652" w:rsidRPr="00ED65DF" w:rsidRDefault="00ED65DF" w:rsidP="00ED65DF">
            <w:pPr>
              <w:pStyle w:val="Kingstonbody"/>
              <w:spacing w:before="60" w:after="60" w:line="240" w:lineRule="auto"/>
              <w:ind w:right="34"/>
              <w:jc w:val="center"/>
              <w:rPr>
                <w:rFonts w:asciiTheme="minorHAnsi" w:hAnsiTheme="minorHAnsi" w:cstheme="minorHAnsi"/>
                <w:b/>
                <w:sz w:val="18"/>
                <w:szCs w:val="18"/>
              </w:rPr>
            </w:pPr>
            <w:r>
              <w:rPr>
                <w:rFonts w:asciiTheme="minorHAnsi" w:hAnsiTheme="minorHAnsi" w:cstheme="minorHAnsi"/>
                <w:b/>
                <w:bCs/>
                <w:sz w:val="18"/>
                <w:szCs w:val="18"/>
              </w:rPr>
              <w:sym w:font="Wingdings" w:char="F0FC"/>
            </w:r>
          </w:p>
        </w:tc>
      </w:tr>
      <w:tr w:rsidR="00ED65DF" w:rsidRPr="00ED65DF" w14:paraId="2304E0D2" w14:textId="4E03D397" w:rsidTr="00ED65DF">
        <w:tc>
          <w:tcPr>
            <w:tcW w:w="4500" w:type="pct"/>
            <w:tcBorders>
              <w:left w:val="single" w:sz="4" w:space="0" w:color="FFFFFF"/>
              <w:right w:val="single" w:sz="4" w:space="0" w:color="FFFFFF"/>
            </w:tcBorders>
            <w:vAlign w:val="center"/>
          </w:tcPr>
          <w:p w14:paraId="199B81C2" w14:textId="77777777" w:rsidR="006B1652" w:rsidRPr="000F184A" w:rsidRDefault="006B1652" w:rsidP="006B1652">
            <w:pPr>
              <w:pStyle w:val="Kingstonbody"/>
              <w:spacing w:before="60" w:after="60" w:line="240" w:lineRule="auto"/>
              <w:ind w:right="34"/>
              <w:rPr>
                <w:rFonts w:asciiTheme="minorHAnsi" w:hAnsiTheme="minorHAnsi" w:cstheme="minorHAnsi"/>
                <w:bCs/>
                <w:sz w:val="18"/>
                <w:szCs w:val="18"/>
              </w:rPr>
            </w:pPr>
            <w:r w:rsidRPr="000F184A">
              <w:rPr>
                <w:rFonts w:asciiTheme="minorHAnsi" w:hAnsiTheme="minorHAnsi" w:cstheme="minorHAnsi"/>
                <w:bCs/>
                <w:sz w:val="18"/>
                <w:szCs w:val="18"/>
              </w:rPr>
              <w:t>2.2 Improve feelings of safety in the home and community</w:t>
            </w:r>
          </w:p>
        </w:tc>
        <w:tc>
          <w:tcPr>
            <w:tcW w:w="500" w:type="pct"/>
            <w:tcBorders>
              <w:left w:val="single" w:sz="4" w:space="0" w:color="FFFFFF"/>
              <w:right w:val="single" w:sz="4" w:space="0" w:color="FFFFFF"/>
            </w:tcBorders>
            <w:vAlign w:val="center"/>
          </w:tcPr>
          <w:p w14:paraId="03D91735" w14:textId="77777777" w:rsidR="006B1652" w:rsidRPr="00ED65DF" w:rsidRDefault="006B1652" w:rsidP="00ED65DF">
            <w:pPr>
              <w:pStyle w:val="Kingstonbody"/>
              <w:spacing w:before="60" w:after="60" w:line="240" w:lineRule="auto"/>
              <w:ind w:right="34"/>
              <w:jc w:val="center"/>
              <w:rPr>
                <w:rFonts w:asciiTheme="minorHAnsi" w:hAnsiTheme="minorHAnsi" w:cstheme="minorHAnsi"/>
                <w:bCs/>
                <w:sz w:val="18"/>
                <w:szCs w:val="18"/>
              </w:rPr>
            </w:pPr>
          </w:p>
        </w:tc>
      </w:tr>
      <w:tr w:rsidR="00ED65DF" w:rsidRPr="00ED65DF" w14:paraId="5F7E298B" w14:textId="3A5C0D71" w:rsidTr="00ED65DF">
        <w:tc>
          <w:tcPr>
            <w:tcW w:w="4500" w:type="pct"/>
            <w:tcBorders>
              <w:left w:val="single" w:sz="4" w:space="0" w:color="FFFFFF"/>
              <w:right w:val="single" w:sz="4" w:space="0" w:color="FFFFFF"/>
            </w:tcBorders>
            <w:vAlign w:val="center"/>
          </w:tcPr>
          <w:p w14:paraId="0D319103" w14:textId="77777777" w:rsidR="006B1652" w:rsidRPr="000F184A" w:rsidRDefault="006B1652" w:rsidP="006B1652">
            <w:pPr>
              <w:pStyle w:val="Kingstonbody"/>
              <w:spacing w:before="60" w:after="60" w:line="240" w:lineRule="auto"/>
              <w:ind w:right="34"/>
              <w:rPr>
                <w:rFonts w:asciiTheme="minorHAnsi" w:hAnsiTheme="minorHAnsi" w:cstheme="minorHAnsi"/>
                <w:bCs/>
                <w:sz w:val="18"/>
                <w:szCs w:val="18"/>
              </w:rPr>
            </w:pPr>
            <w:r w:rsidRPr="000F184A">
              <w:rPr>
                <w:rFonts w:asciiTheme="minorHAnsi" w:hAnsiTheme="minorHAnsi" w:cstheme="minorHAnsi"/>
                <w:bCs/>
                <w:sz w:val="18"/>
                <w:szCs w:val="18"/>
              </w:rPr>
              <w:t>2.3 Reduce the prevalence of family violence</w:t>
            </w:r>
          </w:p>
        </w:tc>
        <w:tc>
          <w:tcPr>
            <w:tcW w:w="500" w:type="pct"/>
            <w:tcBorders>
              <w:left w:val="single" w:sz="4" w:space="0" w:color="FFFFFF"/>
              <w:right w:val="single" w:sz="4" w:space="0" w:color="FFFFFF"/>
            </w:tcBorders>
            <w:vAlign w:val="center"/>
          </w:tcPr>
          <w:p w14:paraId="787C82F0" w14:textId="4B3CA876" w:rsidR="006B1652" w:rsidRPr="00ED65DF" w:rsidRDefault="00ED65DF" w:rsidP="00ED65DF">
            <w:pPr>
              <w:pStyle w:val="Kingstonbody"/>
              <w:spacing w:before="60" w:after="60" w:line="240" w:lineRule="auto"/>
              <w:ind w:right="34"/>
              <w:jc w:val="center"/>
              <w:rPr>
                <w:rFonts w:asciiTheme="minorHAnsi" w:hAnsiTheme="minorHAnsi" w:cstheme="minorHAnsi"/>
                <w:b/>
                <w:sz w:val="18"/>
                <w:szCs w:val="18"/>
              </w:rPr>
            </w:pPr>
            <w:r>
              <w:rPr>
                <w:rFonts w:asciiTheme="minorHAnsi" w:hAnsiTheme="minorHAnsi" w:cstheme="minorHAnsi"/>
                <w:b/>
                <w:bCs/>
                <w:sz w:val="18"/>
                <w:szCs w:val="18"/>
              </w:rPr>
              <w:sym w:font="Wingdings" w:char="F0FC"/>
            </w:r>
          </w:p>
        </w:tc>
      </w:tr>
      <w:tr w:rsidR="00ED65DF" w:rsidRPr="00ED65DF" w14:paraId="50D1DCA8" w14:textId="5BB817B0" w:rsidTr="00ED65DF">
        <w:tc>
          <w:tcPr>
            <w:tcW w:w="4500" w:type="pct"/>
            <w:tcBorders>
              <w:left w:val="single" w:sz="4" w:space="0" w:color="FFFFFF"/>
              <w:right w:val="single" w:sz="4" w:space="0" w:color="FFFFFF"/>
            </w:tcBorders>
            <w:shd w:val="clear" w:color="auto" w:fill="650C54" w:themeFill="accent5"/>
            <w:vAlign w:val="center"/>
          </w:tcPr>
          <w:p w14:paraId="060C94EA" w14:textId="77777777" w:rsidR="006B1652" w:rsidRPr="00ED65DF" w:rsidRDefault="006B1652" w:rsidP="006B1652">
            <w:pPr>
              <w:pStyle w:val="Kingstonbody"/>
              <w:spacing w:before="60" w:after="60" w:line="240" w:lineRule="auto"/>
              <w:ind w:right="34"/>
              <w:rPr>
                <w:rFonts w:asciiTheme="minorHAnsi" w:hAnsiTheme="minorHAnsi" w:cstheme="minorHAnsi"/>
                <w:b/>
                <w:bCs/>
                <w:color w:val="DEA900"/>
                <w:sz w:val="18"/>
                <w:szCs w:val="18"/>
              </w:rPr>
            </w:pPr>
            <w:r w:rsidRPr="00ED65DF">
              <w:rPr>
                <w:rFonts w:asciiTheme="minorHAnsi" w:hAnsiTheme="minorHAnsi" w:cstheme="minorHAnsi"/>
                <w:b/>
                <w:bCs/>
                <w:color w:val="FFFFFF" w:themeColor="background1"/>
                <w:sz w:val="18"/>
                <w:szCs w:val="18"/>
              </w:rPr>
              <w:t>3. A kind and connected community</w:t>
            </w:r>
          </w:p>
        </w:tc>
        <w:tc>
          <w:tcPr>
            <w:tcW w:w="500" w:type="pct"/>
            <w:tcBorders>
              <w:left w:val="single" w:sz="4" w:space="0" w:color="FFFFFF"/>
              <w:right w:val="single" w:sz="4" w:space="0" w:color="FFFFFF"/>
            </w:tcBorders>
            <w:shd w:val="clear" w:color="auto" w:fill="650C54" w:themeFill="accent5"/>
            <w:vAlign w:val="center"/>
          </w:tcPr>
          <w:p w14:paraId="4071A75C" w14:textId="77777777" w:rsidR="006B1652" w:rsidRPr="00ED65DF" w:rsidRDefault="006B1652" w:rsidP="00ED65DF">
            <w:pPr>
              <w:pStyle w:val="Kingstonbody"/>
              <w:spacing w:before="60" w:after="60" w:line="240" w:lineRule="auto"/>
              <w:ind w:right="34"/>
              <w:jc w:val="center"/>
              <w:rPr>
                <w:rFonts w:asciiTheme="minorHAnsi" w:hAnsiTheme="minorHAnsi" w:cstheme="minorHAnsi"/>
                <w:b/>
                <w:bCs/>
                <w:color w:val="FFFFFF" w:themeColor="background1"/>
                <w:sz w:val="18"/>
                <w:szCs w:val="18"/>
              </w:rPr>
            </w:pPr>
          </w:p>
        </w:tc>
      </w:tr>
      <w:tr w:rsidR="00ED65DF" w:rsidRPr="00ED65DF" w14:paraId="05F71BA8" w14:textId="632E47E4" w:rsidTr="00ED65DF">
        <w:tc>
          <w:tcPr>
            <w:tcW w:w="4500" w:type="pct"/>
            <w:tcBorders>
              <w:left w:val="single" w:sz="4" w:space="0" w:color="FFFFFF"/>
              <w:right w:val="single" w:sz="4" w:space="0" w:color="FFFFFF"/>
            </w:tcBorders>
            <w:vAlign w:val="center"/>
          </w:tcPr>
          <w:p w14:paraId="1E0B00A9" w14:textId="77777777" w:rsidR="006B1652" w:rsidRPr="000F184A" w:rsidRDefault="006B1652" w:rsidP="006B1652">
            <w:pPr>
              <w:pStyle w:val="Kingstonbody"/>
              <w:spacing w:before="60" w:after="60" w:line="240" w:lineRule="auto"/>
              <w:ind w:right="34"/>
              <w:rPr>
                <w:rFonts w:asciiTheme="minorHAnsi" w:hAnsiTheme="minorHAnsi" w:cstheme="minorHAnsi"/>
                <w:bCs/>
                <w:sz w:val="18"/>
                <w:szCs w:val="18"/>
              </w:rPr>
            </w:pPr>
            <w:r w:rsidRPr="000F184A">
              <w:rPr>
                <w:rFonts w:asciiTheme="minorHAnsi" w:hAnsiTheme="minorHAnsi" w:cstheme="minorHAnsi"/>
                <w:bCs/>
                <w:sz w:val="18"/>
                <w:szCs w:val="18"/>
              </w:rPr>
              <w:t>3.1 Increase participation in community activities and volunteering</w:t>
            </w:r>
          </w:p>
        </w:tc>
        <w:tc>
          <w:tcPr>
            <w:tcW w:w="500" w:type="pct"/>
            <w:tcBorders>
              <w:left w:val="single" w:sz="4" w:space="0" w:color="FFFFFF"/>
              <w:right w:val="single" w:sz="4" w:space="0" w:color="FFFFFF"/>
            </w:tcBorders>
            <w:vAlign w:val="center"/>
          </w:tcPr>
          <w:p w14:paraId="0188DD02" w14:textId="71179AE5" w:rsidR="006B1652" w:rsidRPr="00ED65DF" w:rsidRDefault="00ED65DF" w:rsidP="00ED65DF">
            <w:pPr>
              <w:pStyle w:val="Kingstonbody"/>
              <w:spacing w:before="60" w:after="60" w:line="240" w:lineRule="auto"/>
              <w:ind w:right="34"/>
              <w:jc w:val="center"/>
              <w:rPr>
                <w:rFonts w:asciiTheme="minorHAnsi" w:hAnsiTheme="minorHAnsi" w:cstheme="minorHAnsi"/>
                <w:b/>
                <w:sz w:val="18"/>
                <w:szCs w:val="18"/>
              </w:rPr>
            </w:pPr>
            <w:r>
              <w:rPr>
                <w:rFonts w:asciiTheme="minorHAnsi" w:hAnsiTheme="minorHAnsi" w:cstheme="minorHAnsi"/>
                <w:b/>
                <w:bCs/>
                <w:sz w:val="18"/>
                <w:szCs w:val="18"/>
              </w:rPr>
              <w:sym w:font="Wingdings" w:char="F0FC"/>
            </w:r>
          </w:p>
        </w:tc>
      </w:tr>
      <w:tr w:rsidR="00ED65DF" w:rsidRPr="00ED65DF" w14:paraId="40A8F630" w14:textId="7A934DC5" w:rsidTr="00ED65DF">
        <w:tc>
          <w:tcPr>
            <w:tcW w:w="4500" w:type="pct"/>
            <w:tcBorders>
              <w:left w:val="single" w:sz="4" w:space="0" w:color="FFFFFF"/>
              <w:right w:val="single" w:sz="4" w:space="0" w:color="FFFFFF"/>
            </w:tcBorders>
            <w:vAlign w:val="center"/>
          </w:tcPr>
          <w:p w14:paraId="73ECA850" w14:textId="77777777" w:rsidR="006B1652" w:rsidRPr="000F184A" w:rsidRDefault="006B1652" w:rsidP="006B1652">
            <w:pPr>
              <w:pStyle w:val="Kingstonbody"/>
              <w:spacing w:before="60" w:after="60" w:line="240" w:lineRule="auto"/>
              <w:ind w:right="34"/>
              <w:rPr>
                <w:rFonts w:asciiTheme="minorHAnsi" w:hAnsiTheme="minorHAnsi" w:cstheme="minorHAnsi"/>
                <w:bCs/>
                <w:sz w:val="18"/>
                <w:szCs w:val="18"/>
              </w:rPr>
            </w:pPr>
            <w:r w:rsidRPr="000F184A">
              <w:rPr>
                <w:rFonts w:asciiTheme="minorHAnsi" w:hAnsiTheme="minorHAnsi" w:cstheme="minorHAnsi"/>
                <w:bCs/>
                <w:sz w:val="18"/>
                <w:szCs w:val="18"/>
              </w:rPr>
              <w:t>3.2 Reduce social isolation and loneliness</w:t>
            </w:r>
          </w:p>
        </w:tc>
        <w:tc>
          <w:tcPr>
            <w:tcW w:w="500" w:type="pct"/>
            <w:tcBorders>
              <w:left w:val="single" w:sz="4" w:space="0" w:color="FFFFFF"/>
              <w:right w:val="single" w:sz="4" w:space="0" w:color="FFFFFF"/>
            </w:tcBorders>
            <w:vAlign w:val="center"/>
          </w:tcPr>
          <w:p w14:paraId="001B79AE" w14:textId="319E2FD7" w:rsidR="006B1652" w:rsidRPr="00ED65DF" w:rsidRDefault="00ED65DF" w:rsidP="00ED65DF">
            <w:pPr>
              <w:pStyle w:val="Kingstonbody"/>
              <w:spacing w:before="60" w:after="60" w:line="240" w:lineRule="auto"/>
              <w:ind w:right="34"/>
              <w:jc w:val="center"/>
              <w:rPr>
                <w:rFonts w:asciiTheme="minorHAnsi" w:hAnsiTheme="minorHAnsi" w:cstheme="minorHAnsi"/>
                <w:b/>
                <w:sz w:val="18"/>
                <w:szCs w:val="18"/>
              </w:rPr>
            </w:pPr>
            <w:r>
              <w:rPr>
                <w:rFonts w:asciiTheme="minorHAnsi" w:hAnsiTheme="minorHAnsi" w:cstheme="minorHAnsi"/>
                <w:b/>
                <w:bCs/>
                <w:sz w:val="18"/>
                <w:szCs w:val="18"/>
              </w:rPr>
              <w:sym w:font="Wingdings" w:char="F0FC"/>
            </w:r>
          </w:p>
        </w:tc>
      </w:tr>
      <w:tr w:rsidR="00ED65DF" w:rsidRPr="00ED65DF" w14:paraId="12B3A31B" w14:textId="3917B1A6" w:rsidTr="00ED65DF">
        <w:tc>
          <w:tcPr>
            <w:tcW w:w="4500" w:type="pct"/>
            <w:tcBorders>
              <w:left w:val="single" w:sz="4" w:space="0" w:color="FFFFFF"/>
              <w:right w:val="single" w:sz="4" w:space="0" w:color="FFFFFF"/>
            </w:tcBorders>
            <w:vAlign w:val="center"/>
          </w:tcPr>
          <w:p w14:paraId="2CF971BF" w14:textId="77777777" w:rsidR="006B1652" w:rsidRPr="000F184A" w:rsidRDefault="006B1652" w:rsidP="006B1652">
            <w:pPr>
              <w:pStyle w:val="Kingstonbody"/>
              <w:spacing w:before="60" w:after="60" w:line="240" w:lineRule="auto"/>
              <w:ind w:right="34"/>
              <w:rPr>
                <w:rFonts w:asciiTheme="minorHAnsi" w:hAnsiTheme="minorHAnsi" w:cstheme="minorHAnsi"/>
                <w:bCs/>
                <w:sz w:val="18"/>
                <w:szCs w:val="18"/>
              </w:rPr>
            </w:pPr>
            <w:r w:rsidRPr="000F184A">
              <w:rPr>
                <w:rFonts w:asciiTheme="minorHAnsi" w:hAnsiTheme="minorHAnsi" w:cstheme="minorHAnsi"/>
                <w:bCs/>
                <w:sz w:val="18"/>
                <w:szCs w:val="18"/>
              </w:rPr>
              <w:t>3.3 Reduce discrimination</w:t>
            </w:r>
          </w:p>
        </w:tc>
        <w:tc>
          <w:tcPr>
            <w:tcW w:w="500" w:type="pct"/>
            <w:tcBorders>
              <w:left w:val="single" w:sz="4" w:space="0" w:color="FFFFFF"/>
              <w:right w:val="single" w:sz="4" w:space="0" w:color="FFFFFF"/>
            </w:tcBorders>
            <w:vAlign w:val="center"/>
          </w:tcPr>
          <w:p w14:paraId="5D06F1F0" w14:textId="77777777" w:rsidR="006B1652" w:rsidRPr="00ED65DF" w:rsidRDefault="006B1652" w:rsidP="00ED65DF">
            <w:pPr>
              <w:pStyle w:val="Kingstonbody"/>
              <w:spacing w:before="60" w:after="60" w:line="240" w:lineRule="auto"/>
              <w:ind w:right="34"/>
              <w:jc w:val="center"/>
              <w:rPr>
                <w:rFonts w:asciiTheme="minorHAnsi" w:hAnsiTheme="minorHAnsi" w:cstheme="minorHAnsi"/>
                <w:bCs/>
                <w:sz w:val="18"/>
                <w:szCs w:val="18"/>
              </w:rPr>
            </w:pPr>
          </w:p>
        </w:tc>
      </w:tr>
      <w:tr w:rsidR="00ED65DF" w:rsidRPr="00ED65DF" w14:paraId="4EE4A660" w14:textId="6E7C7B19" w:rsidTr="00ED65DF">
        <w:tc>
          <w:tcPr>
            <w:tcW w:w="4500" w:type="pct"/>
            <w:tcBorders>
              <w:left w:val="single" w:sz="4" w:space="0" w:color="FFFFFF"/>
              <w:right w:val="single" w:sz="4" w:space="0" w:color="FFFFFF"/>
            </w:tcBorders>
            <w:vAlign w:val="center"/>
          </w:tcPr>
          <w:p w14:paraId="1084EBF3" w14:textId="77777777" w:rsidR="006B1652" w:rsidRPr="000F184A" w:rsidRDefault="006B1652" w:rsidP="006B1652">
            <w:pPr>
              <w:pStyle w:val="Kingstonbody"/>
              <w:spacing w:before="60" w:after="60" w:line="240" w:lineRule="auto"/>
              <w:ind w:right="34"/>
              <w:rPr>
                <w:rFonts w:asciiTheme="minorHAnsi" w:hAnsiTheme="minorHAnsi" w:cstheme="minorHAnsi"/>
                <w:bCs/>
                <w:sz w:val="18"/>
                <w:szCs w:val="18"/>
              </w:rPr>
            </w:pPr>
            <w:r w:rsidRPr="000F184A">
              <w:rPr>
                <w:rFonts w:asciiTheme="minorHAnsi" w:hAnsiTheme="minorHAnsi" w:cstheme="minorHAnsi"/>
                <w:bCs/>
                <w:sz w:val="18"/>
                <w:szCs w:val="18"/>
              </w:rPr>
              <w:t>3.4 Increase inclusion, respect and belonging</w:t>
            </w:r>
          </w:p>
        </w:tc>
        <w:tc>
          <w:tcPr>
            <w:tcW w:w="500" w:type="pct"/>
            <w:tcBorders>
              <w:left w:val="single" w:sz="4" w:space="0" w:color="FFFFFF"/>
              <w:right w:val="single" w:sz="4" w:space="0" w:color="FFFFFF"/>
            </w:tcBorders>
            <w:vAlign w:val="center"/>
          </w:tcPr>
          <w:p w14:paraId="388B520A" w14:textId="1C9E0D45" w:rsidR="006B1652" w:rsidRPr="00ED65DF" w:rsidRDefault="00ED65DF" w:rsidP="00ED65DF">
            <w:pPr>
              <w:pStyle w:val="Kingstonbody"/>
              <w:spacing w:before="60" w:after="60" w:line="240" w:lineRule="auto"/>
              <w:ind w:right="34"/>
              <w:jc w:val="center"/>
              <w:rPr>
                <w:rFonts w:asciiTheme="minorHAnsi" w:hAnsiTheme="minorHAnsi" w:cstheme="minorHAnsi"/>
                <w:b/>
                <w:sz w:val="18"/>
                <w:szCs w:val="18"/>
              </w:rPr>
            </w:pPr>
            <w:r>
              <w:rPr>
                <w:rFonts w:asciiTheme="minorHAnsi" w:hAnsiTheme="minorHAnsi" w:cstheme="minorHAnsi"/>
                <w:b/>
                <w:bCs/>
                <w:sz w:val="18"/>
                <w:szCs w:val="18"/>
              </w:rPr>
              <w:sym w:font="Wingdings" w:char="F0FC"/>
            </w:r>
          </w:p>
        </w:tc>
      </w:tr>
      <w:tr w:rsidR="00ED65DF" w:rsidRPr="00ED65DF" w14:paraId="69ACB4B6" w14:textId="53D70919" w:rsidTr="00ED65DF">
        <w:tc>
          <w:tcPr>
            <w:tcW w:w="4500" w:type="pct"/>
            <w:tcBorders>
              <w:left w:val="single" w:sz="4" w:space="0" w:color="FFFFFF"/>
              <w:right w:val="single" w:sz="4" w:space="0" w:color="FFFFFF"/>
            </w:tcBorders>
            <w:shd w:val="clear" w:color="auto" w:fill="59A131" w:themeFill="accent2"/>
            <w:vAlign w:val="center"/>
          </w:tcPr>
          <w:p w14:paraId="34CF8180" w14:textId="3F2AD6A5" w:rsidR="006B1652" w:rsidRPr="00ED65DF" w:rsidRDefault="006B1652" w:rsidP="006B1652">
            <w:pPr>
              <w:pStyle w:val="Kingstonbody"/>
              <w:spacing w:before="60" w:after="60" w:line="240" w:lineRule="auto"/>
              <w:ind w:right="34"/>
              <w:rPr>
                <w:rFonts w:asciiTheme="minorHAnsi" w:hAnsiTheme="minorHAnsi" w:cstheme="minorHAnsi"/>
                <w:b/>
                <w:bCs/>
                <w:color w:val="E36C0A"/>
                <w:sz w:val="18"/>
                <w:szCs w:val="18"/>
              </w:rPr>
            </w:pPr>
            <w:r w:rsidRPr="00ED65DF">
              <w:rPr>
                <w:rFonts w:asciiTheme="minorHAnsi" w:hAnsiTheme="minorHAnsi" w:cstheme="minorHAnsi"/>
                <w:b/>
                <w:bCs/>
                <w:color w:val="FFFFFF" w:themeColor="background1"/>
                <w:sz w:val="18"/>
                <w:szCs w:val="18"/>
              </w:rPr>
              <w:t>4. A liveable community</w:t>
            </w:r>
          </w:p>
        </w:tc>
        <w:tc>
          <w:tcPr>
            <w:tcW w:w="500" w:type="pct"/>
            <w:tcBorders>
              <w:left w:val="single" w:sz="4" w:space="0" w:color="FFFFFF"/>
              <w:right w:val="single" w:sz="4" w:space="0" w:color="FFFFFF"/>
            </w:tcBorders>
            <w:shd w:val="clear" w:color="auto" w:fill="59A131" w:themeFill="accent2"/>
            <w:vAlign w:val="center"/>
          </w:tcPr>
          <w:p w14:paraId="7B84D826" w14:textId="77777777" w:rsidR="006B1652" w:rsidRPr="00ED65DF" w:rsidRDefault="006B1652" w:rsidP="00ED65DF">
            <w:pPr>
              <w:pStyle w:val="Kingstonbody"/>
              <w:spacing w:before="60" w:after="60" w:line="240" w:lineRule="auto"/>
              <w:ind w:right="34"/>
              <w:jc w:val="center"/>
              <w:rPr>
                <w:rFonts w:asciiTheme="minorHAnsi" w:hAnsiTheme="minorHAnsi" w:cstheme="minorHAnsi"/>
                <w:b/>
                <w:bCs/>
                <w:color w:val="FFFFFF" w:themeColor="background1"/>
                <w:sz w:val="18"/>
                <w:szCs w:val="18"/>
              </w:rPr>
            </w:pPr>
          </w:p>
        </w:tc>
      </w:tr>
      <w:tr w:rsidR="00ED65DF" w:rsidRPr="00ED65DF" w14:paraId="3553798F" w14:textId="3265225E" w:rsidTr="00ED65DF">
        <w:tc>
          <w:tcPr>
            <w:tcW w:w="4500" w:type="pct"/>
            <w:tcBorders>
              <w:left w:val="single" w:sz="4" w:space="0" w:color="FFFFFF"/>
              <w:right w:val="single" w:sz="4" w:space="0" w:color="FFFFFF"/>
            </w:tcBorders>
            <w:vAlign w:val="center"/>
          </w:tcPr>
          <w:p w14:paraId="219D9EEF" w14:textId="77777777" w:rsidR="006B1652" w:rsidRPr="000F184A" w:rsidRDefault="006B1652" w:rsidP="006B1652">
            <w:pPr>
              <w:pStyle w:val="Kingstonbody"/>
              <w:spacing w:before="60" w:after="60" w:line="240" w:lineRule="auto"/>
              <w:ind w:right="34"/>
              <w:rPr>
                <w:rFonts w:asciiTheme="minorHAnsi" w:hAnsiTheme="minorHAnsi" w:cstheme="minorHAnsi"/>
                <w:sz w:val="18"/>
                <w:szCs w:val="18"/>
              </w:rPr>
            </w:pPr>
            <w:r w:rsidRPr="000F184A">
              <w:rPr>
                <w:rFonts w:asciiTheme="minorHAnsi" w:hAnsiTheme="minorHAnsi" w:cstheme="minorHAnsi"/>
                <w:sz w:val="18"/>
                <w:szCs w:val="18"/>
              </w:rPr>
              <w:t>4.1 Increase preparedness and resilience for the impacts of climate change</w:t>
            </w:r>
          </w:p>
        </w:tc>
        <w:tc>
          <w:tcPr>
            <w:tcW w:w="500" w:type="pct"/>
            <w:tcBorders>
              <w:left w:val="single" w:sz="4" w:space="0" w:color="FFFFFF"/>
              <w:right w:val="single" w:sz="4" w:space="0" w:color="FFFFFF"/>
            </w:tcBorders>
            <w:vAlign w:val="center"/>
          </w:tcPr>
          <w:p w14:paraId="6CE42DAA" w14:textId="766FD273" w:rsidR="006B1652" w:rsidRPr="00ED65DF" w:rsidRDefault="00ED65DF" w:rsidP="00ED65DF">
            <w:pPr>
              <w:pStyle w:val="Kingstonbody"/>
              <w:spacing w:before="60" w:after="60" w:line="240" w:lineRule="auto"/>
              <w:ind w:right="34"/>
              <w:jc w:val="center"/>
              <w:rPr>
                <w:rFonts w:asciiTheme="minorHAnsi" w:hAnsiTheme="minorHAnsi" w:cstheme="minorHAnsi"/>
                <w:b/>
                <w:bCs/>
                <w:sz w:val="18"/>
                <w:szCs w:val="18"/>
              </w:rPr>
            </w:pPr>
            <w:r>
              <w:rPr>
                <w:rFonts w:asciiTheme="minorHAnsi" w:hAnsiTheme="minorHAnsi" w:cstheme="minorHAnsi"/>
                <w:b/>
                <w:bCs/>
                <w:sz w:val="18"/>
                <w:szCs w:val="18"/>
              </w:rPr>
              <w:sym w:font="Wingdings" w:char="F0FC"/>
            </w:r>
          </w:p>
        </w:tc>
      </w:tr>
      <w:tr w:rsidR="00ED65DF" w:rsidRPr="00ED65DF" w14:paraId="42609DD2" w14:textId="08B8B179" w:rsidTr="00ED65DF">
        <w:tc>
          <w:tcPr>
            <w:tcW w:w="4500" w:type="pct"/>
            <w:tcBorders>
              <w:left w:val="single" w:sz="4" w:space="0" w:color="FFFFFF"/>
              <w:right w:val="single" w:sz="4" w:space="0" w:color="FFFFFF"/>
            </w:tcBorders>
            <w:vAlign w:val="center"/>
          </w:tcPr>
          <w:p w14:paraId="5E6B2137" w14:textId="77777777" w:rsidR="006B1652" w:rsidRPr="000F184A" w:rsidRDefault="006B1652" w:rsidP="006B1652">
            <w:pPr>
              <w:pStyle w:val="Kingstonbody"/>
              <w:spacing w:before="60" w:after="60" w:line="240" w:lineRule="auto"/>
              <w:ind w:right="34"/>
              <w:rPr>
                <w:rFonts w:asciiTheme="minorHAnsi" w:hAnsiTheme="minorHAnsi" w:cstheme="minorHAnsi"/>
                <w:sz w:val="18"/>
                <w:szCs w:val="18"/>
              </w:rPr>
            </w:pPr>
            <w:r w:rsidRPr="000F184A">
              <w:rPr>
                <w:rFonts w:asciiTheme="minorHAnsi" w:hAnsiTheme="minorHAnsi" w:cstheme="minorHAnsi"/>
                <w:sz w:val="18"/>
                <w:szCs w:val="18"/>
              </w:rPr>
              <w:t>4.2 Increase the availability of social and affordable housing</w:t>
            </w:r>
          </w:p>
        </w:tc>
        <w:tc>
          <w:tcPr>
            <w:tcW w:w="500" w:type="pct"/>
            <w:tcBorders>
              <w:left w:val="single" w:sz="4" w:space="0" w:color="FFFFFF"/>
              <w:right w:val="single" w:sz="4" w:space="0" w:color="FFFFFF"/>
            </w:tcBorders>
            <w:vAlign w:val="center"/>
          </w:tcPr>
          <w:p w14:paraId="307D12D9" w14:textId="77777777" w:rsidR="006B1652" w:rsidRPr="00ED65DF" w:rsidRDefault="006B1652" w:rsidP="00ED65DF">
            <w:pPr>
              <w:pStyle w:val="Kingstonbody"/>
              <w:spacing w:before="60" w:after="60" w:line="240" w:lineRule="auto"/>
              <w:ind w:right="34"/>
              <w:jc w:val="center"/>
              <w:rPr>
                <w:rFonts w:asciiTheme="minorHAnsi" w:hAnsiTheme="minorHAnsi" w:cstheme="minorHAnsi"/>
                <w:sz w:val="18"/>
                <w:szCs w:val="18"/>
              </w:rPr>
            </w:pPr>
          </w:p>
        </w:tc>
      </w:tr>
      <w:tr w:rsidR="00ED65DF" w:rsidRPr="00ED65DF" w14:paraId="16CB045C" w14:textId="4948E8E5" w:rsidTr="00ED65DF">
        <w:tc>
          <w:tcPr>
            <w:tcW w:w="4500" w:type="pct"/>
            <w:tcBorders>
              <w:left w:val="single" w:sz="4" w:space="0" w:color="FFFFFF"/>
              <w:right w:val="single" w:sz="4" w:space="0" w:color="FFFFFF"/>
            </w:tcBorders>
            <w:vAlign w:val="center"/>
          </w:tcPr>
          <w:p w14:paraId="0F936672" w14:textId="77777777" w:rsidR="006B1652" w:rsidRPr="000F184A" w:rsidRDefault="006B1652" w:rsidP="006B1652">
            <w:pPr>
              <w:pStyle w:val="Kingstonbody"/>
              <w:spacing w:before="60" w:after="60" w:line="240" w:lineRule="auto"/>
              <w:ind w:right="34"/>
              <w:rPr>
                <w:rFonts w:asciiTheme="minorHAnsi" w:hAnsiTheme="minorHAnsi" w:cstheme="minorHAnsi"/>
                <w:sz w:val="18"/>
                <w:szCs w:val="18"/>
              </w:rPr>
            </w:pPr>
            <w:r w:rsidRPr="000F184A">
              <w:rPr>
                <w:rFonts w:asciiTheme="minorHAnsi" w:hAnsiTheme="minorHAnsi" w:cstheme="minorHAnsi"/>
                <w:sz w:val="18"/>
                <w:szCs w:val="18"/>
              </w:rPr>
              <w:t>4.3 Increase participation in the workforce and local economy</w:t>
            </w:r>
          </w:p>
        </w:tc>
        <w:tc>
          <w:tcPr>
            <w:tcW w:w="500" w:type="pct"/>
            <w:tcBorders>
              <w:left w:val="single" w:sz="4" w:space="0" w:color="FFFFFF"/>
              <w:right w:val="single" w:sz="4" w:space="0" w:color="FFFFFF"/>
            </w:tcBorders>
            <w:vAlign w:val="center"/>
          </w:tcPr>
          <w:p w14:paraId="0D1B7FC6" w14:textId="77777777" w:rsidR="006B1652" w:rsidRPr="00ED65DF" w:rsidRDefault="006B1652" w:rsidP="00ED65DF">
            <w:pPr>
              <w:pStyle w:val="Kingstonbody"/>
              <w:spacing w:before="60" w:after="60" w:line="240" w:lineRule="auto"/>
              <w:ind w:right="34"/>
              <w:jc w:val="center"/>
              <w:rPr>
                <w:rFonts w:asciiTheme="minorHAnsi" w:hAnsiTheme="minorHAnsi" w:cstheme="minorHAnsi"/>
                <w:sz w:val="18"/>
                <w:szCs w:val="18"/>
              </w:rPr>
            </w:pPr>
          </w:p>
        </w:tc>
      </w:tr>
      <w:tr w:rsidR="00ED65DF" w:rsidRPr="00ED65DF" w14:paraId="09FE0794" w14:textId="73017597" w:rsidTr="00ED65DF">
        <w:tc>
          <w:tcPr>
            <w:tcW w:w="4500" w:type="pct"/>
            <w:tcBorders>
              <w:left w:val="single" w:sz="4" w:space="0" w:color="FFFFFF"/>
              <w:right w:val="single" w:sz="4" w:space="0" w:color="FFFFFF"/>
            </w:tcBorders>
            <w:vAlign w:val="center"/>
          </w:tcPr>
          <w:p w14:paraId="0573056F" w14:textId="77777777" w:rsidR="006B1652" w:rsidRPr="000F184A" w:rsidRDefault="006B1652" w:rsidP="006B1652">
            <w:pPr>
              <w:pStyle w:val="Kingstonbody"/>
              <w:spacing w:before="60" w:after="60" w:line="240" w:lineRule="auto"/>
              <w:ind w:right="34"/>
              <w:rPr>
                <w:rFonts w:asciiTheme="minorHAnsi" w:hAnsiTheme="minorHAnsi" w:cstheme="minorHAnsi"/>
                <w:sz w:val="18"/>
                <w:szCs w:val="18"/>
              </w:rPr>
            </w:pPr>
            <w:r w:rsidRPr="000F184A">
              <w:rPr>
                <w:rFonts w:asciiTheme="minorHAnsi" w:hAnsiTheme="minorHAnsi" w:cstheme="minorHAnsi"/>
                <w:sz w:val="18"/>
                <w:szCs w:val="18"/>
              </w:rPr>
              <w:t>4.4 Increase the accessible and equitable supply of facilities, services and activities</w:t>
            </w:r>
          </w:p>
        </w:tc>
        <w:tc>
          <w:tcPr>
            <w:tcW w:w="500" w:type="pct"/>
            <w:tcBorders>
              <w:left w:val="single" w:sz="4" w:space="0" w:color="FFFFFF"/>
              <w:right w:val="single" w:sz="4" w:space="0" w:color="FFFFFF"/>
            </w:tcBorders>
            <w:vAlign w:val="center"/>
          </w:tcPr>
          <w:p w14:paraId="1A091792" w14:textId="3AE9836F" w:rsidR="006B1652" w:rsidRPr="00ED65DF" w:rsidRDefault="00ED65DF" w:rsidP="00ED65DF">
            <w:pPr>
              <w:pStyle w:val="Kingstonbody"/>
              <w:spacing w:before="60" w:after="60" w:line="240" w:lineRule="auto"/>
              <w:ind w:right="34"/>
              <w:jc w:val="center"/>
              <w:rPr>
                <w:rFonts w:asciiTheme="minorHAnsi" w:hAnsiTheme="minorHAnsi" w:cstheme="minorHAnsi"/>
                <w:b/>
                <w:bCs/>
                <w:sz w:val="18"/>
                <w:szCs w:val="18"/>
              </w:rPr>
            </w:pPr>
            <w:r>
              <w:rPr>
                <w:rFonts w:asciiTheme="minorHAnsi" w:hAnsiTheme="minorHAnsi" w:cstheme="minorHAnsi"/>
                <w:b/>
                <w:bCs/>
                <w:sz w:val="18"/>
                <w:szCs w:val="18"/>
              </w:rPr>
              <w:sym w:font="Wingdings" w:char="F0FC"/>
            </w:r>
          </w:p>
        </w:tc>
      </w:tr>
      <w:tr w:rsidR="00ED65DF" w:rsidRPr="00ED65DF" w14:paraId="222FC923" w14:textId="69D9FD4D" w:rsidTr="00ED65DF">
        <w:tc>
          <w:tcPr>
            <w:tcW w:w="4500" w:type="pct"/>
            <w:tcBorders>
              <w:left w:val="single" w:sz="4" w:space="0" w:color="FFFFFF"/>
              <w:right w:val="single" w:sz="4" w:space="0" w:color="FFFFFF"/>
            </w:tcBorders>
            <w:vAlign w:val="center"/>
          </w:tcPr>
          <w:p w14:paraId="71757E4C" w14:textId="77777777" w:rsidR="006B1652" w:rsidRPr="000F184A" w:rsidRDefault="006B1652" w:rsidP="006B1652">
            <w:pPr>
              <w:pStyle w:val="Kingstonbody"/>
              <w:spacing w:before="60" w:after="60" w:line="240" w:lineRule="auto"/>
              <w:ind w:right="34"/>
              <w:rPr>
                <w:rFonts w:asciiTheme="minorHAnsi" w:hAnsiTheme="minorHAnsi" w:cstheme="minorHAnsi"/>
                <w:sz w:val="18"/>
                <w:szCs w:val="18"/>
              </w:rPr>
            </w:pPr>
            <w:r w:rsidRPr="000F184A">
              <w:rPr>
                <w:rFonts w:asciiTheme="minorHAnsi" w:hAnsiTheme="minorHAnsi" w:cstheme="minorHAnsi"/>
                <w:sz w:val="18"/>
                <w:szCs w:val="18"/>
              </w:rPr>
              <w:t xml:space="preserve">4.5 Increase access to and improve amenity of open spaces and the natural environment </w:t>
            </w:r>
          </w:p>
        </w:tc>
        <w:tc>
          <w:tcPr>
            <w:tcW w:w="500" w:type="pct"/>
            <w:tcBorders>
              <w:left w:val="single" w:sz="4" w:space="0" w:color="FFFFFF"/>
              <w:right w:val="single" w:sz="4" w:space="0" w:color="FFFFFF"/>
            </w:tcBorders>
            <w:vAlign w:val="center"/>
          </w:tcPr>
          <w:p w14:paraId="6AD754D4" w14:textId="2B640454" w:rsidR="006B1652" w:rsidRPr="00ED65DF" w:rsidRDefault="00ED65DF" w:rsidP="00ED65DF">
            <w:pPr>
              <w:pStyle w:val="Kingstonbody"/>
              <w:spacing w:before="60" w:after="60" w:line="240" w:lineRule="auto"/>
              <w:ind w:right="34"/>
              <w:jc w:val="center"/>
              <w:rPr>
                <w:rFonts w:asciiTheme="minorHAnsi" w:hAnsiTheme="minorHAnsi" w:cstheme="minorHAnsi"/>
                <w:b/>
                <w:bCs/>
                <w:sz w:val="18"/>
                <w:szCs w:val="18"/>
              </w:rPr>
            </w:pPr>
            <w:r>
              <w:rPr>
                <w:rFonts w:asciiTheme="minorHAnsi" w:hAnsiTheme="minorHAnsi" w:cstheme="minorHAnsi"/>
                <w:b/>
                <w:bCs/>
                <w:sz w:val="18"/>
                <w:szCs w:val="18"/>
              </w:rPr>
              <w:sym w:font="Wingdings" w:char="F0FC"/>
            </w:r>
          </w:p>
        </w:tc>
      </w:tr>
      <w:tr w:rsidR="00ED65DF" w:rsidRPr="00ED65DF" w14:paraId="7CDE2A71" w14:textId="61DE2B65" w:rsidTr="00ED65DF">
        <w:tc>
          <w:tcPr>
            <w:tcW w:w="4500" w:type="pct"/>
            <w:tcBorders>
              <w:left w:val="single" w:sz="4" w:space="0" w:color="FFFFFF"/>
              <w:right w:val="single" w:sz="4" w:space="0" w:color="FFFFFF"/>
            </w:tcBorders>
            <w:shd w:val="clear" w:color="auto" w:fill="FF3399"/>
            <w:vAlign w:val="center"/>
          </w:tcPr>
          <w:p w14:paraId="1E43FF0F" w14:textId="77777777" w:rsidR="006B1652" w:rsidRPr="00ED65DF" w:rsidRDefault="006B1652" w:rsidP="006B1652">
            <w:pPr>
              <w:pStyle w:val="Kingstonbody"/>
              <w:spacing w:before="60" w:after="60" w:line="240" w:lineRule="auto"/>
              <w:ind w:right="34"/>
              <w:rPr>
                <w:rFonts w:asciiTheme="minorHAnsi" w:hAnsiTheme="minorHAnsi" w:cstheme="minorHAnsi"/>
                <w:b/>
                <w:bCs/>
                <w:color w:val="CC0066"/>
                <w:sz w:val="18"/>
                <w:szCs w:val="18"/>
              </w:rPr>
            </w:pPr>
            <w:r w:rsidRPr="00ED65DF">
              <w:rPr>
                <w:rFonts w:asciiTheme="minorHAnsi" w:hAnsiTheme="minorHAnsi" w:cstheme="minorHAnsi"/>
                <w:b/>
                <w:bCs/>
                <w:color w:val="FFFFFF" w:themeColor="background1"/>
                <w:sz w:val="18"/>
                <w:szCs w:val="18"/>
              </w:rPr>
              <w:t>5. An informed and empowered community</w:t>
            </w:r>
          </w:p>
        </w:tc>
        <w:tc>
          <w:tcPr>
            <w:tcW w:w="500" w:type="pct"/>
            <w:tcBorders>
              <w:left w:val="single" w:sz="4" w:space="0" w:color="FFFFFF"/>
              <w:right w:val="single" w:sz="4" w:space="0" w:color="FFFFFF"/>
            </w:tcBorders>
            <w:shd w:val="clear" w:color="auto" w:fill="FF3399"/>
            <w:vAlign w:val="center"/>
          </w:tcPr>
          <w:p w14:paraId="2333AE90" w14:textId="77777777" w:rsidR="006B1652" w:rsidRPr="00ED65DF" w:rsidRDefault="006B1652" w:rsidP="00ED65DF">
            <w:pPr>
              <w:pStyle w:val="Kingstonbody"/>
              <w:spacing w:before="60" w:after="60" w:line="240" w:lineRule="auto"/>
              <w:ind w:right="34"/>
              <w:jc w:val="center"/>
              <w:rPr>
                <w:rFonts w:asciiTheme="minorHAnsi" w:hAnsiTheme="minorHAnsi" w:cstheme="minorHAnsi"/>
                <w:b/>
                <w:bCs/>
                <w:color w:val="FFFFFF" w:themeColor="background1"/>
                <w:sz w:val="18"/>
                <w:szCs w:val="18"/>
              </w:rPr>
            </w:pPr>
          </w:p>
        </w:tc>
      </w:tr>
      <w:tr w:rsidR="00ED65DF" w:rsidRPr="00ED65DF" w14:paraId="63A7B79C" w14:textId="10BCA13C" w:rsidTr="00ED65DF">
        <w:tc>
          <w:tcPr>
            <w:tcW w:w="4500" w:type="pct"/>
            <w:tcBorders>
              <w:left w:val="single" w:sz="4" w:space="0" w:color="FFFFFF"/>
              <w:right w:val="single" w:sz="4" w:space="0" w:color="FFFFFF"/>
            </w:tcBorders>
            <w:vAlign w:val="center"/>
          </w:tcPr>
          <w:p w14:paraId="720F3A8B" w14:textId="77777777" w:rsidR="006B1652" w:rsidRPr="000F184A" w:rsidRDefault="006B1652" w:rsidP="006B1652">
            <w:pPr>
              <w:pStyle w:val="Kingstonbody"/>
              <w:spacing w:before="60" w:after="60" w:line="240" w:lineRule="auto"/>
              <w:ind w:right="34"/>
              <w:rPr>
                <w:rFonts w:asciiTheme="minorHAnsi" w:hAnsiTheme="minorHAnsi" w:cstheme="minorHAnsi"/>
                <w:bCs/>
                <w:sz w:val="18"/>
                <w:szCs w:val="18"/>
              </w:rPr>
            </w:pPr>
            <w:r w:rsidRPr="000F184A">
              <w:rPr>
                <w:rFonts w:asciiTheme="minorHAnsi" w:hAnsiTheme="minorHAnsi" w:cstheme="minorHAnsi"/>
                <w:bCs/>
                <w:sz w:val="18"/>
                <w:szCs w:val="18"/>
              </w:rPr>
              <w:t>5.1 Improve provision of accessible health and wellbeing information, programs and services</w:t>
            </w:r>
          </w:p>
        </w:tc>
        <w:tc>
          <w:tcPr>
            <w:tcW w:w="500" w:type="pct"/>
            <w:tcBorders>
              <w:left w:val="single" w:sz="4" w:space="0" w:color="FFFFFF"/>
              <w:right w:val="single" w:sz="4" w:space="0" w:color="FFFFFF"/>
            </w:tcBorders>
            <w:vAlign w:val="center"/>
          </w:tcPr>
          <w:p w14:paraId="2F8222E3" w14:textId="3706DD89" w:rsidR="006B1652" w:rsidRPr="00ED65DF" w:rsidRDefault="00ED65DF" w:rsidP="00ED65DF">
            <w:pPr>
              <w:pStyle w:val="Kingstonbody"/>
              <w:spacing w:before="60" w:after="60" w:line="240" w:lineRule="auto"/>
              <w:ind w:right="34"/>
              <w:jc w:val="center"/>
              <w:rPr>
                <w:rFonts w:asciiTheme="minorHAnsi" w:hAnsiTheme="minorHAnsi" w:cstheme="minorHAnsi"/>
                <w:b/>
                <w:sz w:val="18"/>
                <w:szCs w:val="18"/>
              </w:rPr>
            </w:pPr>
            <w:r>
              <w:rPr>
                <w:rFonts w:asciiTheme="minorHAnsi" w:hAnsiTheme="minorHAnsi" w:cstheme="minorHAnsi"/>
                <w:b/>
                <w:bCs/>
                <w:sz w:val="18"/>
                <w:szCs w:val="18"/>
              </w:rPr>
              <w:sym w:font="Wingdings" w:char="F0FC"/>
            </w:r>
          </w:p>
        </w:tc>
      </w:tr>
      <w:tr w:rsidR="00ED65DF" w:rsidRPr="00ED65DF" w14:paraId="2E3C56D4" w14:textId="2E8118C3" w:rsidTr="00ED65DF">
        <w:tc>
          <w:tcPr>
            <w:tcW w:w="4500" w:type="pct"/>
            <w:tcBorders>
              <w:left w:val="single" w:sz="4" w:space="0" w:color="FFFFFF"/>
              <w:right w:val="single" w:sz="4" w:space="0" w:color="FFFFFF"/>
            </w:tcBorders>
            <w:vAlign w:val="center"/>
          </w:tcPr>
          <w:p w14:paraId="343BDA27" w14:textId="77777777" w:rsidR="006B1652" w:rsidRPr="000F184A" w:rsidRDefault="006B1652" w:rsidP="006B1652">
            <w:pPr>
              <w:pStyle w:val="Kingstonbody"/>
              <w:spacing w:before="60" w:after="60" w:line="240" w:lineRule="auto"/>
              <w:ind w:right="34"/>
              <w:rPr>
                <w:rFonts w:asciiTheme="minorHAnsi" w:hAnsiTheme="minorHAnsi" w:cstheme="minorHAnsi"/>
                <w:bCs/>
                <w:sz w:val="18"/>
                <w:szCs w:val="18"/>
              </w:rPr>
            </w:pPr>
            <w:r w:rsidRPr="000F184A">
              <w:rPr>
                <w:rFonts w:asciiTheme="minorHAnsi" w:hAnsiTheme="minorHAnsi" w:cstheme="minorHAnsi"/>
                <w:bCs/>
                <w:sz w:val="18"/>
                <w:szCs w:val="18"/>
              </w:rPr>
              <w:t>5.2 Increase participation in lifelong learning and education</w:t>
            </w:r>
          </w:p>
        </w:tc>
        <w:tc>
          <w:tcPr>
            <w:tcW w:w="500" w:type="pct"/>
            <w:tcBorders>
              <w:left w:val="single" w:sz="4" w:space="0" w:color="FFFFFF"/>
              <w:right w:val="single" w:sz="4" w:space="0" w:color="FFFFFF"/>
            </w:tcBorders>
            <w:vAlign w:val="center"/>
          </w:tcPr>
          <w:p w14:paraId="299FB075" w14:textId="1D6DB480" w:rsidR="006B1652" w:rsidRPr="00ED65DF" w:rsidRDefault="00ED65DF" w:rsidP="00ED65DF">
            <w:pPr>
              <w:pStyle w:val="Kingstonbody"/>
              <w:spacing w:before="60" w:after="60" w:line="240" w:lineRule="auto"/>
              <w:ind w:right="34"/>
              <w:jc w:val="center"/>
              <w:rPr>
                <w:rFonts w:asciiTheme="minorHAnsi" w:hAnsiTheme="minorHAnsi" w:cstheme="minorHAnsi"/>
                <w:b/>
                <w:sz w:val="18"/>
                <w:szCs w:val="18"/>
              </w:rPr>
            </w:pPr>
            <w:r>
              <w:rPr>
                <w:rFonts w:asciiTheme="minorHAnsi" w:hAnsiTheme="minorHAnsi" w:cstheme="minorHAnsi"/>
                <w:b/>
                <w:bCs/>
                <w:sz w:val="18"/>
                <w:szCs w:val="18"/>
              </w:rPr>
              <w:sym w:font="Wingdings" w:char="F0FC"/>
            </w:r>
          </w:p>
        </w:tc>
      </w:tr>
    </w:tbl>
    <w:p w14:paraId="688CB88A" w14:textId="77777777" w:rsidR="009B00F2" w:rsidRDefault="009B00F2" w:rsidP="006A2BCF">
      <w:pPr>
        <w:pStyle w:val="Kingstonheading1"/>
        <w:rPr>
          <w:rFonts w:ascii="Calibri" w:hAnsi="Calibri" w:cs="Calibri"/>
          <w:szCs w:val="36"/>
        </w:rPr>
        <w:sectPr w:rsidR="009B00F2" w:rsidSect="00CA6376">
          <w:footerReference w:type="even" r:id="rId20"/>
          <w:footerReference w:type="default" r:id="rId21"/>
          <w:headerReference w:type="first" r:id="rId22"/>
          <w:pgSz w:w="11907" w:h="16840" w:code="9"/>
          <w:pgMar w:top="1440" w:right="1077" w:bottom="1135" w:left="1077" w:header="284" w:footer="284" w:gutter="0"/>
          <w:cols w:space="720"/>
          <w:titlePg/>
          <w:docGrid w:linePitch="272"/>
        </w:sectPr>
      </w:pPr>
      <w:bookmarkStart w:id="47" w:name="_Hlk94871932"/>
      <w:bookmarkEnd w:id="44"/>
      <w:bookmarkEnd w:id="45"/>
      <w:bookmarkEnd w:id="46"/>
    </w:p>
    <w:p w14:paraId="39F73FB8" w14:textId="2EA811D3" w:rsidR="00F353F1" w:rsidRDefault="006A2BCF" w:rsidP="00DE03AE">
      <w:pPr>
        <w:pStyle w:val="Kingstonheading1"/>
      </w:pPr>
      <w:bookmarkStart w:id="48" w:name="_Toc100053363"/>
      <w:r w:rsidRPr="00DE03AE">
        <w:lastRenderedPageBreak/>
        <w:t>3. Actions</w:t>
      </w:r>
      <w:bookmarkEnd w:id="47"/>
      <w:bookmarkEnd w:id="48"/>
    </w:p>
    <w:p w14:paraId="6F682318" w14:textId="77777777" w:rsidR="0028409D" w:rsidRPr="0028409D" w:rsidRDefault="0028409D" w:rsidP="0028409D">
      <w:pPr>
        <w:pStyle w:val="Kingstonbody"/>
      </w:pPr>
      <w:r w:rsidRPr="0028409D">
        <w:t>The Positive Ageing Action Plan 2022-2026 is committed to promoting the health, wellbeing and inclusion of older adults in social, economic and civic life.</w:t>
      </w:r>
    </w:p>
    <w:p w14:paraId="0917310E" w14:textId="77777777" w:rsidR="0028409D" w:rsidRPr="0028409D" w:rsidRDefault="0028409D" w:rsidP="0028409D">
      <w:pPr>
        <w:pStyle w:val="Kingstonbody"/>
      </w:pPr>
      <w:r w:rsidRPr="0028409D">
        <w:t xml:space="preserve">During the community consultations undertaken by Council between November 2021 and January 2022, older adults clearly spoke about what was important to them. </w:t>
      </w:r>
    </w:p>
    <w:p w14:paraId="59C197C3" w14:textId="77777777" w:rsidR="0028409D" w:rsidRPr="0028409D" w:rsidRDefault="0028409D" w:rsidP="0028409D">
      <w:pPr>
        <w:pStyle w:val="Kingstonbody"/>
      </w:pPr>
      <w:r w:rsidRPr="0028409D">
        <w:t>Encouraging people to be physically active was the top priority of older residents in Kingston. However, older people in Kingston are less physically active than other age groups (Intersectional Data: Kingston’s Public Health and Wellbeing Plan, 2021). Continuing to support the delivery and development of active and passive recreation that promotes physical and mental wellbeing for older people is important.</w:t>
      </w:r>
    </w:p>
    <w:p w14:paraId="72E7FE16" w14:textId="6F42E65F" w:rsidR="0028409D" w:rsidRPr="0028409D" w:rsidRDefault="00F113A9" w:rsidP="0028409D">
      <w:pPr>
        <w:pStyle w:val="Kingstonbody"/>
      </w:pPr>
      <w:r>
        <w:t xml:space="preserve">Another priority </w:t>
      </w:r>
      <w:r w:rsidRPr="0028409D">
        <w:t>for older people</w:t>
      </w:r>
      <w:r>
        <w:t xml:space="preserve"> </w:t>
      </w:r>
      <w:r w:rsidR="00F834E1">
        <w:t xml:space="preserve">is </w:t>
      </w:r>
      <w:r>
        <w:t>i</w:t>
      </w:r>
      <w:r w:rsidR="0028409D" w:rsidRPr="0028409D">
        <w:t xml:space="preserve">mproving mental health and wellbeing. The COVID-19 pandemic had a significant impact on the community with many </w:t>
      </w:r>
      <w:proofErr w:type="gramStart"/>
      <w:r w:rsidR="0028409D" w:rsidRPr="0028409D">
        <w:t>feeling</w:t>
      </w:r>
      <w:proofErr w:type="gramEnd"/>
      <w:r w:rsidR="0028409D" w:rsidRPr="0028409D">
        <w:t xml:space="preserve"> very isolated. The resumption of organised social groups and de-stigmatising help-seeking for mental health support have been identified as very important for Kingston’s older people.</w:t>
      </w:r>
    </w:p>
    <w:p w14:paraId="784A7979" w14:textId="09FB0408" w:rsidR="00321093" w:rsidRPr="0028409D" w:rsidRDefault="00321093" w:rsidP="00321093">
      <w:pPr>
        <w:pStyle w:val="Kingstonbody"/>
      </w:pPr>
      <w:r w:rsidRPr="0028409D">
        <w:t xml:space="preserve">Social participation and social support are strongly connected to good health and well-being throughout life. More Kingston residents aged 75+ years (78%) reported feeling a strong sense of belonging to a community compared to residents aged 18-25 years (46%). There are many </w:t>
      </w:r>
      <w:r w:rsidR="00B97E94" w:rsidRPr="0028409D">
        <w:t>seniors’</w:t>
      </w:r>
      <w:r w:rsidRPr="0028409D">
        <w:t xml:space="preserve"> clubs and groups in Kingston providing opportunities for older people to socialise. Participating in leisure, social, cultural and spiritual activities in the community, as well as with the family, will allow older people to continue to enjoy respect and maintain or establish supportive and caring relationships. </w:t>
      </w:r>
    </w:p>
    <w:p w14:paraId="490B818F" w14:textId="444EBC6A" w:rsidR="0028409D" w:rsidRPr="0028409D" w:rsidRDefault="0028409D" w:rsidP="0028409D">
      <w:pPr>
        <w:pStyle w:val="Kingstonbody"/>
      </w:pPr>
      <w:r w:rsidRPr="0028409D">
        <w:t>Falls are a significant issue for older people with approximately 1 in 3 people aged 65 years and older falling each year</w:t>
      </w:r>
      <w:r w:rsidR="00D55A48">
        <w:t xml:space="preserve"> </w:t>
      </w:r>
      <w:r w:rsidR="00D55A48" w:rsidRPr="0028409D">
        <w:t>(Intersectional Data: Kingston’s Public Health and Wellbeing Plan, 2021)</w:t>
      </w:r>
      <w:r w:rsidRPr="0028409D">
        <w:t>. Council will provide information and resources about minimising, managing and preparing for falls in and out of the home.  </w:t>
      </w:r>
    </w:p>
    <w:p w14:paraId="5976369F" w14:textId="7B1839F7" w:rsidR="0028409D" w:rsidRPr="0028409D" w:rsidRDefault="0028409D" w:rsidP="0028409D">
      <w:pPr>
        <w:pStyle w:val="Kingstonbody"/>
      </w:pPr>
      <w:r w:rsidRPr="0028409D">
        <w:t xml:space="preserve">Elder abuse is </w:t>
      </w:r>
      <w:r w:rsidR="00F834E1">
        <w:t xml:space="preserve">another </w:t>
      </w:r>
      <w:r w:rsidRPr="0028409D">
        <w:t xml:space="preserve">significant issue in the community. It is estimated that 5-6% of older Australians experience elder abuse and that there is considerable underreporting in this population (Intersectional Data: Kingston’s Public Health and Wellbeing Plan, 2021). The Kingston community overwhelmingly rated </w:t>
      </w:r>
      <w:r w:rsidR="00F834E1">
        <w:t>r</w:t>
      </w:r>
      <w:r w:rsidRPr="0028409D">
        <w:t>educing family violence as the highest priority of all the PHWP objectives.</w:t>
      </w:r>
    </w:p>
    <w:p w14:paraId="36ED0374" w14:textId="416751B3" w:rsidR="0028409D" w:rsidRPr="0028409D" w:rsidRDefault="0028409D" w:rsidP="0028409D">
      <w:pPr>
        <w:pStyle w:val="Kingstonbody"/>
      </w:pPr>
      <w:r w:rsidRPr="0028409D">
        <w:t>The outdoor environment and public buildings have a major impact on the mobility, independence, and quality of life of older people. Improving open spaces</w:t>
      </w:r>
      <w:r w:rsidR="007631DC">
        <w:t>,</w:t>
      </w:r>
      <w:r w:rsidRPr="0028409D">
        <w:t xml:space="preserve"> parks, foreshore, sportsgrounds and reserves was identified by older people as one of their top priorities. Compared to all other age groups in Kingston, people aged over 75+ (87%) were the most satisfied with the quality of the parks, playgrounds and open space in their local area. The community however specifically requested Council (or another organisation) to provide improved facilities in open spaces (such as toilets, seating, bins, water fountains, bicycle parking) and upgraded recreation facilities.</w:t>
      </w:r>
    </w:p>
    <w:p w14:paraId="3DAA53CE" w14:textId="7F2C5474" w:rsidR="0028409D" w:rsidRPr="0028409D" w:rsidRDefault="0028409D" w:rsidP="0028409D">
      <w:pPr>
        <w:pStyle w:val="Kingstonbody"/>
      </w:pPr>
      <w:r w:rsidRPr="0028409D">
        <w:t xml:space="preserve">Health and support services are vital to maintaining health and independence. Kingston residents aged 55-74 years (79%) were found to be less satisfied with the health and medical services in their local area compared to residents aged 75+ (95%) (Intersectional Data: Kingston’s Public Health and Wellbeing Plan, 2021). Council recognises the importance of community care services in enabling people to maintain their independence and live in their own homes for as long as possible. In partnership with the Federal and State Governments, Council will continue to provide a comprehensive range of services to meet the needs of the ageing Kingston population. </w:t>
      </w:r>
    </w:p>
    <w:p w14:paraId="4A5DD76F" w14:textId="5DDAB987" w:rsidR="0028409D" w:rsidRPr="0028409D" w:rsidRDefault="0028409D" w:rsidP="0028409D">
      <w:pPr>
        <w:pStyle w:val="Kingstonbody"/>
      </w:pPr>
      <w:r w:rsidRPr="0028409D">
        <w:lastRenderedPageBreak/>
        <w:t xml:space="preserve">The community place a high importance on promoting places for learning and education and </w:t>
      </w:r>
      <w:r>
        <w:t>i</w:t>
      </w:r>
      <w:r w:rsidRPr="0028409D">
        <w:t>nformation provision about health and wellbeing services. Older people requested information about scammers, Centrelink benefits, falls prevention, community transport, retirement housing options as a transition point before aged care, and safety checks in homes. Community groups identified that some of their members were not familiar with smartphones and other devices (Engaging on the Public Health and Wellbeing Action Plans: Engagement Summary Report, 2022). Lower digital literacy and digital access may also be a challenge for some older Australians, particularly considering the impact of COVID-19 restrictions and increased reliance on digital communication and services (Intersectional Data: Kingston’s Public Health and Wellbeing Plan, 2021).</w:t>
      </w:r>
    </w:p>
    <w:p w14:paraId="4D72AE2B" w14:textId="55E18E21" w:rsidR="00D1155B" w:rsidRPr="008A0BD4" w:rsidRDefault="0028409D" w:rsidP="008A0BD4">
      <w:pPr>
        <w:pStyle w:val="Kingstonbody"/>
        <w:sectPr w:rsidR="00D1155B" w:rsidRPr="008A0BD4" w:rsidSect="00D1155B">
          <w:type w:val="evenPage"/>
          <w:pgSz w:w="11907" w:h="16840" w:code="9"/>
          <w:pgMar w:top="1440" w:right="1077" w:bottom="1135" w:left="1077" w:header="284" w:footer="284" w:gutter="0"/>
          <w:cols w:space="720"/>
          <w:titlePg/>
          <w:docGrid w:linePitch="272"/>
        </w:sectPr>
      </w:pPr>
      <w:r w:rsidRPr="0028409D">
        <w:t>The Positive Ageing Action Plan supports the implementation of actions that endeavour to address the range of issues raised by older adults, the broader community and service providers.  The actions are grouped under the goals and objectives of the PHWP relevant to this plan, as outlined below</w:t>
      </w:r>
      <w:bookmarkStart w:id="49" w:name="_Hlk100052769"/>
      <w:r w:rsidRPr="0028409D">
        <w:t xml:space="preserve">.  </w:t>
      </w:r>
      <w:bookmarkEnd w:id="49"/>
      <w:r w:rsidR="00B93D8B" w:rsidRPr="0028409D">
        <w:t>The</w:t>
      </w:r>
      <w:r w:rsidR="008B7840">
        <w:t xml:space="preserve"> proposed actions</w:t>
      </w:r>
      <w:r w:rsidR="00B93D8B" w:rsidRPr="0028409D">
        <w:t xml:space="preserve"> best</w:t>
      </w:r>
      <w:r w:rsidRPr="0028409D">
        <w:t xml:space="preserve"> reflect the themes that emerged from the community consultation process, data analysis and other evidence-based research.</w:t>
      </w:r>
      <w:r w:rsidR="008A0BD4">
        <w:t xml:space="preserve"> </w:t>
      </w:r>
      <w:r w:rsidR="008A0BD4" w:rsidRPr="008A0BD4">
        <w:rPr>
          <w:rFonts w:asciiTheme="minorHAnsi" w:hAnsiTheme="minorHAnsi" w:cstheme="minorHAnsi"/>
          <w:lang w:eastAsia="en-AU"/>
        </w:rPr>
        <w:t>All actions will be delivered across the four-year life of the Plan, unless otherwise specified. The Plan will be reviewed on a yearly basis and new actions may be added to respond to gaps identified.</w:t>
      </w:r>
    </w:p>
    <w:p w14:paraId="6E58C56D" w14:textId="56C9FD21" w:rsidR="009E43B8" w:rsidRPr="00DE03AE" w:rsidRDefault="009E43B8" w:rsidP="00DE03AE">
      <w:pPr>
        <w:pStyle w:val="KingstonHeading1-numbered"/>
        <w:rPr>
          <w:sz w:val="28"/>
          <w:szCs w:val="24"/>
        </w:rPr>
      </w:pPr>
      <w:bookmarkStart w:id="50" w:name="_Toc100053364"/>
      <w:bookmarkStart w:id="51" w:name="_Hlk98495970"/>
      <w:r w:rsidRPr="00DE03AE">
        <w:rPr>
          <w:sz w:val="28"/>
          <w:szCs w:val="24"/>
        </w:rPr>
        <w:lastRenderedPageBreak/>
        <w:t>Goal 1. A healthy and well community</w:t>
      </w:r>
      <w:bookmarkEnd w:id="50"/>
    </w:p>
    <w:p w14:paraId="14FBC5DA" w14:textId="0F09D31B" w:rsidR="00B93D8B" w:rsidRPr="00DC26F2" w:rsidRDefault="009E43B8" w:rsidP="00DC26F2">
      <w:pPr>
        <w:pStyle w:val="Kingstonchartheadingblue"/>
        <w:spacing w:after="120"/>
        <w:rPr>
          <w:rFonts w:eastAsia="Calibri"/>
        </w:rPr>
      </w:pPr>
      <w:r w:rsidRPr="0098139B">
        <w:rPr>
          <w:rFonts w:eastAsia="Calibri"/>
        </w:rPr>
        <w:t>Kingston is a place that creates opportunities for all people to achieve optimal mental, physical and social wellbeing throughout all stages of life</w:t>
      </w:r>
      <w:r w:rsidR="00B14166">
        <w:rPr>
          <w:rFonts w:eastAsia="Calibri"/>
        </w:rPr>
        <w:t>.</w:t>
      </w:r>
      <w:bookmarkStart w:id="52" w:name="_Hlk99961336"/>
      <w:bookmarkEnd w:id="51"/>
    </w:p>
    <w:tbl>
      <w:tblPr>
        <w:tblpPr w:leftFromText="180" w:rightFromText="180" w:vertAnchor="text" w:horzAnchor="margin" w:tblpXSpec="center" w:tblpY="226"/>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gridCol w:w="4614"/>
      </w:tblGrid>
      <w:tr w:rsidR="005B2601" w:rsidRPr="00D46B11" w14:paraId="418B9840" w14:textId="77777777" w:rsidTr="005B2601">
        <w:trPr>
          <w:trHeight w:val="274"/>
        </w:trPr>
        <w:tc>
          <w:tcPr>
            <w:tcW w:w="3430" w:type="pct"/>
            <w:shd w:val="clear" w:color="auto" w:fill="002060"/>
          </w:tcPr>
          <w:p w14:paraId="7EA73D6C" w14:textId="50ADAE9F" w:rsidR="005B2601" w:rsidRPr="00D46B11" w:rsidRDefault="005B2601" w:rsidP="00BB1540">
            <w:pPr>
              <w:pStyle w:val="Tableheader"/>
              <w:framePr w:hSpace="0" w:wrap="auto" w:vAnchor="margin" w:hAnchor="text" w:yAlign="inline"/>
              <w:spacing w:beforeLines="50" w:afterLines="50" w:line="240" w:lineRule="auto"/>
              <w:rPr>
                <w:rFonts w:asciiTheme="minorHAnsi" w:hAnsiTheme="minorHAnsi" w:cstheme="minorHAnsi"/>
              </w:rPr>
            </w:pPr>
            <w:bookmarkStart w:id="53" w:name="_Hlk98495988"/>
            <w:bookmarkEnd w:id="52"/>
            <w:r w:rsidRPr="00D46B11">
              <w:rPr>
                <w:rFonts w:asciiTheme="minorHAnsi" w:hAnsiTheme="minorHAnsi" w:cstheme="minorHAnsi"/>
              </w:rPr>
              <w:t>Actions</w:t>
            </w:r>
          </w:p>
        </w:tc>
        <w:tc>
          <w:tcPr>
            <w:tcW w:w="1570" w:type="pct"/>
            <w:shd w:val="clear" w:color="auto" w:fill="002060"/>
          </w:tcPr>
          <w:p w14:paraId="3682588B" w14:textId="006C9AC9" w:rsidR="005B2601" w:rsidRPr="00D46B11" w:rsidRDefault="005B2601" w:rsidP="005B2601">
            <w:pPr>
              <w:pStyle w:val="Tableheader"/>
              <w:framePr w:hSpace="0" w:wrap="auto" w:vAnchor="margin" w:hAnchor="text" w:yAlign="inline"/>
              <w:spacing w:beforeLines="50" w:afterLines="50" w:line="240" w:lineRule="auto"/>
              <w:rPr>
                <w:rFonts w:asciiTheme="minorHAnsi" w:hAnsiTheme="minorHAnsi" w:cstheme="minorHAnsi"/>
              </w:rPr>
            </w:pPr>
            <w:r w:rsidRPr="00D46B11">
              <w:rPr>
                <w:rFonts w:asciiTheme="minorHAnsi" w:hAnsiTheme="minorHAnsi" w:cstheme="minorHAnsi"/>
              </w:rPr>
              <w:t xml:space="preserve">Lead </w:t>
            </w:r>
          </w:p>
        </w:tc>
      </w:tr>
      <w:tr w:rsidR="002404C3" w:rsidRPr="00D46B11" w14:paraId="127FA8AE" w14:textId="77777777" w:rsidTr="002404C3">
        <w:tc>
          <w:tcPr>
            <w:tcW w:w="5000" w:type="pct"/>
            <w:gridSpan w:val="2"/>
            <w:shd w:val="clear" w:color="auto" w:fill="D6E2F0" w:themeFill="text2" w:themeFillTint="33"/>
          </w:tcPr>
          <w:p w14:paraId="190FE98E" w14:textId="1D83CB8A" w:rsidR="002404C3" w:rsidRPr="00D46B11" w:rsidRDefault="002404C3" w:rsidP="00BB1540">
            <w:pPr>
              <w:pStyle w:val="Tablebody"/>
              <w:framePr w:hSpace="0" w:wrap="auto" w:vAnchor="margin" w:hAnchor="text" w:yAlign="inline"/>
              <w:spacing w:beforeLines="50" w:afterLines="50" w:line="240" w:lineRule="auto"/>
              <w:rPr>
                <w:rFonts w:asciiTheme="minorHAnsi" w:hAnsiTheme="minorHAnsi" w:cstheme="minorHAnsi"/>
              </w:rPr>
            </w:pPr>
            <w:r w:rsidRPr="002404C3">
              <w:rPr>
                <w:rFonts w:asciiTheme="minorHAnsi" w:hAnsiTheme="minorHAnsi" w:cstheme="minorHAnsi"/>
                <w:b/>
                <w:bCs/>
              </w:rPr>
              <w:t>Objective 1.1 Increase participation in physical activity</w:t>
            </w:r>
          </w:p>
        </w:tc>
      </w:tr>
      <w:tr w:rsidR="005C798A" w:rsidRPr="00D46B11" w14:paraId="182D2B33" w14:textId="77777777" w:rsidTr="005C798A">
        <w:tc>
          <w:tcPr>
            <w:tcW w:w="3430" w:type="pct"/>
          </w:tcPr>
          <w:p w14:paraId="4676E89D" w14:textId="72D63169" w:rsidR="005C798A" w:rsidRPr="00D46B11" w:rsidRDefault="005C798A" w:rsidP="00BB1540">
            <w:pPr>
              <w:spacing w:beforeLines="50" w:before="120" w:afterLines="50" w:after="120" w:line="240" w:lineRule="auto"/>
              <w:ind w:right="0"/>
              <w:rPr>
                <w:rFonts w:asciiTheme="minorHAnsi" w:hAnsiTheme="minorHAnsi" w:cstheme="minorHAnsi"/>
              </w:rPr>
            </w:pPr>
            <w:r w:rsidRPr="00D46B11">
              <w:rPr>
                <w:rFonts w:asciiTheme="minorHAnsi" w:hAnsiTheme="minorHAnsi" w:cstheme="minorHAnsi"/>
                <w:color w:val="141313" w:themeColor="text1"/>
              </w:rPr>
              <w:t xml:space="preserve">Support, deliver and promote programs that increase physical activity at Waves Leisure Centre and in Council’s community buildings. </w:t>
            </w:r>
          </w:p>
        </w:tc>
        <w:tc>
          <w:tcPr>
            <w:tcW w:w="1570" w:type="pct"/>
          </w:tcPr>
          <w:p w14:paraId="4EF9E0D3" w14:textId="77777777" w:rsidR="005C798A" w:rsidRPr="00D46B11" w:rsidRDefault="005C798A" w:rsidP="00BB1540">
            <w:pPr>
              <w:spacing w:beforeLines="50" w:before="120" w:afterLines="50" w:after="120" w:line="240" w:lineRule="auto"/>
              <w:rPr>
                <w:rFonts w:asciiTheme="minorHAnsi" w:hAnsiTheme="minorHAnsi" w:cstheme="minorHAnsi"/>
                <w:color w:val="141313" w:themeColor="text1"/>
              </w:rPr>
            </w:pPr>
            <w:r w:rsidRPr="00D46B11">
              <w:rPr>
                <w:rFonts w:asciiTheme="minorHAnsi" w:hAnsiTheme="minorHAnsi" w:cstheme="minorHAnsi"/>
                <w:color w:val="141313" w:themeColor="text1"/>
              </w:rPr>
              <w:t>Social Development</w:t>
            </w:r>
          </w:p>
          <w:p w14:paraId="6332EA79" w14:textId="77777777" w:rsidR="005C798A" w:rsidRPr="00D46B11" w:rsidRDefault="005C798A" w:rsidP="00BB1540">
            <w:pPr>
              <w:spacing w:beforeLines="50" w:before="120" w:afterLines="50" w:after="120" w:line="240" w:lineRule="auto"/>
              <w:rPr>
                <w:rFonts w:asciiTheme="minorHAnsi" w:hAnsiTheme="minorHAnsi" w:cstheme="minorHAnsi"/>
                <w:color w:val="141313" w:themeColor="text1"/>
              </w:rPr>
            </w:pPr>
            <w:r w:rsidRPr="00D46B11">
              <w:rPr>
                <w:rFonts w:asciiTheme="minorHAnsi" w:hAnsiTheme="minorHAnsi" w:cstheme="minorHAnsi"/>
                <w:color w:val="141313" w:themeColor="text1"/>
              </w:rPr>
              <w:t xml:space="preserve">Kingston Active </w:t>
            </w:r>
          </w:p>
          <w:p w14:paraId="102FE33C" w14:textId="335A0C68" w:rsidR="005C798A" w:rsidRPr="00D46B11" w:rsidRDefault="005C798A" w:rsidP="00BB1540">
            <w:pPr>
              <w:autoSpaceDE w:val="0"/>
              <w:autoSpaceDN w:val="0"/>
              <w:adjustRightInd w:val="0"/>
              <w:spacing w:beforeLines="50" w:before="120" w:afterLines="50" w:after="120" w:line="240" w:lineRule="auto"/>
              <w:ind w:right="0"/>
              <w:rPr>
                <w:rFonts w:asciiTheme="minorHAnsi" w:hAnsiTheme="minorHAnsi" w:cstheme="minorHAnsi"/>
              </w:rPr>
            </w:pPr>
            <w:r w:rsidRPr="00D46B11">
              <w:rPr>
                <w:rFonts w:asciiTheme="minorHAnsi" w:hAnsiTheme="minorHAnsi" w:cstheme="minorHAnsi"/>
                <w:color w:val="141313" w:themeColor="text1"/>
              </w:rPr>
              <w:t xml:space="preserve">Hubs and Partnerships </w:t>
            </w:r>
          </w:p>
        </w:tc>
      </w:tr>
      <w:tr w:rsidR="002404C3" w:rsidRPr="00D46B11" w14:paraId="46A7293D" w14:textId="77777777" w:rsidTr="002404C3">
        <w:tc>
          <w:tcPr>
            <w:tcW w:w="5000" w:type="pct"/>
            <w:gridSpan w:val="2"/>
            <w:shd w:val="clear" w:color="auto" w:fill="D6E2F0" w:themeFill="text2" w:themeFillTint="33"/>
          </w:tcPr>
          <w:p w14:paraId="10D7ECE1" w14:textId="1903FF3D" w:rsidR="002404C3" w:rsidRPr="00D46B11" w:rsidRDefault="002404C3" w:rsidP="00BB1540">
            <w:pPr>
              <w:autoSpaceDE w:val="0"/>
              <w:autoSpaceDN w:val="0"/>
              <w:adjustRightInd w:val="0"/>
              <w:spacing w:beforeLines="50" w:before="120" w:afterLines="50" w:after="120" w:line="240" w:lineRule="auto"/>
              <w:ind w:right="0"/>
              <w:rPr>
                <w:rFonts w:asciiTheme="minorHAnsi" w:hAnsiTheme="minorHAnsi" w:cstheme="minorHAnsi"/>
              </w:rPr>
            </w:pPr>
            <w:r w:rsidRPr="002404C3">
              <w:rPr>
                <w:rFonts w:asciiTheme="minorHAnsi" w:hAnsiTheme="minorHAnsi" w:cstheme="minorHAnsi"/>
                <w:b/>
                <w:bCs/>
                <w:color w:val="141313" w:themeColor="text1"/>
              </w:rPr>
              <w:t xml:space="preserve">Objective </w:t>
            </w:r>
            <w:r w:rsidRPr="002404C3">
              <w:rPr>
                <w:rFonts w:asciiTheme="minorHAnsi" w:hAnsiTheme="minorHAnsi" w:cstheme="minorHAnsi"/>
                <w:b/>
                <w:bCs/>
              </w:rPr>
              <w:t>1.3 Improve mental wellbeing</w:t>
            </w:r>
          </w:p>
        </w:tc>
      </w:tr>
      <w:tr w:rsidR="005C798A" w:rsidRPr="00D46B11" w14:paraId="6CE92A90" w14:textId="77777777" w:rsidTr="005C798A">
        <w:tc>
          <w:tcPr>
            <w:tcW w:w="3430" w:type="pct"/>
          </w:tcPr>
          <w:p w14:paraId="521DCED3" w14:textId="5AE397BB" w:rsidR="005C798A" w:rsidRPr="00B93D8B" w:rsidRDefault="005C798A" w:rsidP="00BB1540">
            <w:pPr>
              <w:spacing w:beforeLines="50" w:before="120" w:afterLines="50" w:after="120" w:line="240" w:lineRule="auto"/>
              <w:ind w:right="0"/>
              <w:rPr>
                <w:rFonts w:asciiTheme="minorHAnsi" w:hAnsiTheme="minorHAnsi" w:cstheme="minorHAnsi"/>
                <w:color w:val="141313" w:themeColor="text1"/>
              </w:rPr>
            </w:pPr>
            <w:r w:rsidRPr="00B93D8B">
              <w:rPr>
                <w:rFonts w:asciiTheme="minorHAnsi" w:hAnsiTheme="minorHAnsi" w:cstheme="minorHAnsi"/>
                <w:color w:val="141313" w:themeColor="text1"/>
              </w:rPr>
              <w:t xml:space="preserve">Provide programs and activities that help promote social connection and increase wellbeing during and post the COVID-19 pandemic.  </w:t>
            </w:r>
          </w:p>
          <w:p w14:paraId="42A7D185" w14:textId="77777777" w:rsidR="005C798A" w:rsidRDefault="005C798A" w:rsidP="00BB1540">
            <w:pPr>
              <w:spacing w:beforeLines="50" w:before="120" w:afterLines="50" w:after="120" w:line="240" w:lineRule="auto"/>
              <w:ind w:right="0"/>
              <w:rPr>
                <w:rFonts w:asciiTheme="minorHAnsi" w:hAnsiTheme="minorHAnsi" w:cstheme="minorHAnsi"/>
                <w:color w:val="141313" w:themeColor="text1"/>
              </w:rPr>
            </w:pPr>
          </w:p>
          <w:p w14:paraId="61A77684" w14:textId="77777777" w:rsidR="005C798A" w:rsidRPr="00D46B11" w:rsidRDefault="005C798A" w:rsidP="00BB1540">
            <w:pPr>
              <w:spacing w:beforeLines="50" w:before="120" w:afterLines="50" w:after="120" w:line="240" w:lineRule="auto"/>
              <w:ind w:right="0"/>
              <w:rPr>
                <w:rFonts w:asciiTheme="minorHAnsi" w:hAnsiTheme="minorHAnsi" w:cstheme="minorHAnsi"/>
              </w:rPr>
            </w:pPr>
            <w:r>
              <w:rPr>
                <w:rFonts w:asciiTheme="minorHAnsi" w:hAnsiTheme="minorHAnsi" w:cstheme="minorHAnsi"/>
                <w:color w:val="141313" w:themeColor="text1"/>
              </w:rPr>
              <w:t xml:space="preserve"> </w:t>
            </w:r>
          </w:p>
          <w:p w14:paraId="15E5D72A" w14:textId="5789EF20" w:rsidR="005C798A" w:rsidRPr="00D46B11" w:rsidRDefault="005C798A" w:rsidP="00EF6364">
            <w:pPr>
              <w:pStyle w:val="Pa30"/>
              <w:spacing w:after="100"/>
              <w:rPr>
                <w:rFonts w:asciiTheme="minorHAnsi" w:hAnsiTheme="minorHAnsi" w:cstheme="minorHAnsi"/>
              </w:rPr>
            </w:pPr>
          </w:p>
        </w:tc>
        <w:tc>
          <w:tcPr>
            <w:tcW w:w="1570" w:type="pct"/>
          </w:tcPr>
          <w:p w14:paraId="709D917D" w14:textId="77777777" w:rsidR="005C798A" w:rsidRPr="00D46B11" w:rsidRDefault="005C798A" w:rsidP="00BB1540">
            <w:pPr>
              <w:spacing w:beforeLines="50" w:before="120" w:afterLines="50" w:after="120" w:line="240" w:lineRule="auto"/>
              <w:rPr>
                <w:rFonts w:asciiTheme="minorHAnsi" w:hAnsiTheme="minorHAnsi" w:cstheme="minorHAnsi"/>
                <w:color w:val="141313" w:themeColor="text1"/>
              </w:rPr>
            </w:pPr>
            <w:r w:rsidRPr="00D46B11">
              <w:rPr>
                <w:rFonts w:asciiTheme="minorHAnsi" w:hAnsiTheme="minorHAnsi" w:cstheme="minorHAnsi"/>
                <w:color w:val="141313" w:themeColor="text1"/>
              </w:rPr>
              <w:t>Social Development</w:t>
            </w:r>
          </w:p>
          <w:p w14:paraId="67E3592D" w14:textId="77777777" w:rsidR="005C798A" w:rsidRPr="00D46B11" w:rsidRDefault="005C798A" w:rsidP="00BB1540">
            <w:pPr>
              <w:spacing w:beforeLines="50" w:before="120" w:afterLines="50" w:after="120" w:line="240" w:lineRule="auto"/>
              <w:rPr>
                <w:rFonts w:asciiTheme="minorHAnsi" w:hAnsiTheme="minorHAnsi" w:cstheme="minorHAnsi"/>
                <w:color w:val="141313" w:themeColor="text1"/>
              </w:rPr>
            </w:pPr>
            <w:r w:rsidRPr="00D46B11">
              <w:rPr>
                <w:rFonts w:asciiTheme="minorHAnsi" w:hAnsiTheme="minorHAnsi" w:cstheme="minorHAnsi"/>
                <w:color w:val="141313" w:themeColor="text1"/>
              </w:rPr>
              <w:t xml:space="preserve">Kington Active </w:t>
            </w:r>
          </w:p>
          <w:p w14:paraId="17E0FB6D" w14:textId="77777777" w:rsidR="005C798A" w:rsidRPr="00D46B11" w:rsidRDefault="005C798A" w:rsidP="00BB1540">
            <w:pPr>
              <w:spacing w:beforeLines="50" w:before="120" w:afterLines="50" w:after="120" w:line="240" w:lineRule="auto"/>
              <w:rPr>
                <w:rFonts w:asciiTheme="minorHAnsi" w:hAnsiTheme="minorHAnsi" w:cstheme="minorHAnsi"/>
                <w:color w:val="141313" w:themeColor="text1"/>
              </w:rPr>
            </w:pPr>
            <w:r w:rsidRPr="00D46B11">
              <w:rPr>
                <w:rFonts w:asciiTheme="minorHAnsi" w:hAnsiTheme="minorHAnsi" w:cstheme="minorHAnsi"/>
                <w:color w:val="141313" w:themeColor="text1"/>
              </w:rPr>
              <w:t xml:space="preserve">Kingston Arts </w:t>
            </w:r>
          </w:p>
          <w:p w14:paraId="2D1A438A" w14:textId="77777777" w:rsidR="005C798A" w:rsidRPr="00D46B11" w:rsidRDefault="005C798A" w:rsidP="00BB1540">
            <w:pPr>
              <w:spacing w:beforeLines="50" w:before="120" w:afterLines="50" w:after="120" w:line="240" w:lineRule="auto"/>
              <w:rPr>
                <w:rFonts w:asciiTheme="minorHAnsi" w:hAnsiTheme="minorHAnsi" w:cstheme="minorHAnsi"/>
                <w:color w:val="141313" w:themeColor="text1"/>
              </w:rPr>
            </w:pPr>
            <w:r w:rsidRPr="00D46B11">
              <w:rPr>
                <w:rFonts w:asciiTheme="minorHAnsi" w:hAnsiTheme="minorHAnsi" w:cstheme="minorHAnsi"/>
                <w:color w:val="141313" w:themeColor="text1"/>
              </w:rPr>
              <w:t xml:space="preserve">Kingston Libraries </w:t>
            </w:r>
          </w:p>
          <w:p w14:paraId="639DCEC9" w14:textId="77777777" w:rsidR="005C798A" w:rsidRPr="00D46B11" w:rsidRDefault="005C798A" w:rsidP="00BB1540">
            <w:pPr>
              <w:spacing w:beforeLines="50" w:before="120" w:afterLines="50" w:after="120" w:line="240" w:lineRule="auto"/>
              <w:rPr>
                <w:rFonts w:asciiTheme="minorHAnsi" w:hAnsiTheme="minorHAnsi" w:cstheme="minorHAnsi"/>
                <w:color w:val="141313" w:themeColor="text1"/>
              </w:rPr>
            </w:pPr>
            <w:r w:rsidRPr="00D46B11">
              <w:rPr>
                <w:rFonts w:asciiTheme="minorHAnsi" w:hAnsiTheme="minorHAnsi" w:cstheme="minorHAnsi"/>
                <w:color w:val="141313" w:themeColor="text1"/>
              </w:rPr>
              <w:t>Hubs and Partnership</w:t>
            </w:r>
          </w:p>
          <w:p w14:paraId="0D756D27" w14:textId="3812E410" w:rsidR="005C798A" w:rsidRPr="00D46B11" w:rsidRDefault="005C798A" w:rsidP="00BB1540">
            <w:pPr>
              <w:autoSpaceDE w:val="0"/>
              <w:autoSpaceDN w:val="0"/>
              <w:adjustRightInd w:val="0"/>
              <w:spacing w:beforeLines="50" w:before="120" w:afterLines="50" w:after="120" w:line="240" w:lineRule="auto"/>
              <w:ind w:right="0"/>
              <w:rPr>
                <w:rFonts w:asciiTheme="minorHAnsi" w:hAnsiTheme="minorHAnsi" w:cstheme="minorHAnsi"/>
              </w:rPr>
            </w:pPr>
            <w:r w:rsidRPr="00D46B11">
              <w:rPr>
                <w:rFonts w:asciiTheme="minorHAnsi" w:hAnsiTheme="minorHAnsi" w:cstheme="minorHAnsi"/>
                <w:color w:val="141313" w:themeColor="text1"/>
              </w:rPr>
              <w:t xml:space="preserve">AccessCare </w:t>
            </w:r>
          </w:p>
        </w:tc>
      </w:tr>
    </w:tbl>
    <w:p w14:paraId="193ACA05" w14:textId="77777777" w:rsidR="008D6F6E" w:rsidRPr="00D46B11" w:rsidRDefault="008D6F6E" w:rsidP="00D46B11">
      <w:pPr>
        <w:pStyle w:val="KingstonHeading1-numbered"/>
        <w:rPr>
          <w:rFonts w:eastAsia="Calibri"/>
          <w:sz w:val="28"/>
          <w:szCs w:val="24"/>
        </w:rPr>
      </w:pPr>
      <w:bookmarkStart w:id="54" w:name="_Toc100053365"/>
      <w:bookmarkStart w:id="55" w:name="_Hlk97115786"/>
      <w:bookmarkEnd w:id="53"/>
      <w:r w:rsidRPr="00D46B11">
        <w:rPr>
          <w:rFonts w:eastAsia="Calibri"/>
          <w:sz w:val="28"/>
          <w:szCs w:val="24"/>
        </w:rPr>
        <w:t>Goal 2. A safe and secure community</w:t>
      </w:r>
      <w:bookmarkEnd w:id="54"/>
    </w:p>
    <w:p w14:paraId="6BDEFB86" w14:textId="06F46AEF" w:rsidR="00B93D8B" w:rsidRPr="00D1155B" w:rsidRDefault="008D6F6E" w:rsidP="00F60BF6">
      <w:pPr>
        <w:pStyle w:val="Kingstonchartheadingblue"/>
        <w:spacing w:after="120"/>
        <w:rPr>
          <w:rFonts w:eastAsia="Calibri"/>
        </w:rPr>
      </w:pPr>
      <w:r w:rsidRPr="0098139B">
        <w:rPr>
          <w:rFonts w:eastAsia="Calibri"/>
        </w:rPr>
        <w:t>Kingston is a safe, respectful and supportive place for all to live, work and play, that is free from all forms of inequality and violence.</w:t>
      </w:r>
    </w:p>
    <w:tbl>
      <w:tblPr>
        <w:tblpPr w:leftFromText="180" w:rightFromText="180" w:vertAnchor="text" w:horzAnchor="margin" w:tblpXSpec="center" w:tblpY="226"/>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8"/>
        <w:gridCol w:w="4796"/>
      </w:tblGrid>
      <w:tr w:rsidR="005C798A" w:rsidRPr="00D46B11" w14:paraId="00FDB73D" w14:textId="77777777" w:rsidTr="005C798A">
        <w:trPr>
          <w:trHeight w:val="274"/>
        </w:trPr>
        <w:tc>
          <w:tcPr>
            <w:tcW w:w="3368" w:type="pct"/>
            <w:shd w:val="clear" w:color="auto" w:fill="002060"/>
            <w:vAlign w:val="center"/>
          </w:tcPr>
          <w:p w14:paraId="4AC81971" w14:textId="77777777" w:rsidR="005C798A" w:rsidRPr="00D46B11" w:rsidRDefault="005C798A" w:rsidP="00BB1540">
            <w:pPr>
              <w:pStyle w:val="Tableheader"/>
              <w:framePr w:hSpace="0" w:wrap="auto" w:vAnchor="margin" w:hAnchor="text" w:yAlign="inline"/>
              <w:spacing w:before="60" w:afterLines="50" w:line="240" w:lineRule="auto"/>
              <w:rPr>
                <w:rFonts w:asciiTheme="minorHAnsi" w:hAnsiTheme="minorHAnsi" w:cstheme="minorHAnsi"/>
              </w:rPr>
            </w:pPr>
            <w:r w:rsidRPr="00D46B11">
              <w:rPr>
                <w:rFonts w:asciiTheme="minorHAnsi" w:hAnsiTheme="minorHAnsi" w:cstheme="minorHAnsi"/>
              </w:rPr>
              <w:t>Actions</w:t>
            </w:r>
          </w:p>
        </w:tc>
        <w:tc>
          <w:tcPr>
            <w:tcW w:w="1632" w:type="pct"/>
            <w:shd w:val="clear" w:color="auto" w:fill="002060"/>
            <w:vAlign w:val="center"/>
          </w:tcPr>
          <w:p w14:paraId="7BE7A6FA" w14:textId="45F86771" w:rsidR="005C798A" w:rsidRPr="00D46B11" w:rsidRDefault="005C798A" w:rsidP="00BB1540">
            <w:pPr>
              <w:pStyle w:val="Tableheader"/>
              <w:framePr w:hSpace="0" w:wrap="auto" w:vAnchor="margin" w:hAnchor="text" w:yAlign="inline"/>
              <w:spacing w:before="60" w:afterLines="50" w:line="240" w:lineRule="auto"/>
              <w:rPr>
                <w:rFonts w:asciiTheme="minorHAnsi" w:hAnsiTheme="minorHAnsi" w:cstheme="minorHAnsi"/>
              </w:rPr>
            </w:pPr>
            <w:r w:rsidRPr="00D46B11">
              <w:rPr>
                <w:rFonts w:asciiTheme="minorHAnsi" w:hAnsiTheme="minorHAnsi" w:cstheme="minorHAnsi"/>
              </w:rPr>
              <w:t>Lead</w:t>
            </w:r>
          </w:p>
        </w:tc>
      </w:tr>
      <w:tr w:rsidR="002404C3" w:rsidRPr="00D46B11" w14:paraId="7A78D250" w14:textId="77777777" w:rsidTr="002404C3">
        <w:tc>
          <w:tcPr>
            <w:tcW w:w="5000" w:type="pct"/>
            <w:gridSpan w:val="2"/>
            <w:shd w:val="clear" w:color="auto" w:fill="D6E2F0" w:themeFill="text2" w:themeFillTint="33"/>
            <w:vAlign w:val="center"/>
          </w:tcPr>
          <w:p w14:paraId="5BAF9876" w14:textId="566FFD58" w:rsidR="002404C3" w:rsidRPr="00D46B11" w:rsidRDefault="002404C3" w:rsidP="00BB1540">
            <w:pPr>
              <w:pStyle w:val="Tablebody"/>
              <w:framePr w:hSpace="0" w:wrap="auto" w:vAnchor="margin" w:hAnchor="text" w:yAlign="inline"/>
              <w:spacing w:before="60" w:afterLines="50" w:line="240" w:lineRule="auto"/>
              <w:rPr>
                <w:rFonts w:asciiTheme="minorHAnsi" w:hAnsiTheme="minorHAnsi" w:cstheme="minorHAnsi"/>
              </w:rPr>
            </w:pPr>
            <w:r w:rsidRPr="002404C3">
              <w:rPr>
                <w:rFonts w:asciiTheme="minorHAnsi" w:hAnsiTheme="minorHAnsi" w:cstheme="minorHAnsi"/>
                <w:b/>
              </w:rPr>
              <w:t>Objective 2.1 Improve safety in the home and community</w:t>
            </w:r>
          </w:p>
        </w:tc>
      </w:tr>
      <w:tr w:rsidR="005C798A" w:rsidRPr="00D46B11" w14:paraId="1F7E9313" w14:textId="77777777" w:rsidTr="005C798A">
        <w:tc>
          <w:tcPr>
            <w:tcW w:w="3368" w:type="pct"/>
            <w:vAlign w:val="center"/>
          </w:tcPr>
          <w:p w14:paraId="06ECD281" w14:textId="66B6F8AA" w:rsidR="005C798A" w:rsidRPr="00B93D8B" w:rsidRDefault="005C798A" w:rsidP="00BB1540">
            <w:pPr>
              <w:spacing w:before="60" w:afterLines="50" w:after="120" w:line="240" w:lineRule="auto"/>
              <w:ind w:right="0"/>
              <w:rPr>
                <w:rFonts w:asciiTheme="minorHAnsi" w:eastAsia="Calibri" w:hAnsiTheme="minorHAnsi" w:cstheme="minorHAnsi"/>
                <w:color w:val="141313" w:themeColor="text1"/>
              </w:rPr>
            </w:pPr>
            <w:r w:rsidRPr="00B93D8B">
              <w:rPr>
                <w:rFonts w:asciiTheme="minorHAnsi" w:eastAsia="Calibri" w:hAnsiTheme="minorHAnsi" w:cstheme="minorHAnsi"/>
                <w:color w:val="141313" w:themeColor="text1"/>
              </w:rPr>
              <w:t>Provide information to raise awareness about protecting yourself from online, telephone and door to door scams and where to find support</w:t>
            </w:r>
            <w:r w:rsidR="00EF3FDB" w:rsidRPr="00B93D8B">
              <w:rPr>
                <w:rFonts w:asciiTheme="minorHAnsi" w:eastAsia="Calibri" w:hAnsiTheme="minorHAnsi" w:cstheme="minorHAnsi"/>
                <w:color w:val="141313" w:themeColor="text1"/>
              </w:rPr>
              <w:t xml:space="preserve"> if you have been scammed or require further information. </w:t>
            </w:r>
          </w:p>
          <w:p w14:paraId="0829330A" w14:textId="58AA8B16" w:rsidR="005C798A" w:rsidRPr="00D46B11" w:rsidRDefault="005C798A" w:rsidP="00BB1540">
            <w:pPr>
              <w:spacing w:before="60" w:afterLines="50" w:after="120" w:line="240" w:lineRule="auto"/>
              <w:ind w:right="0"/>
              <w:rPr>
                <w:rFonts w:asciiTheme="minorHAnsi" w:hAnsiTheme="minorHAnsi" w:cstheme="minorHAnsi"/>
              </w:rPr>
            </w:pPr>
          </w:p>
        </w:tc>
        <w:tc>
          <w:tcPr>
            <w:tcW w:w="1632" w:type="pct"/>
            <w:vAlign w:val="center"/>
          </w:tcPr>
          <w:p w14:paraId="6BFC4094" w14:textId="77777777" w:rsidR="005C798A" w:rsidRPr="00D46B11" w:rsidRDefault="005C798A" w:rsidP="00BB1540">
            <w:pPr>
              <w:spacing w:before="60" w:afterLines="50" w:after="120" w:line="240" w:lineRule="auto"/>
              <w:rPr>
                <w:rFonts w:asciiTheme="minorHAnsi" w:hAnsiTheme="minorHAnsi" w:cstheme="minorHAnsi"/>
              </w:rPr>
            </w:pPr>
            <w:r w:rsidRPr="00D46B11">
              <w:rPr>
                <w:rFonts w:asciiTheme="minorHAnsi" w:hAnsiTheme="minorHAnsi" w:cstheme="minorHAnsi"/>
              </w:rPr>
              <w:lastRenderedPageBreak/>
              <w:t xml:space="preserve">Social Development </w:t>
            </w:r>
          </w:p>
          <w:p w14:paraId="47465731" w14:textId="77777777" w:rsidR="005C798A" w:rsidRPr="00D46B11" w:rsidRDefault="005C798A" w:rsidP="00BB1540">
            <w:pPr>
              <w:spacing w:before="60" w:afterLines="50" w:after="120" w:line="240" w:lineRule="auto"/>
              <w:rPr>
                <w:rFonts w:asciiTheme="minorHAnsi" w:hAnsiTheme="minorHAnsi" w:cstheme="minorHAnsi"/>
              </w:rPr>
            </w:pPr>
            <w:r w:rsidRPr="00D46B11">
              <w:rPr>
                <w:rFonts w:asciiTheme="minorHAnsi" w:hAnsiTheme="minorHAnsi" w:cstheme="minorHAnsi"/>
              </w:rPr>
              <w:t>Communications &amp; Community Relations</w:t>
            </w:r>
          </w:p>
          <w:p w14:paraId="6955E6A7" w14:textId="708BBC27" w:rsidR="005C798A" w:rsidRPr="00D46B11" w:rsidRDefault="005C798A" w:rsidP="00BB1540">
            <w:pPr>
              <w:autoSpaceDE w:val="0"/>
              <w:autoSpaceDN w:val="0"/>
              <w:adjustRightInd w:val="0"/>
              <w:spacing w:before="60" w:afterLines="50" w:after="120" w:line="240" w:lineRule="auto"/>
              <w:ind w:right="0"/>
              <w:rPr>
                <w:rFonts w:asciiTheme="minorHAnsi" w:hAnsiTheme="minorHAnsi" w:cstheme="minorHAnsi"/>
              </w:rPr>
            </w:pPr>
            <w:r w:rsidRPr="00D46B11">
              <w:rPr>
                <w:rFonts w:asciiTheme="minorHAnsi" w:hAnsiTheme="minorHAnsi" w:cstheme="minorHAnsi"/>
              </w:rPr>
              <w:lastRenderedPageBreak/>
              <w:t xml:space="preserve">Kingston Libraries </w:t>
            </w:r>
          </w:p>
        </w:tc>
      </w:tr>
      <w:tr w:rsidR="005C798A" w:rsidRPr="00D46B11" w14:paraId="18DD60E7" w14:textId="77777777" w:rsidTr="005C798A">
        <w:tc>
          <w:tcPr>
            <w:tcW w:w="3368" w:type="pct"/>
            <w:vAlign w:val="center"/>
          </w:tcPr>
          <w:p w14:paraId="55DD03C9" w14:textId="67AC6A77" w:rsidR="005C798A" w:rsidRPr="00D46B11" w:rsidRDefault="005C798A" w:rsidP="00BB1540">
            <w:pPr>
              <w:spacing w:before="60" w:afterLines="50" w:after="120" w:line="240" w:lineRule="auto"/>
              <w:ind w:right="0"/>
              <w:rPr>
                <w:rFonts w:asciiTheme="minorHAnsi" w:hAnsiTheme="minorHAnsi" w:cstheme="minorHAnsi"/>
              </w:rPr>
            </w:pPr>
            <w:r w:rsidRPr="00D46B11">
              <w:rPr>
                <w:rFonts w:asciiTheme="minorHAnsi" w:hAnsiTheme="minorHAnsi" w:cstheme="minorHAnsi"/>
                <w:color w:val="141313" w:themeColor="text1"/>
              </w:rPr>
              <w:lastRenderedPageBreak/>
              <w:t xml:space="preserve">Provide information and resources about minimising, managing and preparing for falls in and out of the home. </w:t>
            </w:r>
            <w:r w:rsidRPr="00D46B11">
              <w:rPr>
                <w:rFonts w:asciiTheme="minorHAnsi" w:hAnsiTheme="minorHAnsi" w:cstheme="minorHAnsi"/>
                <w:color w:val="141313" w:themeColor="text1"/>
                <w:shd w:val="clear" w:color="auto" w:fill="FFFFFF"/>
              </w:rPr>
              <w:t xml:space="preserve"> </w:t>
            </w:r>
          </w:p>
        </w:tc>
        <w:tc>
          <w:tcPr>
            <w:tcW w:w="1632" w:type="pct"/>
            <w:vAlign w:val="center"/>
          </w:tcPr>
          <w:p w14:paraId="3099D717" w14:textId="085FD106" w:rsidR="005C798A" w:rsidRPr="00D46B11" w:rsidRDefault="005C798A" w:rsidP="00BB1540">
            <w:pPr>
              <w:autoSpaceDE w:val="0"/>
              <w:autoSpaceDN w:val="0"/>
              <w:adjustRightInd w:val="0"/>
              <w:spacing w:before="60" w:afterLines="50" w:after="120" w:line="240" w:lineRule="auto"/>
              <w:ind w:right="0"/>
              <w:rPr>
                <w:rFonts w:asciiTheme="minorHAnsi" w:hAnsiTheme="minorHAnsi" w:cstheme="minorHAnsi"/>
              </w:rPr>
            </w:pPr>
            <w:r w:rsidRPr="00D46B11">
              <w:rPr>
                <w:rFonts w:asciiTheme="minorHAnsi" w:hAnsiTheme="minorHAnsi" w:cstheme="minorHAnsi"/>
                <w:color w:val="141313" w:themeColor="text1"/>
              </w:rPr>
              <w:t xml:space="preserve">Social Development AccessCare </w:t>
            </w:r>
          </w:p>
        </w:tc>
      </w:tr>
      <w:tr w:rsidR="002404C3" w:rsidRPr="00D46B11" w14:paraId="213A0573" w14:textId="77777777" w:rsidTr="002404C3">
        <w:tc>
          <w:tcPr>
            <w:tcW w:w="5000" w:type="pct"/>
            <w:gridSpan w:val="2"/>
            <w:shd w:val="clear" w:color="auto" w:fill="D6E2F0" w:themeFill="text2" w:themeFillTint="33"/>
            <w:vAlign w:val="center"/>
          </w:tcPr>
          <w:p w14:paraId="76226999" w14:textId="7091224A" w:rsidR="002404C3" w:rsidRPr="00D46B11" w:rsidRDefault="002404C3" w:rsidP="00BB1540">
            <w:pPr>
              <w:autoSpaceDE w:val="0"/>
              <w:autoSpaceDN w:val="0"/>
              <w:adjustRightInd w:val="0"/>
              <w:spacing w:before="60" w:afterLines="50" w:after="120" w:line="240" w:lineRule="auto"/>
              <w:ind w:right="0"/>
              <w:rPr>
                <w:rFonts w:asciiTheme="minorHAnsi" w:hAnsiTheme="minorHAnsi" w:cstheme="minorHAnsi"/>
              </w:rPr>
            </w:pPr>
            <w:r w:rsidRPr="002404C3">
              <w:rPr>
                <w:rFonts w:asciiTheme="minorHAnsi" w:hAnsiTheme="minorHAnsi" w:cstheme="minorHAnsi"/>
                <w:b/>
                <w:color w:val="141313" w:themeColor="text1"/>
              </w:rPr>
              <w:t>Objective 2.3 Reduce the prevalence of family violence</w:t>
            </w:r>
          </w:p>
        </w:tc>
      </w:tr>
      <w:tr w:rsidR="005C798A" w:rsidRPr="00D46B11" w14:paraId="0FC326F7" w14:textId="77777777" w:rsidTr="005C798A">
        <w:tc>
          <w:tcPr>
            <w:tcW w:w="3368" w:type="pct"/>
            <w:vAlign w:val="center"/>
          </w:tcPr>
          <w:p w14:paraId="6B2C118F" w14:textId="25060422" w:rsidR="005C798A" w:rsidRPr="00D46B11" w:rsidRDefault="005C798A" w:rsidP="00BB1540">
            <w:pPr>
              <w:spacing w:before="60" w:afterLines="50" w:after="120" w:line="240" w:lineRule="auto"/>
              <w:ind w:right="0"/>
              <w:rPr>
                <w:rFonts w:asciiTheme="minorHAnsi" w:hAnsiTheme="minorHAnsi" w:cstheme="minorHAnsi"/>
                <w:color w:val="141313" w:themeColor="text1"/>
              </w:rPr>
            </w:pPr>
            <w:r w:rsidRPr="00B93D8B">
              <w:rPr>
                <w:rFonts w:asciiTheme="minorHAnsi" w:eastAsia="Calibri" w:hAnsiTheme="minorHAnsi" w:cstheme="minorHAnsi"/>
                <w:color w:val="141313" w:themeColor="text1"/>
              </w:rPr>
              <w:t>Provide information in a range of formats about Elder Abuse, including what it is; how to protect yourself; and services that can provide support.</w:t>
            </w:r>
          </w:p>
        </w:tc>
        <w:tc>
          <w:tcPr>
            <w:tcW w:w="1632" w:type="pct"/>
            <w:vAlign w:val="center"/>
          </w:tcPr>
          <w:p w14:paraId="05D05F03" w14:textId="77777777" w:rsidR="005C798A" w:rsidRPr="00D46B11" w:rsidRDefault="005C798A" w:rsidP="00BB1540">
            <w:pPr>
              <w:spacing w:before="60" w:afterLines="50" w:after="120" w:line="240" w:lineRule="auto"/>
              <w:rPr>
                <w:rFonts w:asciiTheme="minorHAnsi" w:hAnsiTheme="minorHAnsi" w:cstheme="minorHAnsi"/>
                <w:color w:val="141313" w:themeColor="text1"/>
              </w:rPr>
            </w:pPr>
            <w:r w:rsidRPr="00D46B11">
              <w:rPr>
                <w:rFonts w:asciiTheme="minorHAnsi" w:hAnsiTheme="minorHAnsi" w:cstheme="minorHAnsi"/>
                <w:color w:val="141313" w:themeColor="text1"/>
              </w:rPr>
              <w:t>Social Development</w:t>
            </w:r>
          </w:p>
          <w:p w14:paraId="6D9F350D" w14:textId="25D99BB5" w:rsidR="005C798A" w:rsidRPr="00D46B11" w:rsidRDefault="005C798A" w:rsidP="00BB1540">
            <w:pPr>
              <w:autoSpaceDE w:val="0"/>
              <w:autoSpaceDN w:val="0"/>
              <w:adjustRightInd w:val="0"/>
              <w:spacing w:before="60" w:afterLines="50" w:after="120" w:line="240" w:lineRule="auto"/>
              <w:ind w:right="0"/>
              <w:rPr>
                <w:rFonts w:asciiTheme="minorHAnsi" w:hAnsiTheme="minorHAnsi" w:cstheme="minorHAnsi"/>
              </w:rPr>
            </w:pPr>
            <w:r w:rsidRPr="00D46B11">
              <w:rPr>
                <w:rFonts w:asciiTheme="minorHAnsi" w:hAnsiTheme="minorHAnsi" w:cstheme="minorHAnsi"/>
                <w:color w:val="141313" w:themeColor="text1"/>
              </w:rPr>
              <w:t xml:space="preserve">AccessCare </w:t>
            </w:r>
          </w:p>
        </w:tc>
      </w:tr>
    </w:tbl>
    <w:p w14:paraId="6131EDB6" w14:textId="2796F748" w:rsidR="008D6F6E" w:rsidRPr="00D46B11" w:rsidRDefault="008D6F6E" w:rsidP="00D46B11">
      <w:pPr>
        <w:pStyle w:val="KingstonHeading1-numbered"/>
        <w:rPr>
          <w:rFonts w:eastAsia="Calibri"/>
          <w:sz w:val="28"/>
          <w:szCs w:val="24"/>
        </w:rPr>
      </w:pPr>
      <w:bookmarkStart w:id="56" w:name="_Toc100053366"/>
      <w:bookmarkStart w:id="57" w:name="_Hlk95724537"/>
      <w:bookmarkEnd w:id="55"/>
      <w:r w:rsidRPr="00D46B11">
        <w:rPr>
          <w:rFonts w:eastAsia="Calibri"/>
          <w:sz w:val="28"/>
          <w:szCs w:val="24"/>
        </w:rPr>
        <w:t>Goal 3. A kind and connected community</w:t>
      </w:r>
      <w:bookmarkEnd w:id="56"/>
    </w:p>
    <w:p w14:paraId="1FA313F3" w14:textId="2DC1666A" w:rsidR="00B93D8B" w:rsidRPr="00D1155B" w:rsidRDefault="008D6F6E" w:rsidP="00DC26F2">
      <w:pPr>
        <w:pStyle w:val="Kingstonchartheadingblue"/>
        <w:spacing w:after="120"/>
        <w:rPr>
          <w:rFonts w:eastAsia="Calibri"/>
        </w:rPr>
      </w:pPr>
      <w:r w:rsidRPr="0098139B">
        <w:rPr>
          <w:rFonts w:eastAsia="Calibri"/>
        </w:rPr>
        <w:t>Kingston is a welcoming and inclusive place with strong social connections across generations. Reconciliation, culture and diversity are embraced, valued and celebrated.</w:t>
      </w:r>
    </w:p>
    <w:tbl>
      <w:tblPr>
        <w:tblpPr w:leftFromText="180" w:rightFromText="180" w:vertAnchor="text" w:horzAnchor="margin" w:tblpXSpec="center" w:tblpY="226"/>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gridCol w:w="4614"/>
      </w:tblGrid>
      <w:tr w:rsidR="005B2601" w:rsidRPr="00D46B11" w14:paraId="1D88EAFA" w14:textId="77777777" w:rsidTr="00E5049A">
        <w:trPr>
          <w:trHeight w:val="274"/>
        </w:trPr>
        <w:tc>
          <w:tcPr>
            <w:tcW w:w="3430" w:type="pct"/>
            <w:shd w:val="clear" w:color="auto" w:fill="002060"/>
          </w:tcPr>
          <w:p w14:paraId="1223C2F0" w14:textId="77777777" w:rsidR="005B2601" w:rsidRPr="00D46B11" w:rsidRDefault="005B2601" w:rsidP="00E5049A">
            <w:pPr>
              <w:pStyle w:val="Tableheader"/>
              <w:framePr w:hSpace="0" w:wrap="auto" w:vAnchor="margin" w:hAnchor="text" w:yAlign="inline"/>
              <w:spacing w:before="60" w:afterLines="50" w:line="240" w:lineRule="auto"/>
              <w:rPr>
                <w:rFonts w:asciiTheme="minorHAnsi" w:hAnsiTheme="minorHAnsi" w:cstheme="minorHAnsi"/>
              </w:rPr>
            </w:pPr>
            <w:r w:rsidRPr="00D46B11">
              <w:rPr>
                <w:rFonts w:asciiTheme="minorHAnsi" w:hAnsiTheme="minorHAnsi" w:cstheme="minorHAnsi"/>
              </w:rPr>
              <w:t>Actions</w:t>
            </w:r>
          </w:p>
        </w:tc>
        <w:tc>
          <w:tcPr>
            <w:tcW w:w="1570" w:type="pct"/>
            <w:shd w:val="clear" w:color="auto" w:fill="002060"/>
          </w:tcPr>
          <w:p w14:paraId="3BA50DAA" w14:textId="77777777" w:rsidR="005B2601" w:rsidRPr="00D46B11" w:rsidRDefault="005B2601" w:rsidP="00E5049A">
            <w:pPr>
              <w:pStyle w:val="Tableheader"/>
              <w:framePr w:hSpace="0" w:wrap="auto" w:vAnchor="margin" w:hAnchor="text" w:yAlign="inline"/>
              <w:spacing w:before="60" w:afterLines="50" w:line="240" w:lineRule="auto"/>
              <w:rPr>
                <w:rFonts w:asciiTheme="minorHAnsi" w:hAnsiTheme="minorHAnsi" w:cstheme="minorHAnsi"/>
              </w:rPr>
            </w:pPr>
            <w:r w:rsidRPr="00D46B11">
              <w:rPr>
                <w:rFonts w:asciiTheme="minorHAnsi" w:hAnsiTheme="minorHAnsi" w:cstheme="minorHAnsi"/>
              </w:rPr>
              <w:t>Lead</w:t>
            </w:r>
          </w:p>
          <w:p w14:paraId="17186289" w14:textId="266CEBF6" w:rsidR="005B2601" w:rsidRPr="00D46B11" w:rsidRDefault="005B2601" w:rsidP="00E5049A">
            <w:pPr>
              <w:pStyle w:val="Tableheader"/>
              <w:framePr w:hSpace="0" w:wrap="auto" w:vAnchor="margin" w:hAnchor="text" w:yAlign="inline"/>
              <w:spacing w:before="60" w:afterLines="50" w:line="240" w:lineRule="auto"/>
              <w:rPr>
                <w:rFonts w:asciiTheme="minorHAnsi" w:hAnsiTheme="minorHAnsi" w:cstheme="minorHAnsi"/>
              </w:rPr>
            </w:pPr>
            <w:r w:rsidRPr="00D46B11">
              <w:rPr>
                <w:rFonts w:asciiTheme="minorHAnsi" w:hAnsiTheme="minorHAnsi" w:cstheme="minorHAnsi"/>
              </w:rPr>
              <w:t xml:space="preserve"> </w:t>
            </w:r>
          </w:p>
        </w:tc>
      </w:tr>
      <w:tr w:rsidR="002404C3" w:rsidRPr="00D46B11" w14:paraId="49850FE2" w14:textId="77777777" w:rsidTr="00E5049A">
        <w:tc>
          <w:tcPr>
            <w:tcW w:w="5000" w:type="pct"/>
            <w:gridSpan w:val="2"/>
            <w:shd w:val="clear" w:color="auto" w:fill="D6E2F0" w:themeFill="text2" w:themeFillTint="33"/>
          </w:tcPr>
          <w:p w14:paraId="58DDA162" w14:textId="1D3F82C7" w:rsidR="002404C3" w:rsidRPr="00D46B11" w:rsidRDefault="002404C3" w:rsidP="00E5049A">
            <w:pPr>
              <w:pStyle w:val="Tablebody"/>
              <w:framePr w:hSpace="0" w:wrap="auto" w:vAnchor="margin" w:hAnchor="text" w:yAlign="inline"/>
              <w:spacing w:before="60" w:afterLines="50" w:line="240" w:lineRule="auto"/>
              <w:rPr>
                <w:rFonts w:asciiTheme="minorHAnsi" w:hAnsiTheme="minorHAnsi" w:cstheme="minorHAnsi"/>
              </w:rPr>
            </w:pPr>
            <w:r w:rsidRPr="002404C3">
              <w:rPr>
                <w:rFonts w:asciiTheme="minorHAnsi" w:hAnsiTheme="minorHAnsi" w:cstheme="minorHAnsi"/>
                <w:b/>
              </w:rPr>
              <w:t>Objective 3.1 Increase participation in community activities and volunteering</w:t>
            </w:r>
          </w:p>
        </w:tc>
      </w:tr>
      <w:tr w:rsidR="005B2601" w:rsidRPr="00D46B11" w14:paraId="0D500873" w14:textId="77777777" w:rsidTr="00E5049A">
        <w:tc>
          <w:tcPr>
            <w:tcW w:w="3430" w:type="pct"/>
          </w:tcPr>
          <w:p w14:paraId="3089CAF9" w14:textId="17B4DAE8" w:rsidR="005B2601" w:rsidRPr="00B93D8B" w:rsidRDefault="005B2601" w:rsidP="00E5049A">
            <w:pPr>
              <w:spacing w:before="60" w:afterLines="50" w:after="120" w:line="240" w:lineRule="auto"/>
              <w:ind w:right="0"/>
              <w:contextualSpacing/>
              <w:rPr>
                <w:rFonts w:asciiTheme="minorHAnsi" w:eastAsia="Calibri" w:hAnsiTheme="minorHAnsi" w:cstheme="minorHAnsi"/>
                <w:color w:val="141313" w:themeColor="text1"/>
              </w:rPr>
            </w:pPr>
            <w:r w:rsidRPr="00B93D8B">
              <w:rPr>
                <w:rFonts w:asciiTheme="minorHAnsi" w:eastAsia="Calibri" w:hAnsiTheme="minorHAnsi" w:cstheme="minorHAnsi"/>
                <w:color w:val="141313" w:themeColor="text1"/>
              </w:rPr>
              <w:t>Identify, promote and support volunteering opportunities for older people within Kingston</w:t>
            </w:r>
          </w:p>
          <w:p w14:paraId="10BF1E6E" w14:textId="2AEDE369" w:rsidR="005B2601" w:rsidRPr="00D46B11" w:rsidRDefault="005B2601" w:rsidP="00E5049A">
            <w:pPr>
              <w:spacing w:before="60" w:afterLines="50" w:after="120" w:line="240" w:lineRule="auto"/>
              <w:ind w:right="0"/>
              <w:contextualSpacing/>
              <w:rPr>
                <w:rFonts w:asciiTheme="minorHAnsi" w:eastAsia="Calibri" w:hAnsiTheme="minorHAnsi" w:cstheme="minorHAnsi"/>
                <w:color w:val="141313" w:themeColor="text1"/>
              </w:rPr>
            </w:pPr>
          </w:p>
        </w:tc>
        <w:tc>
          <w:tcPr>
            <w:tcW w:w="1570" w:type="pct"/>
          </w:tcPr>
          <w:p w14:paraId="6D811D5A" w14:textId="20FCA4BD" w:rsidR="005B2601" w:rsidRPr="00D46B11" w:rsidRDefault="005B2601" w:rsidP="00E5049A">
            <w:pPr>
              <w:autoSpaceDE w:val="0"/>
              <w:autoSpaceDN w:val="0"/>
              <w:adjustRightInd w:val="0"/>
              <w:spacing w:before="60" w:afterLines="50" w:after="120" w:line="240" w:lineRule="auto"/>
              <w:ind w:right="0"/>
              <w:rPr>
                <w:rFonts w:asciiTheme="minorHAnsi" w:hAnsiTheme="minorHAnsi" w:cstheme="minorHAnsi"/>
              </w:rPr>
            </w:pPr>
            <w:r w:rsidRPr="00D46B11">
              <w:rPr>
                <w:rFonts w:asciiTheme="minorHAnsi" w:hAnsiTheme="minorHAnsi" w:cstheme="minorHAnsi"/>
              </w:rPr>
              <w:t xml:space="preserve">Social Development </w:t>
            </w:r>
          </w:p>
        </w:tc>
      </w:tr>
      <w:tr w:rsidR="002404C3" w:rsidRPr="00D46B11" w14:paraId="55719438" w14:textId="77777777" w:rsidTr="00E5049A">
        <w:tc>
          <w:tcPr>
            <w:tcW w:w="5000" w:type="pct"/>
            <w:gridSpan w:val="2"/>
            <w:shd w:val="clear" w:color="auto" w:fill="D6E2F0" w:themeFill="text2" w:themeFillTint="33"/>
          </w:tcPr>
          <w:p w14:paraId="205419E1" w14:textId="5D7F645D" w:rsidR="002404C3" w:rsidRPr="00D46B11" w:rsidRDefault="002404C3" w:rsidP="00E5049A">
            <w:pPr>
              <w:autoSpaceDE w:val="0"/>
              <w:autoSpaceDN w:val="0"/>
              <w:adjustRightInd w:val="0"/>
              <w:spacing w:before="60" w:afterLines="50" w:after="120" w:line="240" w:lineRule="auto"/>
              <w:ind w:right="0"/>
              <w:rPr>
                <w:rFonts w:asciiTheme="minorHAnsi" w:hAnsiTheme="minorHAnsi" w:cstheme="minorHAnsi"/>
              </w:rPr>
            </w:pPr>
            <w:r w:rsidRPr="002404C3">
              <w:rPr>
                <w:rFonts w:asciiTheme="minorHAnsi" w:hAnsiTheme="minorHAnsi" w:cstheme="minorHAnsi"/>
                <w:b/>
              </w:rPr>
              <w:t>Objective 3.2 Reduce social isolation and loneliness</w:t>
            </w:r>
          </w:p>
        </w:tc>
      </w:tr>
      <w:tr w:rsidR="005B2601" w:rsidRPr="00D46B11" w14:paraId="40B4C7BC" w14:textId="77777777" w:rsidTr="00E5049A">
        <w:tc>
          <w:tcPr>
            <w:tcW w:w="3430" w:type="pct"/>
          </w:tcPr>
          <w:p w14:paraId="7F01FE91" w14:textId="4A8EA9A4" w:rsidR="005B2601" w:rsidRPr="00B93D8B" w:rsidRDefault="00D1405D" w:rsidP="00E5049A">
            <w:pPr>
              <w:spacing w:before="60" w:afterLines="50" w:after="120" w:line="240" w:lineRule="auto"/>
              <w:ind w:right="0"/>
              <w:rPr>
                <w:rFonts w:asciiTheme="minorHAnsi" w:eastAsia="Calibri" w:hAnsiTheme="minorHAnsi" w:cstheme="minorHAnsi"/>
                <w:color w:val="141313" w:themeColor="text1"/>
              </w:rPr>
            </w:pPr>
            <w:r w:rsidRPr="00B93D8B">
              <w:rPr>
                <w:rFonts w:asciiTheme="minorHAnsi" w:eastAsia="Calibri" w:hAnsiTheme="minorHAnsi" w:cstheme="minorHAnsi"/>
                <w:color w:val="141313" w:themeColor="text1"/>
              </w:rPr>
              <w:t>Create and p</w:t>
            </w:r>
            <w:r w:rsidR="005B2601" w:rsidRPr="00B93D8B">
              <w:rPr>
                <w:rFonts w:asciiTheme="minorHAnsi" w:eastAsia="Calibri" w:hAnsiTheme="minorHAnsi" w:cstheme="minorHAnsi"/>
                <w:color w:val="141313" w:themeColor="text1"/>
              </w:rPr>
              <w:t>rovide information on social connection programs</w:t>
            </w:r>
            <w:r w:rsidR="005C798A" w:rsidRPr="00B93D8B">
              <w:rPr>
                <w:rFonts w:asciiTheme="minorHAnsi" w:eastAsia="Calibri" w:hAnsiTheme="minorHAnsi" w:cstheme="minorHAnsi"/>
                <w:color w:val="141313" w:themeColor="text1"/>
              </w:rPr>
              <w:t>, such as recreation and social groups and Seniors Clubs</w:t>
            </w:r>
            <w:r w:rsidR="005B2601" w:rsidRPr="00B93D8B">
              <w:rPr>
                <w:rFonts w:asciiTheme="minorHAnsi" w:eastAsia="Calibri" w:hAnsiTheme="minorHAnsi" w:cstheme="minorHAnsi"/>
                <w:color w:val="141313" w:themeColor="text1"/>
              </w:rPr>
              <w:t xml:space="preserve"> that are available in the local community</w:t>
            </w:r>
            <w:r w:rsidRPr="00B93D8B">
              <w:rPr>
                <w:rFonts w:asciiTheme="minorHAnsi" w:eastAsia="Calibri" w:hAnsiTheme="minorHAnsi" w:cstheme="minorHAnsi"/>
                <w:color w:val="141313" w:themeColor="text1"/>
              </w:rPr>
              <w:t xml:space="preserve"> for older people. </w:t>
            </w:r>
            <w:r w:rsidR="005B2601" w:rsidRPr="00B93D8B">
              <w:rPr>
                <w:rFonts w:asciiTheme="minorHAnsi" w:eastAsia="Calibri" w:hAnsiTheme="minorHAnsi" w:cstheme="minorHAnsi"/>
                <w:color w:val="141313" w:themeColor="text1"/>
              </w:rPr>
              <w:t xml:space="preserve"> </w:t>
            </w:r>
          </w:p>
          <w:p w14:paraId="29958F8A" w14:textId="77777777" w:rsidR="005B2601" w:rsidRDefault="005B2601" w:rsidP="00E5049A">
            <w:pPr>
              <w:spacing w:before="60" w:afterLines="50" w:after="120" w:line="240" w:lineRule="auto"/>
              <w:ind w:right="0"/>
              <w:rPr>
                <w:rFonts w:asciiTheme="minorHAnsi" w:hAnsiTheme="minorHAnsi" w:cstheme="minorHAnsi"/>
              </w:rPr>
            </w:pPr>
          </w:p>
          <w:p w14:paraId="01500D20" w14:textId="426B4DD4" w:rsidR="005B2601" w:rsidRPr="00D46B11" w:rsidRDefault="005B2601" w:rsidP="00E5049A">
            <w:pPr>
              <w:pStyle w:val="Pa30"/>
              <w:spacing w:after="100"/>
              <w:rPr>
                <w:rFonts w:asciiTheme="minorHAnsi" w:hAnsiTheme="minorHAnsi" w:cstheme="minorHAnsi"/>
              </w:rPr>
            </w:pPr>
          </w:p>
        </w:tc>
        <w:tc>
          <w:tcPr>
            <w:tcW w:w="1570" w:type="pct"/>
          </w:tcPr>
          <w:p w14:paraId="26CDBCE2" w14:textId="77777777" w:rsidR="005B2601" w:rsidRPr="00D46B11" w:rsidRDefault="005B2601" w:rsidP="00E5049A">
            <w:pPr>
              <w:spacing w:before="60" w:afterLines="50" w:after="120" w:line="240" w:lineRule="auto"/>
              <w:rPr>
                <w:rFonts w:asciiTheme="minorHAnsi" w:hAnsiTheme="minorHAnsi" w:cstheme="minorHAnsi"/>
              </w:rPr>
            </w:pPr>
            <w:r w:rsidRPr="00D46B11">
              <w:rPr>
                <w:rFonts w:asciiTheme="minorHAnsi" w:hAnsiTheme="minorHAnsi" w:cstheme="minorHAnsi"/>
              </w:rPr>
              <w:t xml:space="preserve">Social Development </w:t>
            </w:r>
          </w:p>
          <w:p w14:paraId="3DD3FAA6" w14:textId="77777777" w:rsidR="005B2601" w:rsidRPr="00D46B11" w:rsidRDefault="005B2601" w:rsidP="00E5049A">
            <w:pPr>
              <w:spacing w:before="60" w:afterLines="50" w:after="120" w:line="240" w:lineRule="auto"/>
              <w:rPr>
                <w:rFonts w:asciiTheme="minorHAnsi" w:hAnsiTheme="minorHAnsi" w:cstheme="minorHAnsi"/>
              </w:rPr>
            </w:pPr>
            <w:r w:rsidRPr="00D46B11">
              <w:rPr>
                <w:rFonts w:asciiTheme="minorHAnsi" w:hAnsiTheme="minorHAnsi" w:cstheme="minorHAnsi"/>
              </w:rPr>
              <w:t>Hubs and Partnership</w:t>
            </w:r>
          </w:p>
          <w:p w14:paraId="08439643" w14:textId="77777777" w:rsidR="005B2601" w:rsidRPr="00D46B11" w:rsidRDefault="005B2601" w:rsidP="00E5049A">
            <w:pPr>
              <w:spacing w:before="60" w:afterLines="50" w:after="120" w:line="240" w:lineRule="auto"/>
              <w:rPr>
                <w:rFonts w:asciiTheme="minorHAnsi" w:hAnsiTheme="minorHAnsi" w:cstheme="minorHAnsi"/>
                <w:color w:val="141313" w:themeColor="text1"/>
              </w:rPr>
            </w:pPr>
            <w:r w:rsidRPr="00D46B11">
              <w:rPr>
                <w:rFonts w:asciiTheme="minorHAnsi" w:hAnsiTheme="minorHAnsi" w:cstheme="minorHAnsi"/>
                <w:color w:val="141313" w:themeColor="text1"/>
              </w:rPr>
              <w:t xml:space="preserve">AccessCare </w:t>
            </w:r>
          </w:p>
          <w:p w14:paraId="23E847A8" w14:textId="77777777" w:rsidR="005B2601" w:rsidRPr="00D46B11" w:rsidRDefault="005B2601" w:rsidP="00E5049A">
            <w:pPr>
              <w:spacing w:before="60" w:afterLines="50" w:after="120" w:line="240" w:lineRule="auto"/>
              <w:rPr>
                <w:rFonts w:asciiTheme="minorHAnsi" w:hAnsiTheme="minorHAnsi" w:cstheme="minorHAnsi"/>
              </w:rPr>
            </w:pPr>
            <w:r w:rsidRPr="00D46B11">
              <w:rPr>
                <w:rFonts w:asciiTheme="minorHAnsi" w:hAnsiTheme="minorHAnsi" w:cstheme="minorHAnsi"/>
              </w:rPr>
              <w:t xml:space="preserve">Kingston Arts </w:t>
            </w:r>
          </w:p>
          <w:p w14:paraId="5F7C5AD0" w14:textId="14E8148E" w:rsidR="005B2601" w:rsidRPr="00D46B11" w:rsidRDefault="005B2601" w:rsidP="00E5049A">
            <w:pPr>
              <w:spacing w:before="60" w:afterLines="50" w:after="120" w:line="240" w:lineRule="auto"/>
              <w:rPr>
                <w:rFonts w:asciiTheme="minorHAnsi" w:hAnsiTheme="minorHAnsi" w:cstheme="minorHAnsi"/>
              </w:rPr>
            </w:pPr>
            <w:r w:rsidRPr="00D46B11">
              <w:rPr>
                <w:rFonts w:asciiTheme="minorHAnsi" w:hAnsiTheme="minorHAnsi" w:cstheme="minorHAnsi"/>
              </w:rPr>
              <w:t xml:space="preserve">Kingston Libraries </w:t>
            </w:r>
          </w:p>
        </w:tc>
      </w:tr>
      <w:tr w:rsidR="005B2601" w:rsidRPr="00D46B11" w14:paraId="47306DB2" w14:textId="77777777" w:rsidTr="00E5049A">
        <w:tc>
          <w:tcPr>
            <w:tcW w:w="3430" w:type="pct"/>
          </w:tcPr>
          <w:p w14:paraId="47EF9E1A" w14:textId="34A58638" w:rsidR="005B2601" w:rsidRPr="00D46B11" w:rsidRDefault="005B2601" w:rsidP="00E5049A">
            <w:pPr>
              <w:spacing w:before="60" w:afterLines="50" w:after="120" w:line="240" w:lineRule="auto"/>
              <w:ind w:right="0"/>
              <w:contextualSpacing/>
              <w:rPr>
                <w:rFonts w:asciiTheme="minorHAnsi" w:eastAsia="Calibri" w:hAnsiTheme="minorHAnsi" w:cstheme="minorHAnsi"/>
                <w:color w:val="141313" w:themeColor="text1"/>
              </w:rPr>
            </w:pPr>
            <w:r w:rsidRPr="00D46B11">
              <w:rPr>
                <w:rFonts w:asciiTheme="minorHAnsi" w:eastAsia="Calibri" w:hAnsiTheme="minorHAnsi" w:cstheme="minorHAnsi"/>
                <w:color w:val="141313" w:themeColor="text1"/>
              </w:rPr>
              <w:t>Identify and promote opportunities for older men to participate in social activities to reduce social isolation.</w:t>
            </w:r>
          </w:p>
        </w:tc>
        <w:tc>
          <w:tcPr>
            <w:tcW w:w="1570" w:type="pct"/>
          </w:tcPr>
          <w:p w14:paraId="502C9924" w14:textId="77777777" w:rsidR="005C798A" w:rsidRPr="00D46B11" w:rsidRDefault="005C798A" w:rsidP="00E5049A">
            <w:pPr>
              <w:spacing w:before="60" w:afterLines="50" w:after="120" w:line="240" w:lineRule="auto"/>
              <w:rPr>
                <w:rFonts w:asciiTheme="minorHAnsi" w:hAnsiTheme="minorHAnsi" w:cstheme="minorHAnsi"/>
                <w:color w:val="141313" w:themeColor="text1"/>
              </w:rPr>
            </w:pPr>
            <w:r w:rsidRPr="00D46B11">
              <w:rPr>
                <w:rFonts w:asciiTheme="minorHAnsi" w:hAnsiTheme="minorHAnsi" w:cstheme="minorHAnsi"/>
                <w:color w:val="141313" w:themeColor="text1"/>
              </w:rPr>
              <w:t xml:space="preserve">Social Development </w:t>
            </w:r>
          </w:p>
          <w:p w14:paraId="59FBE90C" w14:textId="77777777" w:rsidR="005C798A" w:rsidRPr="00D46B11" w:rsidRDefault="005C798A" w:rsidP="00E5049A">
            <w:pPr>
              <w:spacing w:before="60" w:afterLines="50" w:after="120" w:line="240" w:lineRule="auto"/>
              <w:rPr>
                <w:rFonts w:asciiTheme="minorHAnsi" w:hAnsiTheme="minorHAnsi" w:cstheme="minorHAnsi"/>
                <w:color w:val="141313" w:themeColor="text1"/>
              </w:rPr>
            </w:pPr>
            <w:r w:rsidRPr="00D46B11">
              <w:rPr>
                <w:rFonts w:asciiTheme="minorHAnsi" w:hAnsiTheme="minorHAnsi" w:cstheme="minorHAnsi"/>
                <w:color w:val="141313" w:themeColor="text1"/>
              </w:rPr>
              <w:t xml:space="preserve">Hubs and Partnership  </w:t>
            </w:r>
          </w:p>
          <w:p w14:paraId="30284B93" w14:textId="77777777" w:rsidR="005C798A" w:rsidRPr="00D46B11" w:rsidRDefault="005C798A" w:rsidP="00E5049A">
            <w:pPr>
              <w:spacing w:before="60" w:afterLines="50" w:after="120" w:line="240" w:lineRule="auto"/>
              <w:rPr>
                <w:rFonts w:asciiTheme="minorHAnsi" w:hAnsiTheme="minorHAnsi" w:cstheme="minorHAnsi"/>
                <w:color w:val="141313" w:themeColor="text1"/>
              </w:rPr>
            </w:pPr>
            <w:r w:rsidRPr="00D46B11">
              <w:rPr>
                <w:rFonts w:asciiTheme="minorHAnsi" w:hAnsiTheme="minorHAnsi" w:cstheme="minorHAnsi"/>
                <w:color w:val="141313" w:themeColor="text1"/>
              </w:rPr>
              <w:t xml:space="preserve">AccessCare </w:t>
            </w:r>
          </w:p>
          <w:p w14:paraId="326426C7" w14:textId="51CFAA86" w:rsidR="005B2601" w:rsidRPr="00D46B11" w:rsidRDefault="005C798A" w:rsidP="00E5049A">
            <w:pPr>
              <w:autoSpaceDE w:val="0"/>
              <w:autoSpaceDN w:val="0"/>
              <w:adjustRightInd w:val="0"/>
              <w:spacing w:before="60" w:afterLines="50" w:after="120" w:line="240" w:lineRule="auto"/>
              <w:ind w:right="0"/>
              <w:rPr>
                <w:rFonts w:asciiTheme="minorHAnsi" w:hAnsiTheme="minorHAnsi" w:cstheme="minorHAnsi"/>
              </w:rPr>
            </w:pPr>
            <w:r w:rsidRPr="00D46B11">
              <w:rPr>
                <w:rFonts w:asciiTheme="minorHAnsi" w:hAnsiTheme="minorHAnsi" w:cstheme="minorHAnsi"/>
                <w:color w:val="141313" w:themeColor="text1"/>
              </w:rPr>
              <w:t xml:space="preserve">Kingston Libraries </w:t>
            </w:r>
          </w:p>
        </w:tc>
      </w:tr>
      <w:tr w:rsidR="000370DC" w:rsidRPr="00D46B11" w14:paraId="7D708EF5" w14:textId="77777777" w:rsidTr="00E5049A">
        <w:tc>
          <w:tcPr>
            <w:tcW w:w="3430" w:type="pct"/>
          </w:tcPr>
          <w:p w14:paraId="79000B33" w14:textId="5CC51EC1" w:rsidR="000370DC" w:rsidRPr="00D46B11" w:rsidRDefault="000370DC" w:rsidP="00E5049A">
            <w:pPr>
              <w:spacing w:before="60" w:afterLines="50" w:after="120" w:line="240" w:lineRule="auto"/>
              <w:ind w:right="0"/>
              <w:rPr>
                <w:rFonts w:asciiTheme="minorHAnsi" w:hAnsiTheme="minorHAnsi" w:cstheme="minorHAnsi"/>
              </w:rPr>
            </w:pPr>
            <w:r w:rsidRPr="00D46B11">
              <w:rPr>
                <w:rFonts w:asciiTheme="minorHAnsi" w:eastAsia="Calibri" w:hAnsiTheme="minorHAnsi" w:cstheme="minorHAnsi"/>
              </w:rPr>
              <w:lastRenderedPageBreak/>
              <w:t xml:space="preserve">Provide support to local services, groups, senior groups and multicultural clubs to deliver opportunities for social </w:t>
            </w:r>
            <w:proofErr w:type="gramStart"/>
            <w:r w:rsidRPr="00D46B11">
              <w:rPr>
                <w:rFonts w:asciiTheme="minorHAnsi" w:eastAsia="Calibri" w:hAnsiTheme="minorHAnsi" w:cstheme="minorHAnsi"/>
              </w:rPr>
              <w:t>connection;</w:t>
            </w:r>
            <w:proofErr w:type="gramEnd"/>
            <w:r w:rsidRPr="00D46B11">
              <w:rPr>
                <w:rFonts w:asciiTheme="minorHAnsi" w:eastAsia="Calibri" w:hAnsiTheme="minorHAnsi" w:cstheme="minorHAnsi"/>
              </w:rPr>
              <w:t xml:space="preserve"> including funding, venue use, assistance with promotion and marketing of social programs and capacity building. </w:t>
            </w:r>
          </w:p>
        </w:tc>
        <w:tc>
          <w:tcPr>
            <w:tcW w:w="1570" w:type="pct"/>
          </w:tcPr>
          <w:p w14:paraId="7D808364" w14:textId="77777777" w:rsidR="000370DC" w:rsidRPr="00D46B11" w:rsidRDefault="000370DC" w:rsidP="00E5049A">
            <w:pPr>
              <w:spacing w:before="60" w:afterLines="50" w:after="120" w:line="240" w:lineRule="auto"/>
              <w:rPr>
                <w:rFonts w:asciiTheme="minorHAnsi" w:hAnsiTheme="minorHAnsi" w:cstheme="minorHAnsi"/>
              </w:rPr>
            </w:pPr>
            <w:r w:rsidRPr="00D46B11">
              <w:rPr>
                <w:rFonts w:asciiTheme="minorHAnsi" w:hAnsiTheme="minorHAnsi" w:cstheme="minorHAnsi"/>
              </w:rPr>
              <w:t>Social Development</w:t>
            </w:r>
          </w:p>
          <w:p w14:paraId="3EFFFBED" w14:textId="40F5BD2D" w:rsidR="000370DC" w:rsidRPr="00D46B11" w:rsidRDefault="000370DC" w:rsidP="00E5049A">
            <w:pPr>
              <w:spacing w:before="60" w:afterLines="50" w:after="120" w:line="240" w:lineRule="auto"/>
              <w:rPr>
                <w:rFonts w:asciiTheme="minorHAnsi" w:hAnsiTheme="minorHAnsi" w:cstheme="minorHAnsi"/>
              </w:rPr>
            </w:pPr>
            <w:r w:rsidRPr="00D46B11">
              <w:rPr>
                <w:rFonts w:asciiTheme="minorHAnsi" w:hAnsiTheme="minorHAnsi" w:cstheme="minorHAnsi"/>
              </w:rPr>
              <w:t xml:space="preserve">Hubs and Partnerships </w:t>
            </w:r>
          </w:p>
        </w:tc>
      </w:tr>
      <w:tr w:rsidR="000370DC" w:rsidRPr="00D46B11" w14:paraId="68FDB6D0" w14:textId="77777777" w:rsidTr="00E5049A">
        <w:tc>
          <w:tcPr>
            <w:tcW w:w="3430" w:type="pct"/>
          </w:tcPr>
          <w:p w14:paraId="09290F7E" w14:textId="1139B1CD" w:rsidR="000370DC" w:rsidRPr="00D46B11" w:rsidRDefault="000370DC" w:rsidP="00E5049A">
            <w:pPr>
              <w:spacing w:before="60" w:afterLines="50" w:after="120" w:line="240" w:lineRule="auto"/>
              <w:ind w:right="0"/>
              <w:rPr>
                <w:rFonts w:asciiTheme="minorHAnsi" w:hAnsiTheme="minorHAnsi" w:cstheme="minorHAnsi"/>
              </w:rPr>
            </w:pPr>
            <w:r w:rsidRPr="00D46B11">
              <w:rPr>
                <w:rFonts w:asciiTheme="minorHAnsi" w:eastAsia="Calibri" w:hAnsiTheme="minorHAnsi" w:cstheme="minorHAnsi"/>
                <w:color w:val="141313" w:themeColor="text1"/>
              </w:rPr>
              <w:t>Work in partnership with local services, groups, senior groups and multicultural clubs to deliver the annual Kingston Seniors Festival to promote social opportunities.</w:t>
            </w:r>
          </w:p>
        </w:tc>
        <w:tc>
          <w:tcPr>
            <w:tcW w:w="1570" w:type="pct"/>
          </w:tcPr>
          <w:p w14:paraId="67F9B8B7" w14:textId="77777777" w:rsidR="00E5049A" w:rsidRDefault="00E5049A" w:rsidP="00E5049A">
            <w:pPr>
              <w:autoSpaceDE w:val="0"/>
              <w:autoSpaceDN w:val="0"/>
              <w:adjustRightInd w:val="0"/>
              <w:spacing w:before="60" w:afterLines="50" w:after="120" w:line="240" w:lineRule="auto"/>
              <w:ind w:right="0"/>
              <w:rPr>
                <w:rFonts w:asciiTheme="minorHAnsi" w:hAnsiTheme="minorHAnsi" w:cstheme="minorHAnsi"/>
              </w:rPr>
            </w:pPr>
            <w:r>
              <w:rPr>
                <w:rFonts w:asciiTheme="minorHAnsi" w:hAnsiTheme="minorHAnsi" w:cstheme="minorHAnsi"/>
              </w:rPr>
              <w:t>Social Development</w:t>
            </w:r>
          </w:p>
          <w:p w14:paraId="58D7C718" w14:textId="7A2B3E16" w:rsidR="000370DC" w:rsidRPr="00D46B11" w:rsidRDefault="00E5049A" w:rsidP="00E5049A">
            <w:pPr>
              <w:autoSpaceDE w:val="0"/>
              <w:autoSpaceDN w:val="0"/>
              <w:adjustRightInd w:val="0"/>
              <w:spacing w:before="60" w:afterLines="50" w:after="120" w:line="240" w:lineRule="auto"/>
              <w:ind w:right="0"/>
              <w:rPr>
                <w:rFonts w:asciiTheme="minorHAnsi" w:hAnsiTheme="minorHAnsi" w:cstheme="minorHAnsi"/>
              </w:rPr>
            </w:pPr>
            <w:r w:rsidRPr="00D46B11">
              <w:rPr>
                <w:rFonts w:asciiTheme="minorHAnsi" w:hAnsiTheme="minorHAnsi" w:cstheme="minorHAnsi"/>
              </w:rPr>
              <w:t>Communications &amp; Community Relations</w:t>
            </w:r>
          </w:p>
        </w:tc>
      </w:tr>
      <w:tr w:rsidR="002404C3" w:rsidRPr="00D46B11" w14:paraId="0F3D100F" w14:textId="77777777" w:rsidTr="00E5049A">
        <w:tc>
          <w:tcPr>
            <w:tcW w:w="5000" w:type="pct"/>
            <w:gridSpan w:val="2"/>
            <w:shd w:val="clear" w:color="auto" w:fill="D6E2F0" w:themeFill="text2" w:themeFillTint="33"/>
          </w:tcPr>
          <w:p w14:paraId="409E2D4F" w14:textId="1EDF1BF9" w:rsidR="002404C3" w:rsidRPr="00D46B11" w:rsidRDefault="002404C3" w:rsidP="00E5049A">
            <w:pPr>
              <w:autoSpaceDE w:val="0"/>
              <w:autoSpaceDN w:val="0"/>
              <w:adjustRightInd w:val="0"/>
              <w:spacing w:before="60" w:afterLines="50" w:after="120" w:line="240" w:lineRule="auto"/>
              <w:ind w:right="0"/>
              <w:rPr>
                <w:rFonts w:asciiTheme="minorHAnsi" w:hAnsiTheme="minorHAnsi" w:cstheme="minorHAnsi"/>
              </w:rPr>
            </w:pPr>
            <w:r w:rsidRPr="002404C3">
              <w:rPr>
                <w:rFonts w:asciiTheme="minorHAnsi" w:hAnsiTheme="minorHAnsi" w:cstheme="minorHAnsi"/>
                <w:b/>
              </w:rPr>
              <w:t>Objective 3.4 Increase inclusion, respect and belonging</w:t>
            </w:r>
          </w:p>
        </w:tc>
      </w:tr>
      <w:tr w:rsidR="000370DC" w:rsidRPr="00D46B11" w14:paraId="51375009" w14:textId="77777777" w:rsidTr="00E5049A">
        <w:tc>
          <w:tcPr>
            <w:tcW w:w="3430" w:type="pct"/>
          </w:tcPr>
          <w:p w14:paraId="46E8CF77" w14:textId="4963F512" w:rsidR="000370DC" w:rsidRPr="000370DC" w:rsidRDefault="000370DC" w:rsidP="00E5049A">
            <w:pPr>
              <w:spacing w:before="60" w:afterLines="50" w:after="120" w:line="240" w:lineRule="auto"/>
              <w:ind w:right="0"/>
              <w:rPr>
                <w:rFonts w:asciiTheme="minorHAnsi" w:hAnsiTheme="minorHAnsi" w:cstheme="minorHAnsi"/>
                <w:color w:val="C00000"/>
              </w:rPr>
            </w:pPr>
            <w:r w:rsidRPr="00E5049A">
              <w:rPr>
                <w:rFonts w:asciiTheme="minorHAnsi" w:eastAsia="Calibri" w:hAnsiTheme="minorHAnsi" w:cstheme="minorHAnsi"/>
                <w:color w:val="141313" w:themeColor="text1"/>
              </w:rPr>
              <w:t xml:space="preserve">Provide information in a range of formats about Ageism and create opportunities to promote older people in a positive way that fosters respect and inclusion by the broader community. </w:t>
            </w:r>
          </w:p>
        </w:tc>
        <w:tc>
          <w:tcPr>
            <w:tcW w:w="1570" w:type="pct"/>
          </w:tcPr>
          <w:p w14:paraId="4F5664EC" w14:textId="77777777" w:rsidR="000370DC" w:rsidRPr="00D46B11" w:rsidRDefault="000370DC" w:rsidP="00E5049A">
            <w:pPr>
              <w:spacing w:before="60" w:afterLines="50" w:after="120" w:line="240" w:lineRule="auto"/>
              <w:rPr>
                <w:rFonts w:asciiTheme="minorHAnsi" w:hAnsiTheme="minorHAnsi" w:cstheme="minorHAnsi"/>
              </w:rPr>
            </w:pPr>
            <w:r w:rsidRPr="00D46B11">
              <w:rPr>
                <w:rFonts w:asciiTheme="minorHAnsi" w:hAnsiTheme="minorHAnsi" w:cstheme="minorHAnsi"/>
              </w:rPr>
              <w:t xml:space="preserve">Social Development </w:t>
            </w:r>
          </w:p>
          <w:p w14:paraId="0148642A" w14:textId="406A99A9" w:rsidR="000370DC" w:rsidRPr="00D46B11" w:rsidRDefault="000370DC" w:rsidP="00E5049A">
            <w:pPr>
              <w:autoSpaceDE w:val="0"/>
              <w:autoSpaceDN w:val="0"/>
              <w:adjustRightInd w:val="0"/>
              <w:spacing w:before="60" w:afterLines="50" w:after="120" w:line="240" w:lineRule="auto"/>
              <w:ind w:right="0"/>
              <w:rPr>
                <w:rFonts w:asciiTheme="minorHAnsi" w:hAnsiTheme="minorHAnsi" w:cstheme="minorHAnsi"/>
              </w:rPr>
            </w:pPr>
            <w:r w:rsidRPr="00D46B11">
              <w:rPr>
                <w:rFonts w:asciiTheme="minorHAnsi" w:hAnsiTheme="minorHAnsi" w:cstheme="minorHAnsi"/>
              </w:rPr>
              <w:t>Communications &amp; Community Relations</w:t>
            </w:r>
          </w:p>
        </w:tc>
      </w:tr>
    </w:tbl>
    <w:p w14:paraId="3E8DE742" w14:textId="77777777" w:rsidR="00286284" w:rsidRPr="00D46B11" w:rsidRDefault="00286284" w:rsidP="00D46B11">
      <w:pPr>
        <w:pStyle w:val="KingstonHeading1-numbered"/>
        <w:rPr>
          <w:rFonts w:eastAsia="Calibri"/>
          <w:sz w:val="28"/>
          <w:szCs w:val="24"/>
        </w:rPr>
      </w:pPr>
      <w:bookmarkStart w:id="58" w:name="_Toc100053367"/>
      <w:bookmarkStart w:id="59" w:name="_Hlk95722151"/>
      <w:bookmarkEnd w:id="57"/>
      <w:r w:rsidRPr="00D46B11">
        <w:rPr>
          <w:rFonts w:eastAsia="Calibri"/>
          <w:sz w:val="28"/>
          <w:szCs w:val="24"/>
        </w:rPr>
        <w:t>Goal 4. A liveable community</w:t>
      </w:r>
      <w:bookmarkEnd w:id="58"/>
    </w:p>
    <w:p w14:paraId="5E45D750" w14:textId="0397582D" w:rsidR="00B93D8B" w:rsidRPr="00D1155B" w:rsidRDefault="00286284" w:rsidP="00DC26F2">
      <w:pPr>
        <w:pStyle w:val="Kingstonchartheadingblue"/>
        <w:spacing w:after="120"/>
        <w:rPr>
          <w:rFonts w:eastAsia="Calibri"/>
        </w:rPr>
      </w:pPr>
      <w:r w:rsidRPr="0098139B">
        <w:rPr>
          <w:rFonts w:eastAsia="Calibri"/>
        </w:rPr>
        <w:t>Kingston is a sustainable and resilient place where people have equitable access to natural, built, social and economic environments.</w:t>
      </w:r>
    </w:p>
    <w:tbl>
      <w:tblPr>
        <w:tblpPr w:leftFromText="180" w:rightFromText="180" w:vertAnchor="text" w:horzAnchor="margin" w:tblpXSpec="center" w:tblpY="226"/>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0"/>
        <w:gridCol w:w="4414"/>
      </w:tblGrid>
      <w:tr w:rsidR="000370DC" w:rsidRPr="00D46B11" w14:paraId="405184D1" w14:textId="77777777" w:rsidTr="000370DC">
        <w:trPr>
          <w:trHeight w:val="274"/>
        </w:trPr>
        <w:tc>
          <w:tcPr>
            <w:tcW w:w="3498" w:type="pct"/>
            <w:shd w:val="clear" w:color="auto" w:fill="002060"/>
          </w:tcPr>
          <w:p w14:paraId="056D9299" w14:textId="77777777" w:rsidR="000370DC" w:rsidRPr="00D46B11" w:rsidRDefault="000370DC" w:rsidP="00BB1540">
            <w:pPr>
              <w:pStyle w:val="Tableheader"/>
              <w:framePr w:hSpace="0" w:wrap="auto" w:vAnchor="margin" w:hAnchor="text" w:yAlign="inline"/>
              <w:spacing w:before="60" w:afterLines="60" w:after="144" w:line="240" w:lineRule="auto"/>
              <w:rPr>
                <w:rFonts w:asciiTheme="minorHAnsi" w:hAnsiTheme="minorHAnsi" w:cstheme="minorHAnsi"/>
              </w:rPr>
            </w:pPr>
            <w:bookmarkStart w:id="60" w:name="_Hlk98490554"/>
            <w:r w:rsidRPr="00D46B11">
              <w:rPr>
                <w:rFonts w:asciiTheme="minorHAnsi" w:hAnsiTheme="minorHAnsi" w:cstheme="minorHAnsi"/>
              </w:rPr>
              <w:t>Actions</w:t>
            </w:r>
          </w:p>
        </w:tc>
        <w:tc>
          <w:tcPr>
            <w:tcW w:w="1502" w:type="pct"/>
            <w:shd w:val="clear" w:color="auto" w:fill="002060"/>
          </w:tcPr>
          <w:p w14:paraId="543CECB3" w14:textId="22AA57CC" w:rsidR="000370DC" w:rsidRPr="00D46B11" w:rsidRDefault="000370DC" w:rsidP="000370DC">
            <w:pPr>
              <w:pStyle w:val="Tableheader"/>
              <w:framePr w:hSpace="0" w:wrap="auto" w:vAnchor="margin" w:hAnchor="text" w:yAlign="inline"/>
              <w:spacing w:before="60" w:afterLines="60" w:after="144" w:line="240" w:lineRule="auto"/>
              <w:rPr>
                <w:rFonts w:asciiTheme="minorHAnsi" w:hAnsiTheme="minorHAnsi" w:cstheme="minorHAnsi"/>
              </w:rPr>
            </w:pPr>
            <w:r w:rsidRPr="00D46B11">
              <w:rPr>
                <w:rFonts w:asciiTheme="minorHAnsi" w:hAnsiTheme="minorHAnsi" w:cstheme="minorHAnsi"/>
              </w:rPr>
              <w:t xml:space="preserve">Lead </w:t>
            </w:r>
          </w:p>
        </w:tc>
      </w:tr>
      <w:tr w:rsidR="002404C3" w:rsidRPr="00D46B11" w14:paraId="1AD13DF0" w14:textId="77777777" w:rsidTr="002404C3">
        <w:tc>
          <w:tcPr>
            <w:tcW w:w="5000" w:type="pct"/>
            <w:gridSpan w:val="2"/>
            <w:shd w:val="clear" w:color="auto" w:fill="D6E2F0" w:themeFill="text2" w:themeFillTint="33"/>
          </w:tcPr>
          <w:p w14:paraId="518C9F89" w14:textId="24C84757" w:rsidR="002404C3" w:rsidRPr="00D46B11" w:rsidRDefault="002404C3" w:rsidP="00BB1540">
            <w:pPr>
              <w:pStyle w:val="Tablebody"/>
              <w:framePr w:hSpace="0" w:wrap="auto" w:vAnchor="margin" w:hAnchor="text" w:yAlign="inline"/>
              <w:spacing w:before="60" w:afterLines="60" w:after="144" w:line="240" w:lineRule="auto"/>
              <w:rPr>
                <w:rFonts w:asciiTheme="minorHAnsi" w:hAnsiTheme="minorHAnsi" w:cstheme="minorHAnsi"/>
              </w:rPr>
            </w:pPr>
            <w:r w:rsidRPr="002404C3">
              <w:rPr>
                <w:rFonts w:asciiTheme="minorHAnsi" w:hAnsiTheme="minorHAnsi" w:cstheme="minorHAnsi"/>
                <w:b/>
                <w:bCs/>
              </w:rPr>
              <w:t>Objective 4.1 Increase preparedness and resilience for the impacts of climate change</w:t>
            </w:r>
          </w:p>
        </w:tc>
      </w:tr>
      <w:tr w:rsidR="00C3013E" w:rsidRPr="00D46B11" w14:paraId="6CAA50C6" w14:textId="77777777" w:rsidTr="00C3013E">
        <w:tc>
          <w:tcPr>
            <w:tcW w:w="3498" w:type="pct"/>
          </w:tcPr>
          <w:p w14:paraId="334153D5" w14:textId="655627D1" w:rsidR="00C3013E" w:rsidRPr="00E5049A" w:rsidRDefault="00C3013E" w:rsidP="00BB1540">
            <w:pPr>
              <w:spacing w:before="60" w:afterLines="60" w:after="144" w:line="240" w:lineRule="auto"/>
              <w:ind w:right="0"/>
              <w:contextualSpacing/>
              <w:rPr>
                <w:rFonts w:asciiTheme="minorHAnsi" w:eastAsia="Calibri" w:hAnsiTheme="minorHAnsi" w:cstheme="minorHAnsi"/>
                <w:color w:val="141313" w:themeColor="text1"/>
              </w:rPr>
            </w:pPr>
            <w:bookmarkStart w:id="61" w:name="_Hlk99118558"/>
            <w:r w:rsidRPr="00E5049A">
              <w:rPr>
                <w:rFonts w:asciiTheme="minorHAnsi" w:eastAsia="Calibri" w:hAnsiTheme="minorHAnsi" w:cstheme="minorHAnsi"/>
                <w:color w:val="141313" w:themeColor="text1"/>
              </w:rPr>
              <w:t xml:space="preserve">Support community members who are vulnerable to heat by disseminating information in a variety of formats, including promotional material and information sessions </w:t>
            </w:r>
            <w:r w:rsidR="002F3AC0" w:rsidRPr="00E5049A">
              <w:rPr>
                <w:rFonts w:asciiTheme="minorHAnsi" w:eastAsia="Calibri" w:hAnsiTheme="minorHAnsi" w:cstheme="minorHAnsi"/>
                <w:color w:val="141313" w:themeColor="text1"/>
              </w:rPr>
              <w:t>to</w:t>
            </w:r>
            <w:r w:rsidRPr="00E5049A">
              <w:rPr>
                <w:rFonts w:asciiTheme="minorHAnsi" w:eastAsia="Calibri" w:hAnsiTheme="minorHAnsi" w:cstheme="minorHAnsi"/>
                <w:color w:val="141313" w:themeColor="text1"/>
              </w:rPr>
              <w:t xml:space="preserve"> develop skills and knowledge to reduce the impacts of extreme heat. </w:t>
            </w:r>
            <w:bookmarkEnd w:id="61"/>
          </w:p>
          <w:p w14:paraId="6841DAA1" w14:textId="5EC4978A" w:rsidR="00C3013E" w:rsidRPr="00D46B11" w:rsidRDefault="00C3013E" w:rsidP="00BB1540">
            <w:pPr>
              <w:spacing w:before="60" w:afterLines="60" w:after="144" w:line="240" w:lineRule="auto"/>
              <w:ind w:right="0"/>
              <w:contextualSpacing/>
              <w:rPr>
                <w:rFonts w:asciiTheme="minorHAnsi" w:eastAsia="Calibri" w:hAnsiTheme="minorHAnsi" w:cstheme="minorHAnsi"/>
                <w:color w:val="141313" w:themeColor="text1"/>
              </w:rPr>
            </w:pPr>
          </w:p>
        </w:tc>
        <w:tc>
          <w:tcPr>
            <w:tcW w:w="1502" w:type="pct"/>
          </w:tcPr>
          <w:p w14:paraId="23A2FAE4" w14:textId="77777777" w:rsidR="00C3013E" w:rsidRPr="00D46B11" w:rsidRDefault="00C3013E" w:rsidP="00BB1540">
            <w:pPr>
              <w:spacing w:before="60" w:afterLines="60" w:after="144" w:line="240" w:lineRule="auto"/>
              <w:rPr>
                <w:rFonts w:asciiTheme="minorHAnsi" w:hAnsiTheme="minorHAnsi" w:cstheme="minorHAnsi"/>
                <w:color w:val="141313" w:themeColor="text1"/>
              </w:rPr>
            </w:pPr>
            <w:r w:rsidRPr="00D46B11">
              <w:rPr>
                <w:rFonts w:asciiTheme="minorHAnsi" w:hAnsiTheme="minorHAnsi" w:cstheme="minorHAnsi"/>
                <w:color w:val="141313" w:themeColor="text1"/>
              </w:rPr>
              <w:t xml:space="preserve">Social Development </w:t>
            </w:r>
          </w:p>
          <w:p w14:paraId="3E7FCB47" w14:textId="77777777" w:rsidR="00C3013E" w:rsidRPr="00D46B11" w:rsidRDefault="00C3013E" w:rsidP="00BB1540">
            <w:pPr>
              <w:spacing w:before="60" w:afterLines="60" w:after="144" w:line="240" w:lineRule="auto"/>
              <w:rPr>
                <w:rFonts w:asciiTheme="minorHAnsi" w:hAnsiTheme="minorHAnsi" w:cstheme="minorHAnsi"/>
                <w:color w:val="141313" w:themeColor="text1"/>
              </w:rPr>
            </w:pPr>
            <w:r w:rsidRPr="00D46B11">
              <w:rPr>
                <w:rFonts w:asciiTheme="minorHAnsi" w:hAnsiTheme="minorHAnsi" w:cstheme="minorHAnsi"/>
                <w:color w:val="141313" w:themeColor="text1"/>
              </w:rPr>
              <w:t xml:space="preserve">Environment Planning </w:t>
            </w:r>
          </w:p>
          <w:p w14:paraId="1832B72F" w14:textId="47A64373" w:rsidR="00C3013E" w:rsidRPr="00D46B11" w:rsidRDefault="00C3013E" w:rsidP="00BB1540">
            <w:pPr>
              <w:autoSpaceDE w:val="0"/>
              <w:autoSpaceDN w:val="0"/>
              <w:adjustRightInd w:val="0"/>
              <w:spacing w:before="60" w:afterLines="60" w:after="144" w:line="240" w:lineRule="auto"/>
              <w:ind w:right="0"/>
              <w:rPr>
                <w:rFonts w:asciiTheme="minorHAnsi" w:hAnsiTheme="minorHAnsi" w:cstheme="minorHAnsi"/>
              </w:rPr>
            </w:pPr>
            <w:r w:rsidRPr="00D46B11">
              <w:rPr>
                <w:rFonts w:asciiTheme="minorHAnsi" w:hAnsiTheme="minorHAnsi" w:cstheme="minorHAnsi"/>
                <w:color w:val="141313" w:themeColor="text1"/>
              </w:rPr>
              <w:t>AccessCare</w:t>
            </w:r>
          </w:p>
        </w:tc>
      </w:tr>
      <w:bookmarkEnd w:id="60"/>
      <w:tr w:rsidR="00C3013E" w:rsidRPr="00D46B11" w14:paraId="0B59D234" w14:textId="77777777" w:rsidTr="00C3013E">
        <w:tc>
          <w:tcPr>
            <w:tcW w:w="3498" w:type="pct"/>
          </w:tcPr>
          <w:p w14:paraId="00B7FDA9" w14:textId="1D4D8CC8" w:rsidR="00C3013E" w:rsidRPr="00D46B11" w:rsidRDefault="00C3013E" w:rsidP="00BB1540">
            <w:pPr>
              <w:spacing w:before="60" w:afterLines="60" w:after="144" w:line="240" w:lineRule="auto"/>
              <w:ind w:right="0"/>
              <w:contextualSpacing/>
              <w:rPr>
                <w:rFonts w:asciiTheme="minorHAnsi" w:hAnsiTheme="minorHAnsi" w:cstheme="minorHAnsi"/>
                <w:color w:val="141313" w:themeColor="text1"/>
              </w:rPr>
            </w:pPr>
            <w:r w:rsidRPr="00D46B11">
              <w:rPr>
                <w:rFonts w:asciiTheme="minorHAnsi" w:hAnsiTheme="minorHAnsi" w:cstheme="minorHAnsi"/>
                <w:color w:val="141313" w:themeColor="text1"/>
              </w:rPr>
              <w:t xml:space="preserve">Disseminate accurate information in a variety of formats to support older people to prepare for extreme weather events. </w:t>
            </w:r>
          </w:p>
          <w:p w14:paraId="5CE9BFCD" w14:textId="51D9CD09" w:rsidR="00C3013E" w:rsidRPr="00D46B11" w:rsidRDefault="00C3013E" w:rsidP="00BB1540">
            <w:pPr>
              <w:spacing w:before="60" w:afterLines="60" w:after="144" w:line="240" w:lineRule="auto"/>
              <w:ind w:right="0"/>
              <w:rPr>
                <w:rFonts w:asciiTheme="minorHAnsi" w:hAnsiTheme="minorHAnsi" w:cstheme="minorHAnsi"/>
              </w:rPr>
            </w:pPr>
          </w:p>
        </w:tc>
        <w:tc>
          <w:tcPr>
            <w:tcW w:w="1502" w:type="pct"/>
          </w:tcPr>
          <w:p w14:paraId="03234C2B" w14:textId="77777777" w:rsidR="00C3013E" w:rsidRPr="00D46B11" w:rsidRDefault="00C3013E" w:rsidP="00BB1540">
            <w:pPr>
              <w:spacing w:before="60" w:afterLines="60" w:after="144" w:line="240" w:lineRule="auto"/>
              <w:rPr>
                <w:rFonts w:asciiTheme="minorHAnsi" w:hAnsiTheme="minorHAnsi" w:cstheme="minorHAnsi"/>
                <w:color w:val="141313" w:themeColor="text1"/>
              </w:rPr>
            </w:pPr>
            <w:r w:rsidRPr="00D46B11">
              <w:rPr>
                <w:rFonts w:asciiTheme="minorHAnsi" w:hAnsiTheme="minorHAnsi" w:cstheme="minorHAnsi"/>
                <w:color w:val="141313" w:themeColor="text1"/>
              </w:rPr>
              <w:t xml:space="preserve">Social Development  </w:t>
            </w:r>
          </w:p>
          <w:p w14:paraId="7C2DACA3" w14:textId="77777777" w:rsidR="00C3013E" w:rsidRPr="00D46B11" w:rsidRDefault="00C3013E" w:rsidP="00BB1540">
            <w:pPr>
              <w:spacing w:before="60" w:afterLines="60" w:after="144" w:line="240" w:lineRule="auto"/>
              <w:rPr>
                <w:rFonts w:asciiTheme="minorHAnsi" w:hAnsiTheme="minorHAnsi" w:cstheme="minorHAnsi"/>
                <w:color w:val="141313" w:themeColor="text1"/>
              </w:rPr>
            </w:pPr>
            <w:r w:rsidRPr="00D46B11">
              <w:rPr>
                <w:rFonts w:asciiTheme="minorHAnsi" w:hAnsiTheme="minorHAnsi" w:cstheme="minorHAnsi"/>
                <w:color w:val="141313" w:themeColor="text1"/>
              </w:rPr>
              <w:t xml:space="preserve">Environment Planning  </w:t>
            </w:r>
          </w:p>
          <w:p w14:paraId="7C16A235" w14:textId="7F44F10F" w:rsidR="00C3013E" w:rsidRPr="00D46B11" w:rsidRDefault="00C3013E" w:rsidP="00BB1540">
            <w:pPr>
              <w:autoSpaceDE w:val="0"/>
              <w:autoSpaceDN w:val="0"/>
              <w:adjustRightInd w:val="0"/>
              <w:spacing w:before="60" w:afterLines="60" w:after="144" w:line="240" w:lineRule="auto"/>
              <w:ind w:right="0"/>
              <w:rPr>
                <w:rFonts w:asciiTheme="minorHAnsi" w:hAnsiTheme="minorHAnsi" w:cstheme="minorHAnsi"/>
              </w:rPr>
            </w:pPr>
            <w:r w:rsidRPr="00D46B11">
              <w:rPr>
                <w:rFonts w:asciiTheme="minorHAnsi" w:hAnsiTheme="minorHAnsi" w:cstheme="minorHAnsi"/>
                <w:color w:val="141313" w:themeColor="text1"/>
              </w:rPr>
              <w:t>AccessCare</w:t>
            </w:r>
          </w:p>
        </w:tc>
      </w:tr>
      <w:tr w:rsidR="002404C3" w:rsidRPr="00D46B11" w14:paraId="7E7783A0" w14:textId="77777777" w:rsidTr="002404C3">
        <w:tc>
          <w:tcPr>
            <w:tcW w:w="5000" w:type="pct"/>
            <w:gridSpan w:val="2"/>
            <w:shd w:val="clear" w:color="auto" w:fill="D6E2F0" w:themeFill="text2" w:themeFillTint="33"/>
          </w:tcPr>
          <w:p w14:paraId="7A6B3906" w14:textId="5805D591" w:rsidR="002404C3" w:rsidRPr="00D46B11" w:rsidRDefault="002404C3" w:rsidP="00BB1540">
            <w:pPr>
              <w:autoSpaceDE w:val="0"/>
              <w:autoSpaceDN w:val="0"/>
              <w:adjustRightInd w:val="0"/>
              <w:spacing w:before="60" w:afterLines="60" w:after="144" w:line="240" w:lineRule="auto"/>
              <w:ind w:right="0"/>
              <w:rPr>
                <w:rFonts w:asciiTheme="minorHAnsi" w:hAnsiTheme="minorHAnsi" w:cstheme="minorHAnsi"/>
              </w:rPr>
            </w:pPr>
            <w:r w:rsidRPr="002404C3">
              <w:rPr>
                <w:rFonts w:asciiTheme="minorHAnsi" w:hAnsiTheme="minorHAnsi" w:cstheme="minorHAnsi"/>
                <w:b/>
                <w:bCs/>
              </w:rPr>
              <w:t>Objective 4.4 Increase the accessible and equitable supply of facilities, services and activities</w:t>
            </w:r>
          </w:p>
        </w:tc>
      </w:tr>
      <w:tr w:rsidR="00C3013E" w:rsidRPr="00D46B11" w14:paraId="2686B9C6" w14:textId="77777777" w:rsidTr="00C3013E">
        <w:tc>
          <w:tcPr>
            <w:tcW w:w="3498" w:type="pct"/>
          </w:tcPr>
          <w:p w14:paraId="1293F171" w14:textId="13871AEF" w:rsidR="00C3013E" w:rsidRPr="00D46B11" w:rsidRDefault="00C3013E" w:rsidP="00BB1540">
            <w:pPr>
              <w:spacing w:before="60" w:afterLines="60" w:after="144" w:line="240" w:lineRule="auto"/>
              <w:ind w:right="0"/>
              <w:rPr>
                <w:rFonts w:asciiTheme="minorHAnsi" w:hAnsiTheme="minorHAnsi" w:cstheme="minorHAnsi"/>
              </w:rPr>
            </w:pPr>
            <w:r w:rsidRPr="00E5049A">
              <w:rPr>
                <w:rFonts w:asciiTheme="minorHAnsi" w:eastAsia="Calibri" w:hAnsiTheme="minorHAnsi" w:cstheme="minorHAnsi"/>
                <w:color w:val="141313" w:themeColor="text1"/>
              </w:rPr>
              <w:t xml:space="preserve">Plan for the needs of the ageing population and deliver high quality services through Council’s AccessCare service that are well coordinated and modelled on strength based and reablement frameworks that will support people to live in their own homes for as long as possible. </w:t>
            </w:r>
          </w:p>
        </w:tc>
        <w:tc>
          <w:tcPr>
            <w:tcW w:w="1502" w:type="pct"/>
          </w:tcPr>
          <w:p w14:paraId="77B2EEF9" w14:textId="5C1B8E61" w:rsidR="00C3013E" w:rsidRPr="00D46B11" w:rsidRDefault="00C3013E" w:rsidP="00BB1540">
            <w:pPr>
              <w:autoSpaceDE w:val="0"/>
              <w:autoSpaceDN w:val="0"/>
              <w:adjustRightInd w:val="0"/>
              <w:spacing w:before="60" w:afterLines="60" w:after="144" w:line="240" w:lineRule="auto"/>
              <w:ind w:right="0"/>
              <w:rPr>
                <w:rFonts w:asciiTheme="minorHAnsi" w:hAnsiTheme="minorHAnsi" w:cstheme="minorHAnsi"/>
              </w:rPr>
            </w:pPr>
            <w:r w:rsidRPr="00D46B11">
              <w:rPr>
                <w:rFonts w:asciiTheme="minorHAnsi" w:hAnsiTheme="minorHAnsi" w:cstheme="minorHAnsi"/>
                <w:color w:val="141313" w:themeColor="text1"/>
              </w:rPr>
              <w:t xml:space="preserve">AccessCare </w:t>
            </w:r>
          </w:p>
        </w:tc>
      </w:tr>
      <w:tr w:rsidR="00C3013E" w:rsidRPr="00D46B11" w14:paraId="0C5931A7" w14:textId="77777777" w:rsidTr="00C3013E">
        <w:tc>
          <w:tcPr>
            <w:tcW w:w="3498" w:type="pct"/>
          </w:tcPr>
          <w:p w14:paraId="5F261A68" w14:textId="3B770267" w:rsidR="00C3013E" w:rsidRPr="00D46B11" w:rsidRDefault="00C3013E" w:rsidP="00BB1540">
            <w:pPr>
              <w:spacing w:before="60" w:afterLines="60" w:after="144" w:line="240" w:lineRule="auto"/>
              <w:ind w:right="0"/>
              <w:rPr>
                <w:rFonts w:asciiTheme="minorHAnsi" w:hAnsiTheme="minorHAnsi" w:cstheme="minorHAnsi"/>
              </w:rPr>
            </w:pPr>
            <w:r w:rsidRPr="00E5049A">
              <w:rPr>
                <w:rFonts w:asciiTheme="minorHAnsi" w:eastAsia="Calibri" w:hAnsiTheme="minorHAnsi" w:cstheme="minorHAnsi"/>
                <w:color w:val="141313" w:themeColor="text1"/>
              </w:rPr>
              <w:lastRenderedPageBreak/>
              <w:t>Provide programs and information to increase the ability and confidence of older people to use all modes of transport safely and to maintain independence and social connections.</w:t>
            </w:r>
          </w:p>
        </w:tc>
        <w:tc>
          <w:tcPr>
            <w:tcW w:w="1502" w:type="pct"/>
          </w:tcPr>
          <w:p w14:paraId="34DACE6A" w14:textId="77777777" w:rsidR="00C3013E" w:rsidRPr="00D46B11" w:rsidRDefault="00C3013E" w:rsidP="00BB1540">
            <w:pPr>
              <w:spacing w:before="60" w:afterLines="60" w:after="144" w:line="240" w:lineRule="auto"/>
              <w:rPr>
                <w:rFonts w:asciiTheme="minorHAnsi" w:hAnsiTheme="minorHAnsi" w:cstheme="minorHAnsi"/>
              </w:rPr>
            </w:pPr>
            <w:r w:rsidRPr="00D46B11">
              <w:rPr>
                <w:rFonts w:asciiTheme="minorHAnsi" w:hAnsiTheme="minorHAnsi" w:cstheme="minorHAnsi"/>
              </w:rPr>
              <w:t xml:space="preserve">Social Development </w:t>
            </w:r>
          </w:p>
          <w:p w14:paraId="492D8097" w14:textId="77777777" w:rsidR="00C3013E" w:rsidRPr="00D46B11" w:rsidRDefault="00C3013E" w:rsidP="00BB1540">
            <w:pPr>
              <w:spacing w:before="60" w:afterLines="60" w:after="144" w:line="240" w:lineRule="auto"/>
              <w:rPr>
                <w:rFonts w:asciiTheme="minorHAnsi" w:hAnsiTheme="minorHAnsi" w:cstheme="minorHAnsi"/>
              </w:rPr>
            </w:pPr>
            <w:r w:rsidRPr="00D46B11">
              <w:rPr>
                <w:rFonts w:asciiTheme="minorHAnsi" w:hAnsiTheme="minorHAnsi" w:cstheme="minorHAnsi"/>
              </w:rPr>
              <w:t xml:space="preserve">Traffic Management </w:t>
            </w:r>
          </w:p>
          <w:p w14:paraId="68A7E716" w14:textId="71AAF0A7" w:rsidR="00C3013E" w:rsidRPr="00D46B11" w:rsidRDefault="00C3013E" w:rsidP="00BB1540">
            <w:pPr>
              <w:autoSpaceDE w:val="0"/>
              <w:autoSpaceDN w:val="0"/>
              <w:adjustRightInd w:val="0"/>
              <w:spacing w:before="60" w:afterLines="60" w:after="144" w:line="240" w:lineRule="auto"/>
              <w:ind w:right="0"/>
              <w:rPr>
                <w:rFonts w:asciiTheme="minorHAnsi" w:hAnsiTheme="minorHAnsi" w:cstheme="minorHAnsi"/>
              </w:rPr>
            </w:pPr>
            <w:r w:rsidRPr="00D46B11">
              <w:rPr>
                <w:rFonts w:asciiTheme="minorHAnsi" w:hAnsiTheme="minorHAnsi" w:cstheme="minorHAnsi"/>
              </w:rPr>
              <w:t xml:space="preserve">AccessCare  </w:t>
            </w:r>
          </w:p>
        </w:tc>
      </w:tr>
      <w:tr w:rsidR="00C3013E" w:rsidRPr="00D46B11" w14:paraId="4DC22632" w14:textId="77777777" w:rsidTr="00C3013E">
        <w:tc>
          <w:tcPr>
            <w:tcW w:w="3498" w:type="pct"/>
          </w:tcPr>
          <w:p w14:paraId="5F213B36" w14:textId="252759D7" w:rsidR="00C3013E" w:rsidRPr="00D46B11" w:rsidRDefault="00C3013E" w:rsidP="00BB1540">
            <w:pPr>
              <w:spacing w:before="60" w:afterLines="60" w:after="144" w:line="240" w:lineRule="auto"/>
              <w:ind w:right="0"/>
              <w:rPr>
                <w:rFonts w:asciiTheme="minorHAnsi" w:hAnsiTheme="minorHAnsi" w:cstheme="minorHAnsi"/>
              </w:rPr>
            </w:pPr>
            <w:r w:rsidRPr="00D46B11">
              <w:rPr>
                <w:rFonts w:asciiTheme="minorHAnsi" w:eastAsia="Calibri" w:hAnsiTheme="minorHAnsi" w:cstheme="minorHAnsi"/>
                <w:color w:val="141313" w:themeColor="text1"/>
              </w:rPr>
              <w:t xml:space="preserve">Review and monitor Council’s Community Bus Service to ensure current and emerging needs of the community are considered. </w:t>
            </w:r>
          </w:p>
        </w:tc>
        <w:tc>
          <w:tcPr>
            <w:tcW w:w="1502" w:type="pct"/>
          </w:tcPr>
          <w:p w14:paraId="4E5C80B3" w14:textId="110DACF2" w:rsidR="00C3013E" w:rsidRPr="00D46B11" w:rsidRDefault="00C3013E" w:rsidP="00BB1540">
            <w:pPr>
              <w:autoSpaceDE w:val="0"/>
              <w:autoSpaceDN w:val="0"/>
              <w:adjustRightInd w:val="0"/>
              <w:spacing w:before="60" w:afterLines="60" w:after="144" w:line="240" w:lineRule="auto"/>
              <w:ind w:right="0"/>
              <w:rPr>
                <w:rFonts w:asciiTheme="minorHAnsi" w:hAnsiTheme="minorHAnsi" w:cstheme="minorHAnsi"/>
              </w:rPr>
            </w:pPr>
            <w:r w:rsidRPr="00D46B11">
              <w:rPr>
                <w:rFonts w:asciiTheme="minorHAnsi" w:hAnsiTheme="minorHAnsi" w:cstheme="minorHAnsi"/>
                <w:color w:val="141313" w:themeColor="text1"/>
              </w:rPr>
              <w:t xml:space="preserve">AccessCare </w:t>
            </w:r>
          </w:p>
        </w:tc>
      </w:tr>
      <w:tr w:rsidR="002404C3" w:rsidRPr="00D46B11" w14:paraId="0B433F77" w14:textId="77777777" w:rsidTr="002404C3">
        <w:tc>
          <w:tcPr>
            <w:tcW w:w="5000" w:type="pct"/>
            <w:gridSpan w:val="2"/>
            <w:shd w:val="clear" w:color="auto" w:fill="D6E2F0" w:themeFill="text2" w:themeFillTint="33"/>
          </w:tcPr>
          <w:p w14:paraId="755CFC2D" w14:textId="40AC5FF8" w:rsidR="002404C3" w:rsidRPr="00D46B11" w:rsidRDefault="002404C3" w:rsidP="00BB1540">
            <w:pPr>
              <w:autoSpaceDE w:val="0"/>
              <w:autoSpaceDN w:val="0"/>
              <w:adjustRightInd w:val="0"/>
              <w:spacing w:before="60" w:afterLines="60" w:after="144" w:line="240" w:lineRule="auto"/>
              <w:ind w:right="0"/>
              <w:rPr>
                <w:rFonts w:asciiTheme="minorHAnsi" w:hAnsiTheme="minorHAnsi" w:cstheme="minorHAnsi"/>
              </w:rPr>
            </w:pPr>
            <w:r w:rsidRPr="002404C3">
              <w:rPr>
                <w:rFonts w:asciiTheme="minorHAnsi" w:hAnsiTheme="minorHAnsi" w:cstheme="minorHAnsi"/>
                <w:b/>
                <w:bCs/>
              </w:rPr>
              <w:t>Objective 4.5 Increase access to and improve amenity of open spaces and the natural environment</w:t>
            </w:r>
          </w:p>
        </w:tc>
      </w:tr>
      <w:tr w:rsidR="00C2697A" w:rsidRPr="00D46B11" w14:paraId="7F47E5B5" w14:textId="77777777" w:rsidTr="00C2697A">
        <w:tc>
          <w:tcPr>
            <w:tcW w:w="3498" w:type="pct"/>
          </w:tcPr>
          <w:p w14:paraId="63B2B47A" w14:textId="399CEE7E" w:rsidR="00C2697A" w:rsidRPr="00DC26F2" w:rsidRDefault="00C2697A" w:rsidP="001D5272">
            <w:pPr>
              <w:spacing w:before="60" w:afterLines="60" w:after="144" w:line="240" w:lineRule="auto"/>
              <w:ind w:right="0"/>
              <w:rPr>
                <w:rFonts w:asciiTheme="minorHAnsi" w:hAnsiTheme="minorHAnsi" w:cstheme="minorHAnsi"/>
                <w:color w:val="141313" w:themeColor="text1"/>
              </w:rPr>
            </w:pPr>
            <w:r w:rsidRPr="00E5049A">
              <w:rPr>
                <w:rFonts w:asciiTheme="minorHAnsi" w:eastAsia="Calibri" w:hAnsiTheme="minorHAnsi" w:cstheme="minorHAnsi"/>
                <w:color w:val="141313" w:themeColor="text1"/>
              </w:rPr>
              <w:t xml:space="preserve">Provide age-friendly and accessible infrastructure, such as benches and </w:t>
            </w:r>
            <w:r w:rsidR="00000BE0" w:rsidRPr="00E5049A">
              <w:rPr>
                <w:rFonts w:asciiTheme="minorHAnsi" w:eastAsia="Calibri" w:hAnsiTheme="minorHAnsi" w:cstheme="minorHAnsi"/>
                <w:color w:val="141313" w:themeColor="text1"/>
              </w:rPr>
              <w:t>age-appropriate</w:t>
            </w:r>
            <w:r w:rsidRPr="00E5049A">
              <w:rPr>
                <w:rFonts w:asciiTheme="minorHAnsi" w:eastAsia="Calibri" w:hAnsiTheme="minorHAnsi" w:cstheme="minorHAnsi"/>
                <w:color w:val="141313" w:themeColor="text1"/>
              </w:rPr>
              <w:t xml:space="preserve"> gym equipment to reduce </w:t>
            </w:r>
            <w:r w:rsidR="002F3AC0" w:rsidRPr="00E5049A">
              <w:rPr>
                <w:rFonts w:asciiTheme="minorHAnsi" w:eastAsia="Calibri" w:hAnsiTheme="minorHAnsi" w:cstheme="minorHAnsi"/>
                <w:color w:val="141313" w:themeColor="text1"/>
              </w:rPr>
              <w:t xml:space="preserve">access </w:t>
            </w:r>
            <w:r w:rsidRPr="00E5049A">
              <w:rPr>
                <w:rFonts w:asciiTheme="minorHAnsi" w:eastAsia="Calibri" w:hAnsiTheme="minorHAnsi" w:cstheme="minorHAnsi"/>
                <w:color w:val="141313" w:themeColor="text1"/>
              </w:rPr>
              <w:t xml:space="preserve">barriers to outdoor and public spaces, including parks, reserves and outdoor spaces, promoting wellbeing. </w:t>
            </w:r>
          </w:p>
        </w:tc>
        <w:tc>
          <w:tcPr>
            <w:tcW w:w="1502" w:type="pct"/>
          </w:tcPr>
          <w:p w14:paraId="17E675F5" w14:textId="220461C6" w:rsidR="00C2697A" w:rsidRPr="00D46B11" w:rsidRDefault="00C2697A" w:rsidP="00BB1540">
            <w:pPr>
              <w:autoSpaceDE w:val="0"/>
              <w:autoSpaceDN w:val="0"/>
              <w:adjustRightInd w:val="0"/>
              <w:spacing w:before="60" w:afterLines="60" w:after="144" w:line="240" w:lineRule="auto"/>
              <w:ind w:right="0"/>
              <w:rPr>
                <w:rFonts w:asciiTheme="minorHAnsi" w:hAnsiTheme="minorHAnsi" w:cstheme="minorHAnsi"/>
              </w:rPr>
            </w:pPr>
            <w:r w:rsidRPr="00D46B11">
              <w:rPr>
                <w:rFonts w:asciiTheme="minorHAnsi" w:hAnsiTheme="minorHAnsi" w:cstheme="minorHAnsi"/>
              </w:rPr>
              <w:t xml:space="preserve">Public Spaces </w:t>
            </w:r>
          </w:p>
        </w:tc>
      </w:tr>
    </w:tbl>
    <w:p w14:paraId="2C2411FA" w14:textId="77777777" w:rsidR="00286284" w:rsidRPr="00D46B11" w:rsidRDefault="00286284" w:rsidP="00D46B11">
      <w:pPr>
        <w:pStyle w:val="KingstonHeading1-numbered"/>
        <w:rPr>
          <w:sz w:val="28"/>
          <w:szCs w:val="24"/>
        </w:rPr>
      </w:pPr>
      <w:bookmarkStart w:id="62" w:name="_Toc100053368"/>
      <w:bookmarkStart w:id="63" w:name="_Hlk98490637"/>
      <w:bookmarkStart w:id="64" w:name="_Hlk97115207"/>
      <w:bookmarkStart w:id="65" w:name="_Hlk97115569"/>
      <w:bookmarkEnd w:id="59"/>
      <w:r w:rsidRPr="00D46B11">
        <w:rPr>
          <w:sz w:val="28"/>
          <w:szCs w:val="24"/>
        </w:rPr>
        <w:t>Goal 5.  An informed and empowered community</w:t>
      </w:r>
      <w:bookmarkEnd w:id="62"/>
    </w:p>
    <w:p w14:paraId="42039DC7" w14:textId="7083436C" w:rsidR="00B93D8B" w:rsidRPr="00D1155B" w:rsidRDefault="00286284" w:rsidP="00DC26F2">
      <w:pPr>
        <w:pStyle w:val="Kingstonchartheadingblue"/>
        <w:spacing w:after="120"/>
        <w:rPr>
          <w:bCs/>
        </w:rPr>
      </w:pPr>
      <w:r w:rsidRPr="0098139B">
        <w:rPr>
          <w:bCs/>
        </w:rPr>
        <w:t>Kingston is a place that ensures that all members of the community have access to appropriate information to make informed decisions about their diverse health, education and lifelong learning needs.</w:t>
      </w:r>
      <w:bookmarkEnd w:id="63"/>
    </w:p>
    <w:tbl>
      <w:tblPr>
        <w:tblpPr w:leftFromText="180" w:rightFromText="180" w:vertAnchor="text" w:horzAnchor="margin" w:tblpXSpec="center" w:tblpY="226"/>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0"/>
        <w:gridCol w:w="4414"/>
      </w:tblGrid>
      <w:tr w:rsidR="008D2E38" w:rsidRPr="00D46B11" w14:paraId="76A4B56F" w14:textId="77777777" w:rsidTr="008D2E38">
        <w:trPr>
          <w:trHeight w:val="274"/>
        </w:trPr>
        <w:tc>
          <w:tcPr>
            <w:tcW w:w="3498" w:type="pct"/>
            <w:shd w:val="clear" w:color="auto" w:fill="002060"/>
          </w:tcPr>
          <w:p w14:paraId="1C8B9E7A" w14:textId="112628D9" w:rsidR="008D2E38" w:rsidRPr="00D46B11" w:rsidRDefault="008D2E38" w:rsidP="00BB1540">
            <w:pPr>
              <w:pStyle w:val="Tableheader"/>
              <w:framePr w:hSpace="0" w:wrap="auto" w:vAnchor="margin" w:hAnchor="text" w:yAlign="inline"/>
              <w:spacing w:beforeLines="60" w:before="144" w:afterLines="60" w:after="144" w:line="240" w:lineRule="auto"/>
              <w:rPr>
                <w:rFonts w:asciiTheme="minorHAnsi" w:hAnsiTheme="minorHAnsi" w:cstheme="minorHAnsi"/>
              </w:rPr>
            </w:pPr>
            <w:bookmarkStart w:id="66" w:name="_Hlk95831509"/>
            <w:bookmarkStart w:id="67" w:name="_Hlk98490648"/>
            <w:r w:rsidRPr="00D46B11">
              <w:rPr>
                <w:rFonts w:asciiTheme="minorHAnsi" w:hAnsiTheme="minorHAnsi" w:cstheme="minorHAnsi"/>
              </w:rPr>
              <w:t>Actions</w:t>
            </w:r>
          </w:p>
        </w:tc>
        <w:tc>
          <w:tcPr>
            <w:tcW w:w="1502" w:type="pct"/>
            <w:shd w:val="clear" w:color="auto" w:fill="002060"/>
          </w:tcPr>
          <w:p w14:paraId="1255000C" w14:textId="77777777" w:rsidR="008D2E38" w:rsidRPr="00D46B11" w:rsidRDefault="008D2E38" w:rsidP="00BB1540">
            <w:pPr>
              <w:pStyle w:val="Tableheader"/>
              <w:framePr w:hSpace="0" w:wrap="auto" w:vAnchor="margin" w:hAnchor="text" w:yAlign="inline"/>
              <w:spacing w:beforeLines="60" w:before="144" w:afterLines="60" w:after="144" w:line="240" w:lineRule="auto"/>
              <w:rPr>
                <w:rFonts w:asciiTheme="minorHAnsi" w:hAnsiTheme="minorHAnsi" w:cstheme="minorHAnsi"/>
              </w:rPr>
            </w:pPr>
            <w:r w:rsidRPr="00D46B11">
              <w:rPr>
                <w:rFonts w:asciiTheme="minorHAnsi" w:hAnsiTheme="minorHAnsi" w:cstheme="minorHAnsi"/>
              </w:rPr>
              <w:t>Lead</w:t>
            </w:r>
          </w:p>
          <w:p w14:paraId="72886C03" w14:textId="649DBC7D" w:rsidR="008D2E38" w:rsidRPr="00D46B11" w:rsidRDefault="008D2E38" w:rsidP="00BB1540">
            <w:pPr>
              <w:pStyle w:val="Tableheader"/>
              <w:framePr w:hSpace="0" w:wrap="auto" w:vAnchor="margin" w:hAnchor="text" w:yAlign="inline"/>
              <w:spacing w:beforeLines="60" w:before="144" w:afterLines="60" w:after="144" w:line="240" w:lineRule="auto"/>
              <w:rPr>
                <w:rFonts w:asciiTheme="minorHAnsi" w:hAnsiTheme="minorHAnsi" w:cstheme="minorHAnsi"/>
              </w:rPr>
            </w:pPr>
            <w:r w:rsidRPr="00D46B11">
              <w:rPr>
                <w:rFonts w:asciiTheme="minorHAnsi" w:hAnsiTheme="minorHAnsi" w:cstheme="minorHAnsi"/>
              </w:rPr>
              <w:t xml:space="preserve"> </w:t>
            </w:r>
          </w:p>
        </w:tc>
      </w:tr>
      <w:bookmarkEnd w:id="66"/>
      <w:tr w:rsidR="002404C3" w:rsidRPr="00D46B11" w14:paraId="5E8B1A50" w14:textId="77777777" w:rsidTr="002404C3">
        <w:tc>
          <w:tcPr>
            <w:tcW w:w="5000" w:type="pct"/>
            <w:gridSpan w:val="2"/>
            <w:shd w:val="clear" w:color="auto" w:fill="D6E2F0" w:themeFill="text2" w:themeFillTint="33"/>
          </w:tcPr>
          <w:p w14:paraId="21F8BD83" w14:textId="571859D6" w:rsidR="002404C3" w:rsidRPr="00D46B11" w:rsidRDefault="002404C3" w:rsidP="00BB1540">
            <w:pPr>
              <w:pStyle w:val="Tablebody"/>
              <w:framePr w:hSpace="0" w:wrap="auto" w:vAnchor="margin" w:hAnchor="text" w:yAlign="inline"/>
              <w:spacing w:beforeLines="60" w:before="144" w:afterLines="60" w:after="144" w:line="240" w:lineRule="auto"/>
              <w:rPr>
                <w:rFonts w:asciiTheme="minorHAnsi" w:hAnsiTheme="minorHAnsi" w:cstheme="minorHAnsi"/>
              </w:rPr>
            </w:pPr>
            <w:r w:rsidRPr="002404C3">
              <w:rPr>
                <w:rFonts w:asciiTheme="minorHAnsi" w:hAnsiTheme="minorHAnsi" w:cstheme="minorHAnsi"/>
                <w:b/>
              </w:rPr>
              <w:t>Objective 5.1 Improve provision of accessible health and wellbeing information, programs and services</w:t>
            </w:r>
          </w:p>
        </w:tc>
      </w:tr>
      <w:tr w:rsidR="008D2E38" w:rsidRPr="00D46B11" w14:paraId="15C70E58" w14:textId="77777777" w:rsidTr="008D2E38">
        <w:tc>
          <w:tcPr>
            <w:tcW w:w="3498" w:type="pct"/>
          </w:tcPr>
          <w:p w14:paraId="197D5318" w14:textId="1C6D6803" w:rsidR="008D2E38" w:rsidRPr="00D46B11" w:rsidRDefault="008D2E38" w:rsidP="00BB1540">
            <w:pPr>
              <w:spacing w:beforeLines="60" w:before="144" w:afterLines="60" w:after="144" w:line="240" w:lineRule="auto"/>
              <w:ind w:right="0"/>
              <w:rPr>
                <w:rFonts w:asciiTheme="minorHAnsi" w:hAnsiTheme="minorHAnsi" w:cstheme="minorHAnsi"/>
              </w:rPr>
            </w:pPr>
            <w:r w:rsidRPr="00D46B11">
              <w:rPr>
                <w:rFonts w:asciiTheme="minorHAnsi" w:hAnsiTheme="minorHAnsi" w:cstheme="minorHAnsi"/>
              </w:rPr>
              <w:t xml:space="preserve">Provide programs and information in a range of formats relating to life transitions, such </w:t>
            </w:r>
            <w:r>
              <w:rPr>
                <w:rFonts w:asciiTheme="minorHAnsi" w:hAnsiTheme="minorHAnsi" w:cstheme="minorHAnsi"/>
              </w:rPr>
              <w:t xml:space="preserve">as </w:t>
            </w:r>
            <w:r w:rsidRPr="00D46B11">
              <w:rPr>
                <w:rFonts w:asciiTheme="minorHAnsi" w:hAnsiTheme="minorHAnsi" w:cstheme="minorHAnsi"/>
              </w:rPr>
              <w:t>retirement planning, financial literacy, transport options and entry into aged care.</w:t>
            </w:r>
          </w:p>
        </w:tc>
        <w:tc>
          <w:tcPr>
            <w:tcW w:w="1502" w:type="pct"/>
          </w:tcPr>
          <w:p w14:paraId="47CD0A94" w14:textId="77777777" w:rsidR="008D2E38" w:rsidRPr="00D46B11" w:rsidRDefault="008D2E38" w:rsidP="00BB1540">
            <w:pPr>
              <w:spacing w:beforeLines="60" w:before="144" w:afterLines="60" w:after="144" w:line="240" w:lineRule="auto"/>
              <w:rPr>
                <w:rFonts w:asciiTheme="minorHAnsi" w:hAnsiTheme="minorHAnsi" w:cstheme="minorHAnsi"/>
              </w:rPr>
            </w:pPr>
            <w:r w:rsidRPr="00D46B11">
              <w:rPr>
                <w:rFonts w:asciiTheme="minorHAnsi" w:hAnsiTheme="minorHAnsi" w:cstheme="minorHAnsi"/>
              </w:rPr>
              <w:t>Social Development</w:t>
            </w:r>
          </w:p>
          <w:p w14:paraId="201BA3D6" w14:textId="77777777" w:rsidR="008D2E38" w:rsidRPr="00D46B11" w:rsidRDefault="008D2E38" w:rsidP="00BB1540">
            <w:pPr>
              <w:spacing w:beforeLines="60" w:before="144" w:afterLines="60" w:after="144" w:line="240" w:lineRule="auto"/>
              <w:rPr>
                <w:rFonts w:asciiTheme="minorHAnsi" w:hAnsiTheme="minorHAnsi" w:cstheme="minorHAnsi"/>
              </w:rPr>
            </w:pPr>
            <w:r w:rsidRPr="00D46B11">
              <w:rPr>
                <w:rFonts w:asciiTheme="minorHAnsi" w:hAnsiTheme="minorHAnsi" w:cstheme="minorHAnsi"/>
              </w:rPr>
              <w:t xml:space="preserve">Kingston Libraries </w:t>
            </w:r>
          </w:p>
          <w:p w14:paraId="6183BBC3" w14:textId="5F691AF0" w:rsidR="008D2E38" w:rsidRPr="00D46B11" w:rsidRDefault="008D2E38" w:rsidP="00BB1540">
            <w:pPr>
              <w:autoSpaceDE w:val="0"/>
              <w:autoSpaceDN w:val="0"/>
              <w:adjustRightInd w:val="0"/>
              <w:spacing w:beforeLines="60" w:before="144" w:afterLines="60" w:after="144" w:line="240" w:lineRule="auto"/>
              <w:ind w:right="0"/>
              <w:rPr>
                <w:rFonts w:asciiTheme="minorHAnsi" w:hAnsiTheme="minorHAnsi" w:cstheme="minorHAnsi"/>
              </w:rPr>
            </w:pPr>
            <w:r w:rsidRPr="00D46B11">
              <w:rPr>
                <w:rFonts w:asciiTheme="minorHAnsi" w:hAnsiTheme="minorHAnsi" w:cstheme="minorHAnsi"/>
              </w:rPr>
              <w:t xml:space="preserve">AccessCare   </w:t>
            </w:r>
          </w:p>
        </w:tc>
      </w:tr>
      <w:bookmarkEnd w:id="67"/>
      <w:tr w:rsidR="002404C3" w:rsidRPr="00D46B11" w14:paraId="45B86C57" w14:textId="77777777" w:rsidTr="002404C3">
        <w:tc>
          <w:tcPr>
            <w:tcW w:w="5000" w:type="pct"/>
            <w:gridSpan w:val="2"/>
            <w:shd w:val="clear" w:color="auto" w:fill="D6E2F0" w:themeFill="text2" w:themeFillTint="33"/>
          </w:tcPr>
          <w:p w14:paraId="499A7647" w14:textId="1C4F2833" w:rsidR="002404C3" w:rsidRPr="00D46B11" w:rsidRDefault="002404C3" w:rsidP="00BB1540">
            <w:pPr>
              <w:autoSpaceDE w:val="0"/>
              <w:autoSpaceDN w:val="0"/>
              <w:adjustRightInd w:val="0"/>
              <w:spacing w:beforeLines="60" w:before="144" w:afterLines="60" w:after="144" w:line="240" w:lineRule="auto"/>
              <w:ind w:right="0"/>
              <w:rPr>
                <w:rFonts w:asciiTheme="minorHAnsi" w:hAnsiTheme="minorHAnsi" w:cstheme="minorHAnsi"/>
              </w:rPr>
            </w:pPr>
            <w:r w:rsidRPr="002404C3">
              <w:rPr>
                <w:rFonts w:asciiTheme="minorHAnsi" w:hAnsiTheme="minorHAnsi" w:cstheme="minorHAnsi"/>
                <w:b/>
              </w:rPr>
              <w:t>Objective 5.2 Increase participation in lifelong learning and education</w:t>
            </w:r>
          </w:p>
        </w:tc>
      </w:tr>
      <w:tr w:rsidR="00000BE0" w:rsidRPr="00D46B11" w14:paraId="7410E73D" w14:textId="77777777" w:rsidTr="00000BE0">
        <w:tc>
          <w:tcPr>
            <w:tcW w:w="3498" w:type="pct"/>
          </w:tcPr>
          <w:p w14:paraId="4F212AAF" w14:textId="0219A26C" w:rsidR="00000BE0" w:rsidRPr="00D46B11" w:rsidRDefault="00000BE0" w:rsidP="00BB1540">
            <w:pPr>
              <w:spacing w:beforeLines="60" w:before="144" w:afterLines="60" w:after="144" w:line="240" w:lineRule="auto"/>
              <w:ind w:right="0"/>
              <w:rPr>
                <w:rFonts w:asciiTheme="minorHAnsi" w:hAnsiTheme="minorHAnsi" w:cstheme="minorHAnsi"/>
              </w:rPr>
            </w:pPr>
            <w:r w:rsidRPr="00D46B11">
              <w:rPr>
                <w:rFonts w:asciiTheme="minorHAnsi" w:hAnsiTheme="minorHAnsi" w:cstheme="minorHAnsi"/>
              </w:rPr>
              <w:t>Provide targeted and free digital literacy programs and support to increase confidence of the online world and address social isolation and loneliness.</w:t>
            </w:r>
          </w:p>
        </w:tc>
        <w:tc>
          <w:tcPr>
            <w:tcW w:w="1502" w:type="pct"/>
          </w:tcPr>
          <w:p w14:paraId="36811864" w14:textId="77777777" w:rsidR="00000BE0" w:rsidRPr="00D46B11" w:rsidRDefault="00000BE0" w:rsidP="00BB1540">
            <w:pPr>
              <w:spacing w:beforeLines="60" w:before="144" w:afterLines="60" w:after="144" w:line="240" w:lineRule="auto"/>
              <w:rPr>
                <w:rFonts w:asciiTheme="minorHAnsi" w:hAnsiTheme="minorHAnsi" w:cstheme="minorHAnsi"/>
              </w:rPr>
            </w:pPr>
            <w:r w:rsidRPr="00D46B11">
              <w:rPr>
                <w:rFonts w:asciiTheme="minorHAnsi" w:hAnsiTheme="minorHAnsi" w:cstheme="minorHAnsi"/>
              </w:rPr>
              <w:t xml:space="preserve">Social Development </w:t>
            </w:r>
          </w:p>
          <w:p w14:paraId="11918721" w14:textId="77777777" w:rsidR="00000BE0" w:rsidRPr="00D46B11" w:rsidRDefault="00000BE0" w:rsidP="00BB1540">
            <w:pPr>
              <w:spacing w:beforeLines="60" w:before="144" w:afterLines="60" w:after="144" w:line="240" w:lineRule="auto"/>
              <w:rPr>
                <w:rFonts w:asciiTheme="minorHAnsi" w:hAnsiTheme="minorHAnsi" w:cstheme="minorHAnsi"/>
              </w:rPr>
            </w:pPr>
            <w:r w:rsidRPr="00D46B11">
              <w:rPr>
                <w:rFonts w:asciiTheme="minorHAnsi" w:hAnsiTheme="minorHAnsi" w:cstheme="minorHAnsi"/>
              </w:rPr>
              <w:t xml:space="preserve">Kingston Libraries </w:t>
            </w:r>
          </w:p>
          <w:p w14:paraId="385D72FB" w14:textId="16F9A574" w:rsidR="00000BE0" w:rsidRPr="00D46B11" w:rsidRDefault="00000BE0" w:rsidP="00BB1540">
            <w:pPr>
              <w:autoSpaceDE w:val="0"/>
              <w:autoSpaceDN w:val="0"/>
              <w:adjustRightInd w:val="0"/>
              <w:spacing w:beforeLines="60" w:before="144" w:afterLines="60" w:after="144" w:line="240" w:lineRule="auto"/>
              <w:ind w:right="0"/>
              <w:rPr>
                <w:rFonts w:asciiTheme="minorHAnsi" w:hAnsiTheme="minorHAnsi" w:cstheme="minorHAnsi"/>
              </w:rPr>
            </w:pPr>
            <w:r w:rsidRPr="00D46B11">
              <w:rPr>
                <w:rFonts w:asciiTheme="minorHAnsi" w:hAnsiTheme="minorHAnsi" w:cstheme="minorHAnsi"/>
              </w:rPr>
              <w:t xml:space="preserve">AccessCare </w:t>
            </w:r>
          </w:p>
        </w:tc>
      </w:tr>
      <w:bookmarkEnd w:id="64"/>
      <w:bookmarkEnd w:id="65"/>
    </w:tbl>
    <w:p w14:paraId="34203539" w14:textId="77777777" w:rsidR="009B00F2" w:rsidRDefault="009B00F2" w:rsidP="00093961">
      <w:pPr>
        <w:pStyle w:val="Kingstonbody"/>
        <w:rPr>
          <w:rFonts w:ascii="Calibri" w:hAnsi="Calibri" w:cs="Calibri"/>
        </w:rPr>
        <w:sectPr w:rsidR="009B00F2" w:rsidSect="00D1155B">
          <w:type w:val="evenPage"/>
          <w:pgSz w:w="16840" w:h="11907" w:orient="landscape" w:code="9"/>
          <w:pgMar w:top="1077" w:right="1440" w:bottom="1077" w:left="1135" w:header="284" w:footer="284" w:gutter="0"/>
          <w:cols w:space="720"/>
          <w:titlePg/>
          <w:docGrid w:linePitch="272"/>
        </w:sectPr>
      </w:pPr>
    </w:p>
    <w:p w14:paraId="5E3B6B26" w14:textId="0B6806C5" w:rsidR="00CA42F9" w:rsidRPr="00DE03AE" w:rsidRDefault="00405562" w:rsidP="00DE03AE">
      <w:pPr>
        <w:pStyle w:val="Kingstonheading1"/>
      </w:pPr>
      <w:bookmarkStart w:id="68" w:name="_Toc100053369"/>
      <w:r w:rsidRPr="00DE03AE">
        <w:lastRenderedPageBreak/>
        <w:t xml:space="preserve">4. </w:t>
      </w:r>
      <w:r w:rsidR="00886927" w:rsidRPr="00DE03AE">
        <w:t>Background information</w:t>
      </w:r>
      <w:bookmarkEnd w:id="68"/>
    </w:p>
    <w:p w14:paraId="288A6FE4" w14:textId="5E9A4AC7" w:rsidR="00886927" w:rsidRPr="00DE03AE" w:rsidRDefault="00684E11" w:rsidP="00DE03AE">
      <w:pPr>
        <w:pStyle w:val="KingstonHeading1-numbered"/>
        <w:rPr>
          <w:sz w:val="28"/>
          <w:szCs w:val="24"/>
        </w:rPr>
      </w:pPr>
      <w:bookmarkStart w:id="69" w:name="_Toc100053370"/>
      <w:bookmarkStart w:id="70" w:name="_Toc483306171"/>
      <w:r w:rsidRPr="00DE03AE">
        <w:rPr>
          <w:sz w:val="28"/>
          <w:szCs w:val="24"/>
        </w:rPr>
        <w:t xml:space="preserve">Legislative and </w:t>
      </w:r>
      <w:r w:rsidR="00771F03">
        <w:rPr>
          <w:sz w:val="28"/>
          <w:szCs w:val="24"/>
        </w:rPr>
        <w:t>p</w:t>
      </w:r>
      <w:r w:rsidRPr="00DE03AE">
        <w:rPr>
          <w:sz w:val="28"/>
          <w:szCs w:val="24"/>
        </w:rPr>
        <w:t xml:space="preserve">olicy </w:t>
      </w:r>
      <w:r w:rsidR="00771F03">
        <w:rPr>
          <w:sz w:val="28"/>
          <w:szCs w:val="24"/>
        </w:rPr>
        <w:t>c</w:t>
      </w:r>
      <w:r w:rsidR="00886927" w:rsidRPr="00DE03AE">
        <w:rPr>
          <w:sz w:val="28"/>
          <w:szCs w:val="24"/>
        </w:rPr>
        <w:t>ontext</w:t>
      </w:r>
      <w:bookmarkEnd w:id="69"/>
    </w:p>
    <w:p w14:paraId="61F3448F" w14:textId="024359A2" w:rsidR="00886927" w:rsidRPr="00F268B2" w:rsidRDefault="002F456C" w:rsidP="00F268B2">
      <w:pPr>
        <w:pStyle w:val="Kingstonbody"/>
      </w:pPr>
      <w:r w:rsidRPr="00F268B2">
        <w:t xml:space="preserve">The Positive Ageing Action Plan 2022-2026 </w:t>
      </w:r>
      <w:r w:rsidR="00886927" w:rsidRPr="00F268B2">
        <w:t>was developed</w:t>
      </w:r>
      <w:r w:rsidR="00890629" w:rsidRPr="00F268B2">
        <w:t xml:space="preserve"> with consideration to </w:t>
      </w:r>
      <w:r w:rsidR="00BB1540" w:rsidRPr="00F268B2">
        <w:t>i</w:t>
      </w:r>
      <w:r w:rsidR="005B195E" w:rsidRPr="00F268B2">
        <w:t>nternational</w:t>
      </w:r>
      <w:r w:rsidR="00890629" w:rsidRPr="00F268B2">
        <w:t xml:space="preserve">, </w:t>
      </w:r>
      <w:r w:rsidR="00BB1540" w:rsidRPr="00F268B2">
        <w:t>n</w:t>
      </w:r>
      <w:r w:rsidR="00886927" w:rsidRPr="00F268B2">
        <w:t xml:space="preserve">ational and </w:t>
      </w:r>
      <w:r w:rsidR="00BB1540" w:rsidRPr="00F268B2">
        <w:t>s</w:t>
      </w:r>
      <w:r w:rsidR="00886927" w:rsidRPr="00F268B2">
        <w:t xml:space="preserve">tate </w:t>
      </w:r>
      <w:r w:rsidR="00F431F8" w:rsidRPr="00F268B2">
        <w:t>legislation</w:t>
      </w:r>
      <w:r w:rsidR="00886927" w:rsidRPr="00F268B2">
        <w:t xml:space="preserve">, </w:t>
      </w:r>
      <w:r w:rsidR="00890629" w:rsidRPr="00F268B2">
        <w:t>policies</w:t>
      </w:r>
      <w:r w:rsidR="005B195E" w:rsidRPr="00F268B2">
        <w:t xml:space="preserve">, </w:t>
      </w:r>
      <w:r w:rsidR="00886927" w:rsidRPr="00F268B2">
        <w:t xml:space="preserve">strategies, </w:t>
      </w:r>
      <w:r w:rsidR="005B195E" w:rsidRPr="00F268B2">
        <w:t xml:space="preserve">research and </w:t>
      </w:r>
      <w:r w:rsidR="00886927" w:rsidRPr="00F268B2">
        <w:t>guidelines listed below:</w:t>
      </w:r>
    </w:p>
    <w:p w14:paraId="3D2CED9F" w14:textId="77777777" w:rsidR="0057730E" w:rsidRPr="00F708C2" w:rsidRDefault="0057730E" w:rsidP="00F708C2">
      <w:pPr>
        <w:pStyle w:val="Kingstonheading2-numbered"/>
      </w:pPr>
      <w:r w:rsidRPr="00F708C2">
        <w:t>International</w:t>
      </w:r>
    </w:p>
    <w:p w14:paraId="15240872" w14:textId="561917FF" w:rsidR="0057730E" w:rsidRPr="0098139B" w:rsidRDefault="0057730E" w:rsidP="00462E3A">
      <w:pPr>
        <w:pStyle w:val="Kingstonbody"/>
        <w:numPr>
          <w:ilvl w:val="0"/>
          <w:numId w:val="28"/>
        </w:numPr>
      </w:pPr>
      <w:r w:rsidRPr="0098139B">
        <w:t xml:space="preserve">United Nations 2020 Policy </w:t>
      </w:r>
      <w:r w:rsidR="00417573" w:rsidRPr="0098139B">
        <w:t>B</w:t>
      </w:r>
      <w:r w:rsidRPr="0098139B">
        <w:t xml:space="preserve">rief: The impact of COVID-19 on </w:t>
      </w:r>
      <w:r w:rsidR="00417573" w:rsidRPr="0098139B">
        <w:t>O</w:t>
      </w:r>
      <w:r w:rsidRPr="0098139B">
        <w:t xml:space="preserve">lder </w:t>
      </w:r>
      <w:r w:rsidR="00417573" w:rsidRPr="0098139B">
        <w:t>P</w:t>
      </w:r>
      <w:r w:rsidRPr="0098139B">
        <w:t xml:space="preserve">ersons </w:t>
      </w:r>
    </w:p>
    <w:p w14:paraId="57847CA4" w14:textId="52BFED86" w:rsidR="00417573" w:rsidRPr="0098139B" w:rsidRDefault="00417573" w:rsidP="00462E3A">
      <w:pPr>
        <w:pStyle w:val="Kingstonbody"/>
        <w:numPr>
          <w:ilvl w:val="0"/>
          <w:numId w:val="28"/>
        </w:numPr>
      </w:pPr>
      <w:r w:rsidRPr="0098139B">
        <w:t xml:space="preserve">The World Health Organisation 2016 Global Strategy and Action Plan on Ageing and Health </w:t>
      </w:r>
    </w:p>
    <w:p w14:paraId="2808099E" w14:textId="36363996" w:rsidR="00417573" w:rsidRPr="0098139B" w:rsidRDefault="00417573" w:rsidP="00462E3A">
      <w:pPr>
        <w:pStyle w:val="Kingstonbody"/>
        <w:numPr>
          <w:ilvl w:val="0"/>
          <w:numId w:val="28"/>
        </w:numPr>
      </w:pPr>
      <w:r w:rsidRPr="0098139B">
        <w:t xml:space="preserve">The World Health Organisation 2015 World Report on Ageing and Health </w:t>
      </w:r>
    </w:p>
    <w:p w14:paraId="2264C246" w14:textId="315EA685" w:rsidR="0057730E" w:rsidRPr="0098139B" w:rsidRDefault="00417573" w:rsidP="00462E3A">
      <w:pPr>
        <w:pStyle w:val="Kingstonbody"/>
        <w:numPr>
          <w:ilvl w:val="0"/>
          <w:numId w:val="28"/>
        </w:numPr>
      </w:pPr>
      <w:r w:rsidRPr="0098139B">
        <w:t xml:space="preserve">The </w:t>
      </w:r>
      <w:r w:rsidR="0057730E" w:rsidRPr="0098139B">
        <w:t>W</w:t>
      </w:r>
      <w:r w:rsidRPr="0098139B">
        <w:t xml:space="preserve">orld Health Organisation 2007 Age Friendly Cities Guide </w:t>
      </w:r>
      <w:r w:rsidR="0057730E" w:rsidRPr="0098139B">
        <w:t xml:space="preserve"> </w:t>
      </w:r>
    </w:p>
    <w:p w14:paraId="4D0F2704" w14:textId="3EDBB854" w:rsidR="00886927" w:rsidRPr="00F708C2" w:rsidRDefault="00886927" w:rsidP="00F708C2">
      <w:pPr>
        <w:pStyle w:val="Kingstonheading2-numbered"/>
      </w:pPr>
      <w:bookmarkStart w:id="71" w:name="_Hlk95312845"/>
      <w:r w:rsidRPr="00F708C2">
        <w:t>National</w:t>
      </w:r>
    </w:p>
    <w:p w14:paraId="68069066" w14:textId="5665A18C" w:rsidR="00A643C4" w:rsidRPr="0098139B" w:rsidRDefault="00A643C4" w:rsidP="00462E3A">
      <w:pPr>
        <w:pStyle w:val="Kingstonbody"/>
        <w:numPr>
          <w:ilvl w:val="0"/>
          <w:numId w:val="27"/>
        </w:numPr>
      </w:pPr>
      <w:r w:rsidRPr="0098139B">
        <w:t>Institute of Family Studies National Elder Abuse Prevalence Study: Final Report</w:t>
      </w:r>
      <w:r w:rsidR="009303D1" w:rsidRPr="0098139B">
        <w:t xml:space="preserve"> 2021</w:t>
      </w:r>
      <w:r w:rsidRPr="0098139B">
        <w:t xml:space="preserve"> </w:t>
      </w:r>
    </w:p>
    <w:p w14:paraId="0AB7E80A" w14:textId="4C4D6BAC" w:rsidR="00D25E92" w:rsidRPr="0098139B" w:rsidRDefault="00D25E92" w:rsidP="00462E3A">
      <w:pPr>
        <w:pStyle w:val="Kingstonbody"/>
        <w:numPr>
          <w:ilvl w:val="0"/>
          <w:numId w:val="27"/>
        </w:numPr>
      </w:pPr>
      <w:r w:rsidRPr="0098139B">
        <w:t>National Plan to Respond to the Abuse of Older Australians (Elder Abuse) 2019-2023</w:t>
      </w:r>
    </w:p>
    <w:p w14:paraId="5443FBD7" w14:textId="44567CD6" w:rsidR="00541560" w:rsidRPr="0098139B" w:rsidRDefault="00541560" w:rsidP="00462E3A">
      <w:pPr>
        <w:pStyle w:val="Kingstonbody"/>
        <w:numPr>
          <w:ilvl w:val="0"/>
          <w:numId w:val="27"/>
        </w:numPr>
      </w:pPr>
      <w:r w:rsidRPr="0098139B">
        <w:t xml:space="preserve">Charter of Aged Care Rights 2019 </w:t>
      </w:r>
    </w:p>
    <w:p w14:paraId="10974C15" w14:textId="40286556" w:rsidR="00D25E92" w:rsidRPr="0098139B" w:rsidRDefault="00D25E92" w:rsidP="00462E3A">
      <w:pPr>
        <w:pStyle w:val="Kingstonbody"/>
        <w:numPr>
          <w:ilvl w:val="0"/>
          <w:numId w:val="27"/>
        </w:numPr>
      </w:pPr>
      <w:r w:rsidRPr="0098139B">
        <w:t xml:space="preserve">Royal Commission into Aged Care Quality and Safety 2019 </w:t>
      </w:r>
    </w:p>
    <w:p w14:paraId="1996AE16" w14:textId="7ED30599" w:rsidR="00A643C4" w:rsidRPr="0098139B" w:rsidRDefault="00A643C4" w:rsidP="00462E3A">
      <w:pPr>
        <w:pStyle w:val="Kingstonbody"/>
        <w:numPr>
          <w:ilvl w:val="0"/>
          <w:numId w:val="27"/>
        </w:numPr>
        <w:rPr>
          <w:color w:val="000000"/>
        </w:rPr>
      </w:pPr>
      <w:r w:rsidRPr="0098139B">
        <w:rPr>
          <w:color w:val="000000"/>
        </w:rPr>
        <w:t xml:space="preserve">Institute of Family Studies Keeping up with </w:t>
      </w:r>
      <w:r w:rsidR="00674167" w:rsidRPr="0098139B">
        <w:rPr>
          <w:color w:val="000000"/>
        </w:rPr>
        <w:t>I</w:t>
      </w:r>
      <w:r w:rsidRPr="0098139B">
        <w:rPr>
          <w:color w:val="000000"/>
        </w:rPr>
        <w:t xml:space="preserve">nformation and </w:t>
      </w:r>
      <w:r w:rsidR="00674167" w:rsidRPr="0098139B">
        <w:rPr>
          <w:color w:val="000000"/>
        </w:rPr>
        <w:t>C</w:t>
      </w:r>
      <w:r w:rsidRPr="0098139B">
        <w:rPr>
          <w:color w:val="000000"/>
        </w:rPr>
        <w:t xml:space="preserve">ommunication </w:t>
      </w:r>
      <w:r w:rsidR="00674167" w:rsidRPr="0098139B">
        <w:rPr>
          <w:color w:val="000000"/>
        </w:rPr>
        <w:t>Te</w:t>
      </w:r>
      <w:r w:rsidRPr="0098139B">
        <w:rPr>
          <w:color w:val="000000"/>
        </w:rPr>
        <w:t>chnology</w:t>
      </w:r>
      <w:r w:rsidR="009303D1" w:rsidRPr="0098139B">
        <w:rPr>
          <w:color w:val="000000"/>
        </w:rPr>
        <w:t xml:space="preserve"> 2015</w:t>
      </w:r>
    </w:p>
    <w:bookmarkEnd w:id="71"/>
    <w:p w14:paraId="7BF613DC" w14:textId="781B5E77" w:rsidR="00417573" w:rsidRPr="00F708C2" w:rsidRDefault="00417573" w:rsidP="00F708C2">
      <w:pPr>
        <w:pStyle w:val="Kingstonheading2-numbered"/>
      </w:pPr>
      <w:r w:rsidRPr="00F708C2">
        <w:t>State</w:t>
      </w:r>
    </w:p>
    <w:p w14:paraId="14D6C81C" w14:textId="24FBC31C" w:rsidR="00417573" w:rsidRPr="0098139B" w:rsidRDefault="00417573" w:rsidP="00462E3A">
      <w:pPr>
        <w:pStyle w:val="Kingstonbody"/>
        <w:numPr>
          <w:ilvl w:val="0"/>
          <w:numId w:val="26"/>
        </w:numPr>
      </w:pPr>
      <w:r w:rsidRPr="0098139B">
        <w:t>Commissioner for Seniors Victoria 2020 Ageing Well in a Changing World</w:t>
      </w:r>
    </w:p>
    <w:p w14:paraId="61894AA3" w14:textId="79E7FA5D" w:rsidR="00417573" w:rsidRPr="0098139B" w:rsidRDefault="00417573" w:rsidP="00462E3A">
      <w:pPr>
        <w:pStyle w:val="Kingstonbody"/>
        <w:numPr>
          <w:ilvl w:val="0"/>
          <w:numId w:val="26"/>
        </w:numPr>
      </w:pPr>
      <w:r w:rsidRPr="0098139B">
        <w:t xml:space="preserve">Commissioner for Seniors Victoria 2016 Ageing is Everyone’s Business: A Report on Isolation and Loneliness Among Senior Victorians </w:t>
      </w:r>
    </w:p>
    <w:p w14:paraId="6E826498" w14:textId="27AEDA2F" w:rsidR="00417573" w:rsidRPr="00F708C2" w:rsidRDefault="00417573" w:rsidP="00F708C2">
      <w:pPr>
        <w:pStyle w:val="Kingstonheading2-numbered"/>
      </w:pPr>
      <w:r w:rsidRPr="00F708C2">
        <w:t>Local</w:t>
      </w:r>
    </w:p>
    <w:p w14:paraId="79664706" w14:textId="7D9DE1B0" w:rsidR="009303D1" w:rsidRPr="0098139B" w:rsidRDefault="00417573" w:rsidP="00462E3A">
      <w:pPr>
        <w:pStyle w:val="Kingstonbody"/>
        <w:numPr>
          <w:ilvl w:val="0"/>
          <w:numId w:val="25"/>
        </w:numPr>
      </w:pPr>
      <w:r w:rsidRPr="0098139B">
        <w:t>Kingston Public Health and Wellbeing Plan 2021 - 2025</w:t>
      </w:r>
    </w:p>
    <w:p w14:paraId="1B36CC4D" w14:textId="3CB49182" w:rsidR="00684E11" w:rsidRPr="00D46B11" w:rsidRDefault="00684E11" w:rsidP="00D46B11">
      <w:pPr>
        <w:pStyle w:val="KingstonHeading1-numbered"/>
        <w:rPr>
          <w:sz w:val="28"/>
          <w:szCs w:val="24"/>
        </w:rPr>
      </w:pPr>
      <w:bookmarkStart w:id="72" w:name="_Toc100053371"/>
      <w:r w:rsidRPr="00D46B11">
        <w:rPr>
          <w:sz w:val="28"/>
          <w:szCs w:val="24"/>
        </w:rPr>
        <w:t xml:space="preserve">Data and </w:t>
      </w:r>
      <w:r w:rsidR="00771F03">
        <w:rPr>
          <w:sz w:val="28"/>
          <w:szCs w:val="24"/>
        </w:rPr>
        <w:t>d</w:t>
      </w:r>
      <w:r w:rsidRPr="00D46B11">
        <w:rPr>
          <w:sz w:val="28"/>
          <w:szCs w:val="24"/>
        </w:rPr>
        <w:t xml:space="preserve">emographic </w:t>
      </w:r>
      <w:r w:rsidR="00771F03">
        <w:rPr>
          <w:sz w:val="28"/>
          <w:szCs w:val="24"/>
        </w:rPr>
        <w:t>p</w:t>
      </w:r>
      <w:r w:rsidRPr="00D46B11">
        <w:rPr>
          <w:sz w:val="28"/>
          <w:szCs w:val="24"/>
        </w:rPr>
        <w:t>rofile</w:t>
      </w:r>
      <w:bookmarkEnd w:id="72"/>
    </w:p>
    <w:p w14:paraId="3B3879AB" w14:textId="6B791448" w:rsidR="006928E8" w:rsidRDefault="006928E8" w:rsidP="006928E8">
      <w:pPr>
        <w:pStyle w:val="Kingstonbody"/>
        <w:rPr>
          <w:lang w:val="en-US" w:eastAsia="en-AU"/>
        </w:rPr>
      </w:pPr>
      <w:r>
        <w:rPr>
          <w:lang w:val="en-US" w:eastAsia="en-AU"/>
        </w:rPr>
        <w:t xml:space="preserve">The actions of the </w:t>
      </w:r>
      <w:r w:rsidR="00D00A87">
        <w:rPr>
          <w:lang w:val="en-US" w:eastAsia="en-AU"/>
        </w:rPr>
        <w:t>Positive Ageing Action Plan</w:t>
      </w:r>
      <w:r>
        <w:rPr>
          <w:lang w:val="en-US" w:eastAsia="en-AU"/>
        </w:rPr>
        <w:t xml:space="preserve"> 2022-2026 have been informed by the analysis of demographic data collated as part of the development of the new Public Health and Wellbeing Plan.  </w:t>
      </w:r>
    </w:p>
    <w:p w14:paraId="00A05963" w14:textId="77777777" w:rsidR="006928E8" w:rsidRDefault="006928E8" w:rsidP="006928E8">
      <w:pPr>
        <w:pStyle w:val="Kingstonbody"/>
      </w:pPr>
      <w:r>
        <w:t xml:space="preserve">This is presented in the City of Kingston Health and Wellbeing Profile and is available on Kingston Council’s website:  </w:t>
      </w:r>
      <w:hyperlink r:id="rId23" w:history="1">
        <w:r w:rsidRPr="004555A9">
          <w:rPr>
            <w:rStyle w:val="Hyperlink"/>
            <w:rFonts w:cs="Arial"/>
            <w:color w:val="4071AA" w:themeColor="text2"/>
            <w:u w:val="none"/>
          </w:rPr>
          <w:t>www.kingston.vic.gov.au</w:t>
        </w:r>
      </w:hyperlink>
      <w:r>
        <w:rPr>
          <w:rStyle w:val="Hyperlink"/>
          <w:rFonts w:cs="Arial"/>
          <w:color w:val="4071AA" w:themeColor="text2"/>
          <w:u w:val="none"/>
        </w:rPr>
        <w:t>/healthwellbeing</w:t>
      </w:r>
    </w:p>
    <w:p w14:paraId="10D1D7B3" w14:textId="2115FC15" w:rsidR="00FD242F" w:rsidRPr="00D46B11" w:rsidRDefault="00CA42F9" w:rsidP="00D46B11">
      <w:pPr>
        <w:pStyle w:val="KingstonHeading1-numbered"/>
        <w:rPr>
          <w:sz w:val="28"/>
          <w:szCs w:val="24"/>
        </w:rPr>
      </w:pPr>
      <w:bookmarkStart w:id="73" w:name="_Toc100053372"/>
      <w:r w:rsidRPr="00D46B11">
        <w:rPr>
          <w:sz w:val="28"/>
          <w:szCs w:val="24"/>
        </w:rPr>
        <w:lastRenderedPageBreak/>
        <w:t xml:space="preserve">How </w:t>
      </w:r>
      <w:r w:rsidR="00771F03">
        <w:rPr>
          <w:sz w:val="28"/>
          <w:szCs w:val="24"/>
        </w:rPr>
        <w:t>w</w:t>
      </w:r>
      <w:r w:rsidRPr="00D46B11">
        <w:rPr>
          <w:sz w:val="28"/>
          <w:szCs w:val="24"/>
        </w:rPr>
        <w:t xml:space="preserve">e </w:t>
      </w:r>
      <w:r w:rsidR="00771F03">
        <w:rPr>
          <w:sz w:val="28"/>
          <w:szCs w:val="24"/>
        </w:rPr>
        <w:t>d</w:t>
      </w:r>
      <w:r w:rsidRPr="00D46B11">
        <w:rPr>
          <w:sz w:val="28"/>
          <w:szCs w:val="24"/>
        </w:rPr>
        <w:t>eveloped th</w:t>
      </w:r>
      <w:r w:rsidR="00FD242F" w:rsidRPr="00D46B11">
        <w:rPr>
          <w:sz w:val="28"/>
          <w:szCs w:val="24"/>
        </w:rPr>
        <w:t xml:space="preserve">e </w:t>
      </w:r>
      <w:bookmarkEnd w:id="70"/>
      <w:r w:rsidR="00FD242F" w:rsidRPr="00D46B11">
        <w:rPr>
          <w:sz w:val="28"/>
          <w:szCs w:val="24"/>
        </w:rPr>
        <w:t>Positive Ageing Action Plan 2022-2026</w:t>
      </w:r>
      <w:bookmarkEnd w:id="73"/>
    </w:p>
    <w:p w14:paraId="3EF212E2" w14:textId="184FD9DD" w:rsidR="008F2A15" w:rsidRDefault="0085536A" w:rsidP="00D46B11">
      <w:bookmarkStart w:id="74" w:name="_Hlk97296971"/>
      <w:r w:rsidRPr="0085536A">
        <w:t xml:space="preserve">The Action Plan was developed following analysis of data and demographic information, policy and legislative contexts, and stakeholder and community consultation. </w:t>
      </w:r>
    </w:p>
    <w:p w14:paraId="4A65C269" w14:textId="77777777" w:rsidR="009C03D8" w:rsidRDefault="009C03D8" w:rsidP="00D46B11"/>
    <w:bookmarkEnd w:id="74"/>
    <w:p w14:paraId="39A8A77E" w14:textId="77777777" w:rsidR="0093591B" w:rsidRPr="0098139B" w:rsidRDefault="0093591B" w:rsidP="00D46B11">
      <w:pPr>
        <w:pStyle w:val="Kingstonheading2-numbered"/>
      </w:pPr>
      <w:r w:rsidRPr="0098139B">
        <w:t>DATA AND LITERATURE</w:t>
      </w:r>
    </w:p>
    <w:p w14:paraId="162E5D06" w14:textId="2421993B" w:rsidR="0093591B" w:rsidRPr="008F2A15" w:rsidRDefault="0093591B" w:rsidP="000723F7">
      <w:pPr>
        <w:pStyle w:val="Kingstonbullet0"/>
        <w:numPr>
          <w:ilvl w:val="0"/>
          <w:numId w:val="25"/>
        </w:numPr>
      </w:pPr>
      <w:r w:rsidRPr="008F2A15">
        <w:t>Evaluation of Council’s previous Public Health and Wellbeing Plan</w:t>
      </w:r>
    </w:p>
    <w:p w14:paraId="0BB37744" w14:textId="38003FD4" w:rsidR="0093591B" w:rsidRPr="008F2A15" w:rsidRDefault="0093591B" w:rsidP="000723F7">
      <w:pPr>
        <w:pStyle w:val="Kingstonbullet0"/>
        <w:numPr>
          <w:ilvl w:val="0"/>
          <w:numId w:val="25"/>
        </w:numPr>
      </w:pPr>
      <w:r w:rsidRPr="008F2A15">
        <w:t>Evaluation of Kingston Positive Ageing Plan 2014–2019</w:t>
      </w:r>
    </w:p>
    <w:p w14:paraId="7EF31523" w14:textId="7C9D8838" w:rsidR="0093591B" w:rsidRPr="008F2A15" w:rsidRDefault="0093591B" w:rsidP="000723F7">
      <w:pPr>
        <w:pStyle w:val="Kingstonbullet0"/>
        <w:numPr>
          <w:ilvl w:val="0"/>
          <w:numId w:val="25"/>
        </w:numPr>
      </w:pPr>
      <w:r w:rsidRPr="008F2A15">
        <w:t xml:space="preserve">Review and analysis of International, Federal, State and local policies and literature </w:t>
      </w:r>
    </w:p>
    <w:p w14:paraId="713390A4" w14:textId="3D24599B" w:rsidR="0093591B" w:rsidRPr="008F2A15" w:rsidRDefault="0093591B" w:rsidP="000723F7">
      <w:pPr>
        <w:pStyle w:val="Kingstonbullet0"/>
        <w:numPr>
          <w:ilvl w:val="0"/>
          <w:numId w:val="25"/>
        </w:numPr>
      </w:pPr>
      <w:r w:rsidRPr="008F2A15">
        <w:t xml:space="preserve">Collation and analysis of health and demographic data from </w:t>
      </w:r>
      <w:r w:rsidR="00674167" w:rsidRPr="008F2A15">
        <w:t>several</w:t>
      </w:r>
      <w:r w:rsidRPr="008F2A15">
        <w:t xml:space="preserve"> sources, including the Australian Bureau of Statistics</w:t>
      </w:r>
    </w:p>
    <w:p w14:paraId="1AE1DBE2" w14:textId="77777777" w:rsidR="009C03D8" w:rsidRDefault="009C03D8" w:rsidP="00D46B11">
      <w:pPr>
        <w:pStyle w:val="Kingstonheading2-numbered"/>
      </w:pPr>
    </w:p>
    <w:p w14:paraId="6240CC53" w14:textId="53205821" w:rsidR="0093591B" w:rsidRDefault="0093591B" w:rsidP="00D46B11">
      <w:pPr>
        <w:pStyle w:val="Kingstonheading2-numbered"/>
      </w:pPr>
      <w:r w:rsidRPr="0098139B">
        <w:t>COMMUNITY ENGAGEMENT</w:t>
      </w:r>
    </w:p>
    <w:p w14:paraId="4B135D00" w14:textId="6AB37957" w:rsidR="00A56B91" w:rsidRPr="008F2A15" w:rsidRDefault="00A56B91" w:rsidP="00A56B91">
      <w:pPr>
        <w:rPr>
          <w:rFonts w:asciiTheme="minorHAnsi" w:hAnsiTheme="minorHAnsi" w:cstheme="minorHAnsi"/>
        </w:rPr>
      </w:pPr>
      <w:r w:rsidRPr="008F2A15">
        <w:rPr>
          <w:rFonts w:asciiTheme="minorHAnsi" w:hAnsiTheme="minorHAnsi" w:cstheme="minorHAnsi"/>
        </w:rPr>
        <w:t>The following community engagement activities were undertaken to inform the development of the Plan:</w:t>
      </w:r>
    </w:p>
    <w:p w14:paraId="6AEB89F4" w14:textId="77777777" w:rsidR="0093591B" w:rsidRPr="008F2A15" w:rsidRDefault="0093591B" w:rsidP="000723F7">
      <w:pPr>
        <w:pStyle w:val="Kingstonbullet0"/>
        <w:numPr>
          <w:ilvl w:val="0"/>
          <w:numId w:val="32"/>
        </w:numPr>
      </w:pPr>
      <w:r w:rsidRPr="008F2A15">
        <w:t>Kingston Council’s 2020 Health and Wellbeing Survey</w:t>
      </w:r>
    </w:p>
    <w:p w14:paraId="691854DE" w14:textId="77777777" w:rsidR="0093591B" w:rsidRPr="008F2A15" w:rsidRDefault="0093591B" w:rsidP="000723F7">
      <w:pPr>
        <w:pStyle w:val="Kingstonbullet0"/>
        <w:numPr>
          <w:ilvl w:val="0"/>
          <w:numId w:val="32"/>
        </w:numPr>
      </w:pPr>
      <w:r w:rsidRPr="008F2A15">
        <w:rPr>
          <w:i/>
        </w:rPr>
        <w:t>Your Kingston Your Say</w:t>
      </w:r>
      <w:r w:rsidRPr="008F2A15">
        <w:t xml:space="preserve"> Community Survey</w:t>
      </w:r>
    </w:p>
    <w:p w14:paraId="657CB2F8" w14:textId="77777777" w:rsidR="0093591B" w:rsidRPr="008F2A15" w:rsidRDefault="0093591B" w:rsidP="000723F7">
      <w:pPr>
        <w:pStyle w:val="Kingstonbullet0"/>
        <w:numPr>
          <w:ilvl w:val="0"/>
          <w:numId w:val="32"/>
        </w:numPr>
      </w:pPr>
      <w:r w:rsidRPr="008F2A15">
        <w:rPr>
          <w:i/>
        </w:rPr>
        <w:t>Your Kingston Your Say</w:t>
      </w:r>
      <w:r w:rsidRPr="008F2A15">
        <w:t xml:space="preserve"> Ideas Wall</w:t>
      </w:r>
    </w:p>
    <w:p w14:paraId="7BEACAA1" w14:textId="77777777" w:rsidR="0093591B" w:rsidRPr="008F2A15" w:rsidRDefault="0093591B" w:rsidP="000723F7">
      <w:pPr>
        <w:pStyle w:val="Kingstonbullet0"/>
        <w:numPr>
          <w:ilvl w:val="0"/>
          <w:numId w:val="32"/>
        </w:numPr>
      </w:pPr>
      <w:r w:rsidRPr="008F2A15">
        <w:t>Discussions with internal Council staff and departments</w:t>
      </w:r>
    </w:p>
    <w:p w14:paraId="796C69F6" w14:textId="56E451B4" w:rsidR="0093591B" w:rsidRPr="008F2A15" w:rsidRDefault="0093591B" w:rsidP="000723F7">
      <w:pPr>
        <w:pStyle w:val="Kingstonbullet0"/>
        <w:numPr>
          <w:ilvl w:val="0"/>
          <w:numId w:val="32"/>
        </w:numPr>
      </w:pPr>
      <w:r w:rsidRPr="008F2A15">
        <w:t xml:space="preserve">Consultation with key stakeholders </w:t>
      </w:r>
      <w:r w:rsidR="00704779">
        <w:t>via a Stakeholder Workshop</w:t>
      </w:r>
    </w:p>
    <w:p w14:paraId="4F29FCB9" w14:textId="31802F00" w:rsidR="0093591B" w:rsidRPr="008F2A15" w:rsidRDefault="0093591B" w:rsidP="000723F7">
      <w:pPr>
        <w:pStyle w:val="Kingstonbullet0"/>
        <w:numPr>
          <w:ilvl w:val="0"/>
          <w:numId w:val="32"/>
        </w:numPr>
      </w:pPr>
      <w:r w:rsidRPr="008F2A15">
        <w:t xml:space="preserve">Community group consultations with Senior </w:t>
      </w:r>
      <w:r w:rsidR="00674167" w:rsidRPr="008F2A15">
        <w:t>G</w:t>
      </w:r>
      <w:r w:rsidRPr="008F2A15">
        <w:t>roups and Clubs</w:t>
      </w:r>
    </w:p>
    <w:p w14:paraId="18D136E0" w14:textId="428765DA" w:rsidR="0093591B" w:rsidRPr="008F2A15" w:rsidRDefault="0093591B" w:rsidP="000723F7">
      <w:pPr>
        <w:pStyle w:val="Kingstonbullet0"/>
        <w:numPr>
          <w:ilvl w:val="0"/>
          <w:numId w:val="32"/>
        </w:numPr>
      </w:pPr>
      <w:r w:rsidRPr="008F2A15">
        <w:t xml:space="preserve">Discussions with </w:t>
      </w:r>
      <w:r w:rsidR="000723F7">
        <w:t>c</w:t>
      </w:r>
      <w:r w:rsidRPr="008F2A15">
        <w:t xml:space="preserve">ommunity members at </w:t>
      </w:r>
      <w:r w:rsidR="000723F7">
        <w:t>c</w:t>
      </w:r>
      <w:r w:rsidRPr="008F2A15">
        <w:t xml:space="preserve">ommunity </w:t>
      </w:r>
      <w:r w:rsidR="000723F7">
        <w:t>p</w:t>
      </w:r>
      <w:r w:rsidRPr="008F2A15">
        <w:t>op-</w:t>
      </w:r>
      <w:r w:rsidR="000723F7">
        <w:t>u</w:t>
      </w:r>
      <w:r w:rsidRPr="008F2A15">
        <w:t>ps</w:t>
      </w:r>
    </w:p>
    <w:p w14:paraId="2D32F7E8" w14:textId="7E55AD52" w:rsidR="0093591B" w:rsidRDefault="0093591B" w:rsidP="000723F7">
      <w:pPr>
        <w:pStyle w:val="Kingstonbullet0"/>
        <w:numPr>
          <w:ilvl w:val="0"/>
          <w:numId w:val="32"/>
        </w:numPr>
      </w:pPr>
      <w:r w:rsidRPr="008F2A15">
        <w:t xml:space="preserve">One on one conversations with people aged 55+  </w:t>
      </w:r>
    </w:p>
    <w:p w14:paraId="37E71FEC" w14:textId="5E439287" w:rsidR="008F2A15" w:rsidRDefault="008F2A15" w:rsidP="008F2A15">
      <w:pPr>
        <w:spacing w:after="0" w:line="259" w:lineRule="auto"/>
        <w:ind w:right="0"/>
        <w:rPr>
          <w:rFonts w:asciiTheme="minorHAnsi" w:hAnsiTheme="minorHAnsi" w:cstheme="minorHAnsi"/>
          <w:color w:val="000000"/>
        </w:rPr>
      </w:pPr>
    </w:p>
    <w:p w14:paraId="377AA24D" w14:textId="3C41B4A7" w:rsidR="008F2A15" w:rsidRDefault="008F2A15" w:rsidP="008F2A15">
      <w:r w:rsidRPr="0085536A">
        <w:t>The purpose of engagement was to consult with the community, health and wellbeing organisations and Council staff to understand community experiences, needs and wants in relation to the Public Health and Wellbeing Plan objectives. Overall, 406 people participated in the engagement activities.</w:t>
      </w:r>
    </w:p>
    <w:p w14:paraId="1DE3E2E5" w14:textId="77777777" w:rsidR="008F2A15" w:rsidRPr="00F708C2" w:rsidRDefault="008F2A15" w:rsidP="00F708C2">
      <w:pPr>
        <w:pStyle w:val="Kingstonbody"/>
        <w:rPr>
          <w:b/>
          <w:bCs/>
        </w:rPr>
      </w:pPr>
      <w:r w:rsidRPr="00F708C2">
        <w:rPr>
          <w:b/>
          <w:bCs/>
        </w:rPr>
        <w:t>Impact of the COVID-19 Pandemic</w:t>
      </w:r>
    </w:p>
    <w:p w14:paraId="7DCA0975" w14:textId="77777777" w:rsidR="008F2A15" w:rsidRDefault="008F2A15" w:rsidP="008F2A15">
      <w:r w:rsidRPr="0085536A">
        <w:t xml:space="preserve">The community engagement project commenced in late October 2021 as Melbourne was transitioning through the 80% double dose vaccination stage of the COVID-19 pandemic Victorian Roadmap. Key points to note were that face masks were required inside, people were required to continue to work from home where possible and social distancing rules still applied. </w:t>
      </w:r>
    </w:p>
    <w:p w14:paraId="61C56BE4" w14:textId="15123137" w:rsidR="00512489" w:rsidRPr="00D1155B" w:rsidRDefault="00332213" w:rsidP="00D1155B">
      <w:r>
        <w:t>T</w:t>
      </w:r>
      <w:r w:rsidR="008F2A15" w:rsidRPr="0085536A">
        <w:t xml:space="preserve">he engagement process was </w:t>
      </w:r>
      <w:r>
        <w:t xml:space="preserve">therefore </w:t>
      </w:r>
      <w:r w:rsidR="008F2A15" w:rsidRPr="0085536A">
        <w:t>presented with challenges. It is likely that some community members, particularly older people who are the most at risk of serious illness were minimising their visits to public spaces or were more reluctant than usual to participate in community consultations throughout November and December 2021. The Stakeholder Workshop was conducted online during the peak of COVID-19 Omicron cases in Victoria in January 2022.</w:t>
      </w:r>
    </w:p>
    <w:p w14:paraId="59786013" w14:textId="77777777" w:rsidR="00CA42F9" w:rsidRPr="0098139B" w:rsidRDefault="00CA42F9" w:rsidP="008F2A15">
      <w:pPr>
        <w:pStyle w:val="Kingstonheading2-numbered"/>
      </w:pPr>
      <w:r w:rsidRPr="0098139B">
        <w:lastRenderedPageBreak/>
        <w:t xml:space="preserve">REPORTS </w:t>
      </w:r>
    </w:p>
    <w:p w14:paraId="7A0A8F11" w14:textId="77777777" w:rsidR="00CA42F9" w:rsidRPr="008F2A15" w:rsidRDefault="00CA42F9" w:rsidP="00CA42F9">
      <w:pPr>
        <w:pStyle w:val="Kingstonbody"/>
        <w:spacing w:after="0"/>
        <w:rPr>
          <w:rFonts w:asciiTheme="minorHAnsi" w:hAnsiTheme="minorHAnsi" w:cstheme="minorHAnsi"/>
          <w:color w:val="141313" w:themeColor="text1"/>
        </w:rPr>
      </w:pPr>
      <w:r w:rsidRPr="008F2A15">
        <w:rPr>
          <w:rFonts w:asciiTheme="minorHAnsi" w:hAnsiTheme="minorHAnsi" w:cstheme="minorHAnsi"/>
          <w:color w:val="141313" w:themeColor="text1"/>
        </w:rPr>
        <w:t>The following reports are available on Council’s website (www.kingston.vic.gov.au):</w:t>
      </w:r>
    </w:p>
    <w:p w14:paraId="021F7B09" w14:textId="51AD4FF3" w:rsidR="00CA42F9" w:rsidRPr="008F2A15" w:rsidRDefault="00CA42F9" w:rsidP="001E3558">
      <w:pPr>
        <w:pStyle w:val="Kingstonbody"/>
        <w:numPr>
          <w:ilvl w:val="0"/>
          <w:numId w:val="20"/>
        </w:numPr>
        <w:spacing w:after="0"/>
        <w:rPr>
          <w:rFonts w:asciiTheme="minorHAnsi" w:hAnsiTheme="minorHAnsi" w:cstheme="minorHAnsi"/>
          <w:color w:val="141313" w:themeColor="text1"/>
        </w:rPr>
      </w:pPr>
      <w:r w:rsidRPr="008F2A15">
        <w:rPr>
          <w:rFonts w:asciiTheme="minorHAnsi" w:hAnsiTheme="minorHAnsi" w:cstheme="minorHAnsi"/>
          <w:color w:val="141313" w:themeColor="text1"/>
        </w:rPr>
        <w:t>Health and Wellbeing Profile</w:t>
      </w:r>
      <w:r w:rsidR="00DA52AE" w:rsidRPr="008F2A15">
        <w:rPr>
          <w:rFonts w:asciiTheme="minorHAnsi" w:hAnsiTheme="minorHAnsi" w:cstheme="minorHAnsi"/>
          <w:color w:val="141313" w:themeColor="text1"/>
        </w:rPr>
        <w:t xml:space="preserve"> – </w:t>
      </w:r>
      <w:r w:rsidR="00F63BA0">
        <w:rPr>
          <w:rFonts w:asciiTheme="minorHAnsi" w:hAnsiTheme="minorHAnsi" w:cstheme="minorHAnsi"/>
          <w:color w:val="141313" w:themeColor="text1"/>
        </w:rPr>
        <w:t>s</w:t>
      </w:r>
      <w:r w:rsidR="00DA52AE" w:rsidRPr="008F2A15">
        <w:rPr>
          <w:rFonts w:asciiTheme="minorHAnsi" w:hAnsiTheme="minorHAnsi" w:cstheme="minorHAnsi"/>
          <w:color w:val="141313" w:themeColor="text1"/>
        </w:rPr>
        <w:t xml:space="preserve">napshot and </w:t>
      </w:r>
      <w:r w:rsidR="00F63BA0">
        <w:rPr>
          <w:rFonts w:asciiTheme="minorHAnsi" w:hAnsiTheme="minorHAnsi" w:cstheme="minorHAnsi"/>
          <w:color w:val="141313" w:themeColor="text1"/>
        </w:rPr>
        <w:t>f</w:t>
      </w:r>
      <w:r w:rsidR="00DA52AE" w:rsidRPr="008F2A15">
        <w:rPr>
          <w:rFonts w:asciiTheme="minorHAnsi" w:hAnsiTheme="minorHAnsi" w:cstheme="minorHAnsi"/>
          <w:color w:val="141313" w:themeColor="text1"/>
        </w:rPr>
        <w:t xml:space="preserve">ull </w:t>
      </w:r>
      <w:r w:rsidR="00F63BA0">
        <w:rPr>
          <w:rFonts w:asciiTheme="minorHAnsi" w:hAnsiTheme="minorHAnsi" w:cstheme="minorHAnsi"/>
          <w:color w:val="141313" w:themeColor="text1"/>
        </w:rPr>
        <w:t>r</w:t>
      </w:r>
      <w:r w:rsidR="00DA52AE" w:rsidRPr="008F2A15">
        <w:rPr>
          <w:rFonts w:asciiTheme="minorHAnsi" w:hAnsiTheme="minorHAnsi" w:cstheme="minorHAnsi"/>
          <w:color w:val="141313" w:themeColor="text1"/>
        </w:rPr>
        <w:t>eport</w:t>
      </w:r>
    </w:p>
    <w:p w14:paraId="0CBFC57D" w14:textId="4991A7D4" w:rsidR="00CA42F9" w:rsidRPr="008F2A15" w:rsidRDefault="00CA42F9" w:rsidP="00A633D7">
      <w:pPr>
        <w:pStyle w:val="Kingstonbody"/>
        <w:numPr>
          <w:ilvl w:val="0"/>
          <w:numId w:val="20"/>
        </w:numPr>
        <w:spacing w:after="0"/>
        <w:rPr>
          <w:rFonts w:asciiTheme="minorHAnsi" w:hAnsiTheme="minorHAnsi" w:cstheme="minorHAnsi"/>
          <w:color w:val="141313" w:themeColor="text1"/>
        </w:rPr>
      </w:pPr>
      <w:r w:rsidRPr="008F2A15">
        <w:rPr>
          <w:rFonts w:asciiTheme="minorHAnsi" w:hAnsiTheme="minorHAnsi" w:cstheme="minorHAnsi"/>
          <w:color w:val="141313" w:themeColor="text1"/>
        </w:rPr>
        <w:t>20</w:t>
      </w:r>
      <w:r w:rsidR="00493D66" w:rsidRPr="008F2A15">
        <w:rPr>
          <w:rFonts w:asciiTheme="minorHAnsi" w:hAnsiTheme="minorHAnsi" w:cstheme="minorHAnsi"/>
          <w:color w:val="141313" w:themeColor="text1"/>
        </w:rPr>
        <w:t>20</w:t>
      </w:r>
      <w:r w:rsidRPr="008F2A15">
        <w:rPr>
          <w:rFonts w:asciiTheme="minorHAnsi" w:hAnsiTheme="minorHAnsi" w:cstheme="minorHAnsi"/>
          <w:color w:val="141313" w:themeColor="text1"/>
        </w:rPr>
        <w:t xml:space="preserve"> Health and Wellbeing Survey</w:t>
      </w:r>
    </w:p>
    <w:p w14:paraId="73E0419C" w14:textId="59B6D9CE" w:rsidR="00DA52AE" w:rsidRPr="008F2A15" w:rsidRDefault="00DA52AE" w:rsidP="00A633D7">
      <w:pPr>
        <w:pStyle w:val="Kingstonbody"/>
        <w:numPr>
          <w:ilvl w:val="0"/>
          <w:numId w:val="20"/>
        </w:numPr>
        <w:spacing w:after="0"/>
        <w:rPr>
          <w:rFonts w:asciiTheme="minorHAnsi" w:hAnsiTheme="minorHAnsi" w:cstheme="minorHAnsi"/>
          <w:color w:val="141313" w:themeColor="text1"/>
        </w:rPr>
      </w:pPr>
      <w:r w:rsidRPr="008F2A15">
        <w:rPr>
          <w:rFonts w:asciiTheme="minorHAnsi" w:hAnsiTheme="minorHAnsi" w:cstheme="minorHAnsi"/>
          <w:color w:val="141313" w:themeColor="text1"/>
        </w:rPr>
        <w:t>COVID-19 Social Impact Survey</w:t>
      </w:r>
    </w:p>
    <w:p w14:paraId="56CEA37A" w14:textId="04294AFA" w:rsidR="00DA52AE" w:rsidRPr="008F2A15" w:rsidRDefault="00DA52AE" w:rsidP="00A633D7">
      <w:pPr>
        <w:pStyle w:val="Kingstonbody"/>
        <w:numPr>
          <w:ilvl w:val="0"/>
          <w:numId w:val="20"/>
        </w:numPr>
        <w:spacing w:after="0"/>
        <w:rPr>
          <w:rFonts w:asciiTheme="minorHAnsi" w:hAnsiTheme="minorHAnsi" w:cstheme="minorHAnsi"/>
          <w:color w:val="141313" w:themeColor="text1"/>
        </w:rPr>
      </w:pPr>
      <w:r w:rsidRPr="008F2A15">
        <w:rPr>
          <w:rFonts w:asciiTheme="minorHAnsi" w:hAnsiTheme="minorHAnsi" w:cstheme="minorHAnsi"/>
          <w:color w:val="141313" w:themeColor="text1"/>
        </w:rPr>
        <w:t>Public Health and Wellbeing 2021-2025 Objectives – Intersection</w:t>
      </w:r>
      <w:r w:rsidR="0014240F">
        <w:rPr>
          <w:rFonts w:asciiTheme="minorHAnsi" w:hAnsiTheme="minorHAnsi" w:cstheme="minorHAnsi"/>
          <w:color w:val="141313" w:themeColor="text1"/>
        </w:rPr>
        <w:t>al</w:t>
      </w:r>
      <w:r w:rsidRPr="008F2A15">
        <w:rPr>
          <w:rFonts w:asciiTheme="minorHAnsi" w:hAnsiTheme="minorHAnsi" w:cstheme="minorHAnsi"/>
          <w:color w:val="141313" w:themeColor="text1"/>
        </w:rPr>
        <w:t xml:space="preserve"> Data</w:t>
      </w:r>
    </w:p>
    <w:p w14:paraId="708B6EBD" w14:textId="6E93E504" w:rsidR="00DE4C0F" w:rsidRPr="008F2A15" w:rsidRDefault="00790664" w:rsidP="00DE4C0F">
      <w:pPr>
        <w:pStyle w:val="Kingstonbody"/>
        <w:numPr>
          <w:ilvl w:val="0"/>
          <w:numId w:val="20"/>
        </w:numPr>
        <w:spacing w:after="0"/>
        <w:rPr>
          <w:rFonts w:asciiTheme="minorHAnsi" w:hAnsiTheme="minorHAnsi" w:cstheme="minorHAnsi"/>
          <w:color w:val="141313" w:themeColor="text1"/>
        </w:rPr>
      </w:pPr>
      <w:r w:rsidRPr="008F2A15">
        <w:rPr>
          <w:rFonts w:asciiTheme="minorHAnsi" w:hAnsiTheme="minorHAnsi" w:cstheme="minorHAnsi"/>
          <w:color w:val="141313" w:themeColor="text1"/>
        </w:rPr>
        <w:t>Positive Ageing Action Plan 2022-2026</w:t>
      </w:r>
    </w:p>
    <w:p w14:paraId="2E6AD0E0" w14:textId="77777777" w:rsidR="00DE4C0F" w:rsidRPr="008F2A15" w:rsidRDefault="00DE4C0F" w:rsidP="00DE4C0F">
      <w:pPr>
        <w:pStyle w:val="Kingstonbody"/>
        <w:spacing w:after="0"/>
        <w:ind w:left="720"/>
        <w:rPr>
          <w:rFonts w:asciiTheme="minorHAnsi" w:hAnsiTheme="minorHAnsi" w:cstheme="minorHAnsi"/>
          <w:color w:val="C00000"/>
        </w:rPr>
      </w:pPr>
    </w:p>
    <w:p w14:paraId="343DD59F" w14:textId="617F6107" w:rsidR="00CA42F9" w:rsidRPr="0098139B" w:rsidRDefault="00CA42F9" w:rsidP="008F2A15">
      <w:pPr>
        <w:pStyle w:val="Kingstonheading2-numbered"/>
      </w:pPr>
      <w:r w:rsidRPr="0098139B">
        <w:t>FEEDBACK</w:t>
      </w:r>
    </w:p>
    <w:p w14:paraId="4338F503" w14:textId="542D31F3" w:rsidR="00CA42F9" w:rsidRPr="008F2A15" w:rsidRDefault="00CA42F9" w:rsidP="00CA42F9">
      <w:pPr>
        <w:pStyle w:val="Kingstonbody"/>
        <w:rPr>
          <w:rFonts w:asciiTheme="minorHAnsi" w:hAnsiTheme="minorHAnsi" w:cstheme="minorHAnsi"/>
          <w:color w:val="C00000"/>
        </w:rPr>
      </w:pPr>
      <w:r w:rsidRPr="008F2A15">
        <w:rPr>
          <w:rFonts w:asciiTheme="minorHAnsi" w:hAnsiTheme="minorHAnsi" w:cstheme="minorHAnsi"/>
          <w:color w:val="141313" w:themeColor="text1"/>
        </w:rPr>
        <w:t xml:space="preserve">Feedback on the draft action plan </w:t>
      </w:r>
      <w:r w:rsidR="001F3017" w:rsidRPr="008F2A15">
        <w:rPr>
          <w:rFonts w:asciiTheme="minorHAnsi" w:hAnsiTheme="minorHAnsi" w:cstheme="minorHAnsi"/>
          <w:color w:val="141313" w:themeColor="text1"/>
        </w:rPr>
        <w:t>was</w:t>
      </w:r>
      <w:r w:rsidRPr="008F2A15">
        <w:rPr>
          <w:rFonts w:asciiTheme="minorHAnsi" w:hAnsiTheme="minorHAnsi" w:cstheme="minorHAnsi"/>
          <w:color w:val="141313" w:themeColor="text1"/>
        </w:rPr>
        <w:t xml:space="preserve"> sought</w:t>
      </w:r>
      <w:r w:rsidR="00DA52AE" w:rsidRPr="008F2A15">
        <w:rPr>
          <w:rFonts w:asciiTheme="minorHAnsi" w:hAnsiTheme="minorHAnsi" w:cstheme="minorHAnsi"/>
          <w:color w:val="141313" w:themeColor="text1"/>
        </w:rPr>
        <w:t xml:space="preserve"> in </w:t>
      </w:r>
      <w:r w:rsidR="00DA52AE" w:rsidRPr="00F708C2">
        <w:rPr>
          <w:rFonts w:asciiTheme="minorHAnsi" w:hAnsiTheme="minorHAnsi" w:cstheme="minorHAnsi"/>
          <w:color w:val="141313" w:themeColor="text1"/>
          <w:highlight w:val="yellow"/>
        </w:rPr>
        <w:t>May 2022.</w:t>
      </w:r>
      <w:r w:rsidR="00DA52AE" w:rsidRPr="008F2A15">
        <w:rPr>
          <w:rFonts w:asciiTheme="minorHAnsi" w:hAnsiTheme="minorHAnsi" w:cstheme="minorHAnsi"/>
          <w:color w:val="141313" w:themeColor="text1"/>
        </w:rPr>
        <w:t xml:space="preserve"> </w:t>
      </w:r>
      <w:r w:rsidR="00790664" w:rsidRPr="008F2A15">
        <w:rPr>
          <w:rFonts w:asciiTheme="minorHAnsi" w:hAnsiTheme="minorHAnsi" w:cstheme="minorHAnsi"/>
          <w:color w:val="C00000"/>
        </w:rPr>
        <w:t xml:space="preserve"> </w:t>
      </w:r>
    </w:p>
    <w:p w14:paraId="7B1C57C7" w14:textId="77777777" w:rsidR="00CA42F9" w:rsidRPr="0098139B" w:rsidRDefault="00CA42F9" w:rsidP="008F2A15">
      <w:pPr>
        <w:pStyle w:val="Kingstonheading2-numbered"/>
      </w:pPr>
      <w:r w:rsidRPr="0098139B">
        <w:t>Adoption</w:t>
      </w:r>
    </w:p>
    <w:p w14:paraId="5AF5B381" w14:textId="3AC5BFCB" w:rsidR="004A180E" w:rsidRPr="008F2A15" w:rsidRDefault="009E7A1A" w:rsidP="00FA7C76">
      <w:pPr>
        <w:pStyle w:val="Kingstonbody"/>
        <w:rPr>
          <w:rFonts w:asciiTheme="minorHAnsi" w:hAnsiTheme="minorHAnsi" w:cstheme="minorHAnsi"/>
          <w:color w:val="141313" w:themeColor="text1"/>
        </w:rPr>
      </w:pPr>
      <w:bookmarkStart w:id="75" w:name="_Toc483306172"/>
      <w:r w:rsidRPr="008F2A15">
        <w:rPr>
          <w:rFonts w:asciiTheme="minorHAnsi" w:hAnsiTheme="minorHAnsi" w:cstheme="minorHAnsi"/>
          <w:color w:val="141313" w:themeColor="text1"/>
        </w:rPr>
        <w:t xml:space="preserve">The </w:t>
      </w:r>
      <w:r w:rsidR="00790664" w:rsidRPr="008F2A15">
        <w:rPr>
          <w:rFonts w:asciiTheme="minorHAnsi" w:hAnsiTheme="minorHAnsi" w:cstheme="minorHAnsi"/>
          <w:color w:val="141313" w:themeColor="text1"/>
        </w:rPr>
        <w:t xml:space="preserve">Positive Ageing Action Plan </w:t>
      </w:r>
      <w:r w:rsidR="008F2A15">
        <w:rPr>
          <w:rFonts w:asciiTheme="minorHAnsi" w:hAnsiTheme="minorHAnsi" w:cstheme="minorHAnsi"/>
          <w:color w:val="141313" w:themeColor="text1"/>
        </w:rPr>
        <w:t xml:space="preserve">was adopted by Council on </w:t>
      </w:r>
      <w:r w:rsidR="008F2A15" w:rsidRPr="00F708C2">
        <w:rPr>
          <w:rFonts w:asciiTheme="minorHAnsi" w:hAnsiTheme="minorHAnsi" w:cstheme="minorHAnsi"/>
          <w:color w:val="141313" w:themeColor="text1"/>
          <w:highlight w:val="yellow"/>
        </w:rPr>
        <w:t>XXXX</w:t>
      </w:r>
      <w:r w:rsidR="008F2A15">
        <w:rPr>
          <w:rFonts w:asciiTheme="minorHAnsi" w:hAnsiTheme="minorHAnsi" w:cstheme="minorHAnsi"/>
          <w:color w:val="141313" w:themeColor="text1"/>
        </w:rPr>
        <w:t>.</w:t>
      </w:r>
    </w:p>
    <w:p w14:paraId="5455474C" w14:textId="07AFFC6F" w:rsidR="00CA42F9" w:rsidRPr="00F708C2" w:rsidRDefault="00CA42F9" w:rsidP="008F2A15">
      <w:pPr>
        <w:pStyle w:val="KingstonHeading1-numbered"/>
        <w:rPr>
          <w:sz w:val="28"/>
          <w:szCs w:val="24"/>
        </w:rPr>
      </w:pPr>
      <w:bookmarkStart w:id="76" w:name="_Toc100053373"/>
      <w:r w:rsidRPr="00F708C2">
        <w:rPr>
          <w:sz w:val="28"/>
          <w:szCs w:val="24"/>
        </w:rPr>
        <w:t xml:space="preserve">How </w:t>
      </w:r>
      <w:r w:rsidR="008F2A15">
        <w:rPr>
          <w:sz w:val="28"/>
          <w:szCs w:val="24"/>
        </w:rPr>
        <w:t>w</w:t>
      </w:r>
      <w:r w:rsidRPr="00F708C2">
        <w:rPr>
          <w:sz w:val="28"/>
          <w:szCs w:val="24"/>
        </w:rPr>
        <w:t xml:space="preserve">e </w:t>
      </w:r>
      <w:r w:rsidR="008F2A15">
        <w:rPr>
          <w:sz w:val="28"/>
          <w:szCs w:val="24"/>
        </w:rPr>
        <w:t>w</w:t>
      </w:r>
      <w:r w:rsidRPr="00F708C2">
        <w:rPr>
          <w:sz w:val="28"/>
          <w:szCs w:val="24"/>
        </w:rPr>
        <w:t xml:space="preserve">ill </w:t>
      </w:r>
      <w:r w:rsidR="00771F03">
        <w:rPr>
          <w:sz w:val="28"/>
          <w:szCs w:val="24"/>
        </w:rPr>
        <w:t>i</w:t>
      </w:r>
      <w:r w:rsidRPr="00F708C2">
        <w:rPr>
          <w:sz w:val="28"/>
          <w:szCs w:val="24"/>
        </w:rPr>
        <w:t>mplement</w:t>
      </w:r>
      <w:r w:rsidR="005537AB" w:rsidRPr="00F708C2">
        <w:rPr>
          <w:sz w:val="28"/>
          <w:szCs w:val="24"/>
        </w:rPr>
        <w:t xml:space="preserve"> the Positive Ageing Action Plan 2022-2026</w:t>
      </w:r>
      <w:bookmarkEnd w:id="75"/>
      <w:bookmarkEnd w:id="76"/>
    </w:p>
    <w:p w14:paraId="669D18DB" w14:textId="4EE59A75" w:rsidR="00CA42F9" w:rsidRPr="0098139B" w:rsidRDefault="00CA42F9" w:rsidP="008F2A15">
      <w:pPr>
        <w:pStyle w:val="Kingstonbody"/>
      </w:pPr>
      <w:r w:rsidRPr="0098139B">
        <w:t>Th</w:t>
      </w:r>
      <w:r w:rsidR="005537AB" w:rsidRPr="0098139B">
        <w:t xml:space="preserve">e Positive Ageing Action Plan 2022–2026 </w:t>
      </w:r>
      <w:r w:rsidRPr="0098139B">
        <w:t>outlines details about Council commit</w:t>
      </w:r>
      <w:r w:rsidR="005537AB" w:rsidRPr="0098139B">
        <w:t xml:space="preserve">ments </w:t>
      </w:r>
      <w:r w:rsidRPr="0098139B">
        <w:t xml:space="preserve">to </w:t>
      </w:r>
      <w:r w:rsidR="005537AB" w:rsidRPr="0098139B">
        <w:t xml:space="preserve">improving </w:t>
      </w:r>
      <w:r w:rsidR="003E5C6E" w:rsidRPr="0098139B">
        <w:t>health and wellbeing</w:t>
      </w:r>
      <w:r w:rsidRPr="0098139B">
        <w:t xml:space="preserve"> outcomes for </w:t>
      </w:r>
      <w:r w:rsidR="002777B8" w:rsidRPr="0098139B">
        <w:t>people aged 55+</w:t>
      </w:r>
      <w:r w:rsidRPr="0098139B">
        <w:t xml:space="preserve">. Each </w:t>
      </w:r>
      <w:r w:rsidR="008F2A15">
        <w:t>a</w:t>
      </w:r>
      <w:r w:rsidR="00B27CEA" w:rsidRPr="0098139B">
        <w:t>ction lists what will be done,</w:t>
      </w:r>
      <w:r w:rsidR="00C41E4A" w:rsidRPr="0098139B">
        <w:t xml:space="preserve"> who in </w:t>
      </w:r>
      <w:r w:rsidR="00526E2F" w:rsidRPr="0098139B">
        <w:t xml:space="preserve">Council will </w:t>
      </w:r>
      <w:r w:rsidRPr="0098139B">
        <w:t xml:space="preserve">lead </w:t>
      </w:r>
      <w:r w:rsidR="00C41E4A" w:rsidRPr="0098139B">
        <w:t>the initiative</w:t>
      </w:r>
      <w:r w:rsidRPr="0098139B">
        <w:t xml:space="preserve">. </w:t>
      </w:r>
    </w:p>
    <w:p w14:paraId="33CF7921" w14:textId="62F90637" w:rsidR="00CA42F9" w:rsidRPr="0098139B" w:rsidRDefault="00820CF6" w:rsidP="00F708C2">
      <w:pPr>
        <w:pStyle w:val="Kingstonbody"/>
      </w:pPr>
      <w:r w:rsidRPr="0098139B">
        <w:t xml:space="preserve">Council’s Social Development </w:t>
      </w:r>
      <w:r w:rsidR="00CA42F9" w:rsidRPr="0098139B">
        <w:t>Tea</w:t>
      </w:r>
      <w:r w:rsidR="00DA52AE" w:rsidRPr="0098139B">
        <w:t>m</w:t>
      </w:r>
      <w:r w:rsidR="00CA42F9" w:rsidRPr="0098139B">
        <w:t xml:space="preserve"> </w:t>
      </w:r>
      <w:r w:rsidR="00C41E4A" w:rsidRPr="0098139B">
        <w:t xml:space="preserve">will </w:t>
      </w:r>
      <w:r w:rsidR="00CA42F9" w:rsidRPr="0098139B">
        <w:t xml:space="preserve">oversee the </w:t>
      </w:r>
      <w:r w:rsidR="00C41E4A" w:rsidRPr="0098139B">
        <w:t xml:space="preserve">development and </w:t>
      </w:r>
      <w:r w:rsidR="00CA42F9" w:rsidRPr="0098139B">
        <w:t xml:space="preserve">coordination of this </w:t>
      </w:r>
      <w:r w:rsidR="002777B8" w:rsidRPr="0098139B">
        <w:t>A</w:t>
      </w:r>
      <w:r w:rsidR="00CA42F9" w:rsidRPr="0098139B">
        <w:t xml:space="preserve">ction </w:t>
      </w:r>
      <w:r w:rsidR="002777B8" w:rsidRPr="0098139B">
        <w:t>P</w:t>
      </w:r>
      <w:r w:rsidR="00CA42F9" w:rsidRPr="0098139B">
        <w:t>lan</w:t>
      </w:r>
      <w:r w:rsidR="00EE23D6" w:rsidRPr="0098139B">
        <w:t xml:space="preserve"> and support and guide other teams with their </w:t>
      </w:r>
      <w:bookmarkStart w:id="77" w:name="_Hlk96610580"/>
      <w:r w:rsidR="008F2A15">
        <w:t>a</w:t>
      </w:r>
      <w:r w:rsidR="00EE23D6" w:rsidRPr="0098139B">
        <w:t>ctions</w:t>
      </w:r>
      <w:r w:rsidR="00CA42F9" w:rsidRPr="0098139B">
        <w:t xml:space="preserve">. </w:t>
      </w:r>
      <w:bookmarkEnd w:id="77"/>
      <w:r w:rsidR="00CA42F9" w:rsidRPr="0098139B">
        <w:t>Working collaboratively within Council</w:t>
      </w:r>
      <w:r w:rsidR="00DA52AE" w:rsidRPr="0098139B">
        <w:t xml:space="preserve">, </w:t>
      </w:r>
      <w:r w:rsidR="00CA42F9" w:rsidRPr="0098139B">
        <w:t>with external organisations and the community is an important aspect of imple</w:t>
      </w:r>
      <w:r w:rsidR="00526E2F" w:rsidRPr="0098139B">
        <w:t>menting the identified</w:t>
      </w:r>
      <w:r w:rsidR="00674167" w:rsidRPr="0098139B">
        <w:t xml:space="preserve"> </w:t>
      </w:r>
      <w:r w:rsidR="00271D56">
        <w:t>a</w:t>
      </w:r>
      <w:r w:rsidR="00674167" w:rsidRPr="0098139B">
        <w:t xml:space="preserve">ctions. </w:t>
      </w:r>
      <w:r w:rsidR="00526E2F" w:rsidRPr="0098139B">
        <w:t xml:space="preserve"> </w:t>
      </w:r>
    </w:p>
    <w:p w14:paraId="5066B765" w14:textId="4C0E8B99" w:rsidR="00CA42F9" w:rsidRPr="008F2A15" w:rsidRDefault="00CA42F9" w:rsidP="008F2A15">
      <w:pPr>
        <w:pStyle w:val="KingstonHeading1-numbered"/>
        <w:rPr>
          <w:sz w:val="28"/>
          <w:szCs w:val="24"/>
        </w:rPr>
      </w:pPr>
      <w:bookmarkStart w:id="78" w:name="_Toc483306173"/>
      <w:bookmarkStart w:id="79" w:name="_Toc100053374"/>
      <w:r w:rsidRPr="008F2A15">
        <w:rPr>
          <w:sz w:val="28"/>
          <w:szCs w:val="24"/>
        </w:rPr>
        <w:t xml:space="preserve">How </w:t>
      </w:r>
      <w:r w:rsidR="008F2A15">
        <w:rPr>
          <w:sz w:val="28"/>
          <w:szCs w:val="24"/>
        </w:rPr>
        <w:t>w</w:t>
      </w:r>
      <w:r w:rsidRPr="008F2A15">
        <w:rPr>
          <w:sz w:val="28"/>
          <w:szCs w:val="24"/>
        </w:rPr>
        <w:t xml:space="preserve">e </w:t>
      </w:r>
      <w:r w:rsidR="008F2A15">
        <w:rPr>
          <w:sz w:val="28"/>
          <w:szCs w:val="24"/>
        </w:rPr>
        <w:t>w</w:t>
      </w:r>
      <w:r w:rsidRPr="008F2A15">
        <w:rPr>
          <w:sz w:val="28"/>
          <w:szCs w:val="24"/>
        </w:rPr>
        <w:t xml:space="preserve">ill </w:t>
      </w:r>
      <w:r w:rsidR="00771F03">
        <w:rPr>
          <w:sz w:val="28"/>
          <w:szCs w:val="24"/>
        </w:rPr>
        <w:t>m</w:t>
      </w:r>
      <w:r w:rsidRPr="008F2A15">
        <w:rPr>
          <w:sz w:val="28"/>
          <w:szCs w:val="24"/>
        </w:rPr>
        <w:t xml:space="preserve">onitor </w:t>
      </w:r>
      <w:r w:rsidR="005537AB" w:rsidRPr="008F2A15">
        <w:rPr>
          <w:sz w:val="28"/>
          <w:szCs w:val="24"/>
        </w:rPr>
        <w:t>the Positive Ageing Action Plan 2022-2026</w:t>
      </w:r>
      <w:bookmarkEnd w:id="78"/>
      <w:bookmarkEnd w:id="79"/>
    </w:p>
    <w:p w14:paraId="1A85AD4E" w14:textId="3C25CB3D" w:rsidR="00CA42F9" w:rsidRPr="0098139B" w:rsidRDefault="00CA42F9" w:rsidP="00F708C2">
      <w:pPr>
        <w:pStyle w:val="Kingstonbody"/>
      </w:pPr>
      <w:r w:rsidRPr="0098139B">
        <w:t xml:space="preserve">Yearly tracking and reporting of the outcomes </w:t>
      </w:r>
      <w:r w:rsidR="00116F35" w:rsidRPr="0098139B">
        <w:t>of</w:t>
      </w:r>
      <w:r w:rsidRPr="0098139B">
        <w:t xml:space="preserve"> th</w:t>
      </w:r>
      <w:r w:rsidR="005537AB" w:rsidRPr="0098139B">
        <w:t xml:space="preserve">e Positive Ageing Action Plan 2022–2026 </w:t>
      </w:r>
      <w:r w:rsidRPr="0098139B">
        <w:t xml:space="preserve">will be undertaken. This will provide feedback about the </w:t>
      </w:r>
      <w:r w:rsidR="005537AB" w:rsidRPr="0098139B">
        <w:t xml:space="preserve">achievements </w:t>
      </w:r>
      <w:r w:rsidRPr="0098139B">
        <w:t xml:space="preserve">and challenges of this </w:t>
      </w:r>
      <w:r w:rsidR="005537AB" w:rsidRPr="0098139B">
        <w:t>A</w:t>
      </w:r>
      <w:r w:rsidRPr="0098139B">
        <w:t xml:space="preserve">ction </w:t>
      </w:r>
      <w:r w:rsidR="005537AB" w:rsidRPr="0098139B">
        <w:t>P</w:t>
      </w:r>
      <w:r w:rsidRPr="0098139B">
        <w:t>lan</w:t>
      </w:r>
      <w:r w:rsidR="005537AB" w:rsidRPr="0098139B">
        <w:t xml:space="preserve"> </w:t>
      </w:r>
      <w:r w:rsidR="00B1672A" w:rsidRPr="0098139B">
        <w:t>and will</w:t>
      </w:r>
      <w:r w:rsidR="005537AB" w:rsidRPr="0098139B">
        <w:t xml:space="preserve"> determine how Council is progressing in </w:t>
      </w:r>
      <w:r w:rsidR="00267013" w:rsidRPr="0098139B">
        <w:t xml:space="preserve">achieving </w:t>
      </w:r>
      <w:r w:rsidR="00790664" w:rsidRPr="0098139B">
        <w:t xml:space="preserve">the Positive Ageing Action Plan </w:t>
      </w:r>
      <w:r w:rsidR="00B27CEA" w:rsidRPr="0098139B">
        <w:t>objectives of the</w:t>
      </w:r>
      <w:r w:rsidR="00267013" w:rsidRPr="0098139B">
        <w:t xml:space="preserve"> PHWP.</w:t>
      </w:r>
    </w:p>
    <w:p w14:paraId="0108A8F2" w14:textId="77777777" w:rsidR="00CA42F9" w:rsidRPr="0098139B" w:rsidRDefault="00CA42F9" w:rsidP="00F708C2">
      <w:pPr>
        <w:pStyle w:val="Kingstonbody"/>
      </w:pPr>
      <w:r w:rsidRPr="0098139B">
        <w:t>Outcome reports will be presented to Council and posted on the Kingston website:</w:t>
      </w:r>
    </w:p>
    <w:p w14:paraId="44460F59" w14:textId="5624F05B" w:rsidR="00CA42F9" w:rsidRPr="0098139B" w:rsidRDefault="00CA42F9" w:rsidP="00462E3A">
      <w:pPr>
        <w:pStyle w:val="Kingstonbody"/>
        <w:numPr>
          <w:ilvl w:val="0"/>
          <w:numId w:val="24"/>
        </w:numPr>
      </w:pPr>
      <w:r w:rsidRPr="0098139B">
        <w:t>Yearly – reviewing the outcomes of thi</w:t>
      </w:r>
      <w:r w:rsidR="00674167" w:rsidRPr="0098139B">
        <w:t xml:space="preserve">s Action Plan </w:t>
      </w:r>
      <w:r w:rsidRPr="0098139B">
        <w:t xml:space="preserve">and the </w:t>
      </w:r>
      <w:r w:rsidR="00BB38FF" w:rsidRPr="0098139B">
        <w:t>progress being made at</w:t>
      </w:r>
      <w:r w:rsidR="003E5C6E" w:rsidRPr="0098139B">
        <w:t xml:space="preserve"> </w:t>
      </w:r>
      <w:r w:rsidRPr="0098139B">
        <w:t>impact</w:t>
      </w:r>
      <w:r w:rsidR="00BB38FF" w:rsidRPr="0098139B">
        <w:t>ing</w:t>
      </w:r>
      <w:r w:rsidRPr="0098139B">
        <w:t xml:space="preserve"> the </w:t>
      </w:r>
      <w:r w:rsidR="003E5C6E" w:rsidRPr="0098139B">
        <w:t>PHWP objectives</w:t>
      </w:r>
      <w:r w:rsidR="00674167" w:rsidRPr="0098139B">
        <w:t>,</w:t>
      </w:r>
    </w:p>
    <w:p w14:paraId="4EC7B574" w14:textId="533B3517" w:rsidR="00CA42F9" w:rsidRPr="0098139B" w:rsidRDefault="00CA42F9" w:rsidP="00462E3A">
      <w:pPr>
        <w:pStyle w:val="Kingstonbody"/>
        <w:numPr>
          <w:ilvl w:val="0"/>
          <w:numId w:val="24"/>
        </w:numPr>
      </w:pPr>
      <w:r w:rsidRPr="0098139B">
        <w:t>Four yearly – reviewing the outcomes of all health and wellbeing work across Council and its</w:t>
      </w:r>
      <w:r w:rsidR="00BB38FF" w:rsidRPr="0098139B">
        <w:t xml:space="preserve"> overall</w:t>
      </w:r>
      <w:r w:rsidRPr="0098139B">
        <w:t xml:space="preserve"> impact on the </w:t>
      </w:r>
      <w:r w:rsidR="00DA52AE" w:rsidRPr="0098139B">
        <w:t>long-term</w:t>
      </w:r>
      <w:r w:rsidRPr="0098139B">
        <w:t xml:space="preserve"> </w:t>
      </w:r>
      <w:r w:rsidR="00BB38FF" w:rsidRPr="0098139B">
        <w:t xml:space="preserve">performance </w:t>
      </w:r>
      <w:r w:rsidRPr="0098139B">
        <w:t>measures of the PHWP objectives</w:t>
      </w:r>
      <w:r w:rsidR="00A329A8" w:rsidRPr="0098139B">
        <w:t>.</w:t>
      </w:r>
    </w:p>
    <w:p w14:paraId="5E890C90" w14:textId="77777777" w:rsidR="00E6384C" w:rsidRPr="0098139B" w:rsidRDefault="00E6384C" w:rsidP="00F708C2">
      <w:pPr>
        <w:pStyle w:val="Kingstonbody"/>
        <w:rPr>
          <w:caps/>
        </w:rPr>
      </w:pPr>
      <w:r w:rsidRPr="0098139B">
        <w:br w:type="page"/>
      </w:r>
    </w:p>
    <w:p w14:paraId="4AB3DFF5" w14:textId="39E77CA7" w:rsidR="0075318E" w:rsidRPr="0098139B" w:rsidRDefault="00D1155B" w:rsidP="00442D3D">
      <w:pPr>
        <w:pStyle w:val="Kingstonbody"/>
        <w:rPr>
          <w:rFonts w:ascii="Calibri" w:hAnsi="Calibri" w:cs="Calibri"/>
        </w:rPr>
      </w:pPr>
      <w:r>
        <w:rPr>
          <w:noProof/>
          <w:lang w:val="en-US"/>
        </w:rPr>
        <w:lastRenderedPageBreak/>
        <w:drawing>
          <wp:anchor distT="0" distB="0" distL="114300" distR="114300" simplePos="0" relativeHeight="251665413" behindDoc="0" locked="0" layoutInCell="1" allowOverlap="1" wp14:anchorId="00A5DD3A" wp14:editId="040143A9">
            <wp:simplePos x="0" y="0"/>
            <wp:positionH relativeFrom="page">
              <wp:align>right</wp:align>
            </wp:positionH>
            <wp:positionV relativeFrom="paragraph">
              <wp:posOffset>-930166</wp:posOffset>
            </wp:positionV>
            <wp:extent cx="7564582" cy="10692123"/>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4"/>
                    <a:stretch>
                      <a:fillRect/>
                    </a:stretch>
                  </pic:blipFill>
                  <pic:spPr>
                    <a:xfrm>
                      <a:off x="0" y="0"/>
                      <a:ext cx="7564582" cy="10692123"/>
                    </a:xfrm>
                    <a:prstGeom prst="rect">
                      <a:avLst/>
                    </a:prstGeom>
                  </pic:spPr>
                </pic:pic>
              </a:graphicData>
            </a:graphic>
            <wp14:sizeRelH relativeFrom="page">
              <wp14:pctWidth>0</wp14:pctWidth>
            </wp14:sizeRelH>
            <wp14:sizeRelV relativeFrom="page">
              <wp14:pctHeight>0</wp14:pctHeight>
            </wp14:sizeRelV>
          </wp:anchor>
        </w:drawing>
      </w:r>
    </w:p>
    <w:sectPr w:rsidR="0075318E" w:rsidRPr="0098139B" w:rsidSect="009B00F2">
      <w:type w:val="evenPage"/>
      <w:pgSz w:w="11907" w:h="16840" w:code="9"/>
      <w:pgMar w:top="1440" w:right="1077" w:bottom="1135" w:left="1077" w:header="284" w:footer="28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E340BA" w14:textId="77777777" w:rsidR="009D561D" w:rsidRDefault="009D561D" w:rsidP="00442D3D">
      <w:r>
        <w:separator/>
      </w:r>
    </w:p>
  </w:endnote>
  <w:endnote w:type="continuationSeparator" w:id="0">
    <w:p w14:paraId="4413CDF0" w14:textId="77777777" w:rsidR="009D561D" w:rsidRDefault="009D561D" w:rsidP="00442D3D">
      <w:r>
        <w:continuationSeparator/>
      </w:r>
    </w:p>
  </w:endnote>
  <w:endnote w:type="continuationNotice" w:id="1">
    <w:p w14:paraId="41023137" w14:textId="77777777" w:rsidR="009D561D" w:rsidRDefault="009D56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Casual">
    <w:altName w:val="Arial"/>
    <w:panose1 w:val="00000000000000000000"/>
    <w:charset w:val="00"/>
    <w:family w:val="script"/>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Sans Serif">
    <w:altName w:val="Times New Roman"/>
    <w:panose1 w:val="00000000000000000000"/>
    <w:charset w:val="00"/>
    <w:family w:val="roman"/>
    <w:notTrueType/>
    <w:pitch w:val="default"/>
  </w:font>
  <w:font w:name="BSESQ U+ Gotham">
    <w:altName w:val="Gotha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45582" w14:textId="77777777" w:rsidR="00E611E0" w:rsidRPr="00F246FF" w:rsidRDefault="00E611E0" w:rsidP="00442D3D">
    <w:r>
      <w:t xml:space="preserve">PAGE </w:t>
    </w:r>
    <w:r w:rsidRPr="00F246FF">
      <w:fldChar w:fldCharType="begin"/>
    </w:r>
    <w:r w:rsidRPr="00F246FF">
      <w:instrText xml:space="preserve"> PAGE   \* MERGEFORMAT </w:instrText>
    </w:r>
    <w:r w:rsidRPr="00F246FF">
      <w:fldChar w:fldCharType="separate"/>
    </w:r>
    <w:r>
      <w:rPr>
        <w:noProof/>
      </w:rPr>
      <w:t>6</w:t>
    </w:r>
    <w:r w:rsidRPr="00F246FF">
      <w:rPr>
        <w:noProof/>
      </w:rPr>
      <w:fldChar w:fldCharType="end"/>
    </w:r>
    <w:r>
      <w:rPr>
        <w:noProof/>
      </w:rPr>
      <w:t xml:space="preserve">  • CITY</w:t>
    </w:r>
    <w:r w:rsidRPr="00733265">
      <w:t xml:space="preserve"> OF KINGSTON </w:t>
    </w:r>
    <w:r>
      <w:rPr>
        <w:b/>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87637" w14:textId="77777777" w:rsidR="00E611E0" w:rsidRPr="00F246FF" w:rsidRDefault="00E611E0" w:rsidP="00D25A27">
    <w:pPr>
      <w:jc w:val="right"/>
    </w:pPr>
    <w:r w:rsidRPr="00733265">
      <w:t>CITY OF KINGSTON</w:t>
    </w:r>
    <w:r>
      <w:t xml:space="preserve"> • PAGE </w:t>
    </w:r>
    <w:r w:rsidRPr="00F246FF">
      <w:fldChar w:fldCharType="begin"/>
    </w:r>
    <w:r w:rsidRPr="00F246FF">
      <w:instrText xml:space="preserve"> PAGE   \* MERGEFORMAT </w:instrText>
    </w:r>
    <w:r w:rsidRPr="00F246FF">
      <w:fldChar w:fldCharType="separate"/>
    </w:r>
    <w:r>
      <w:rPr>
        <w:noProof/>
      </w:rPr>
      <w:t>5</w:t>
    </w:r>
    <w:r w:rsidRPr="00F246FF">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BDA46" w14:textId="77777777" w:rsidR="009D561D" w:rsidRDefault="009D561D" w:rsidP="00442D3D">
      <w:r>
        <w:separator/>
      </w:r>
    </w:p>
  </w:footnote>
  <w:footnote w:type="continuationSeparator" w:id="0">
    <w:p w14:paraId="1FF0939E" w14:textId="77777777" w:rsidR="009D561D" w:rsidRDefault="009D561D" w:rsidP="00442D3D">
      <w:r>
        <w:continuationSeparator/>
      </w:r>
    </w:p>
  </w:footnote>
  <w:footnote w:type="continuationNotice" w:id="1">
    <w:p w14:paraId="3CB91AE8" w14:textId="77777777" w:rsidR="009D561D" w:rsidRDefault="009D561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59CCF" w14:textId="76C716CA" w:rsidR="00E611E0" w:rsidRPr="00D36D9C" w:rsidRDefault="00E611E0" w:rsidP="00442D3D">
    <w:pPr>
      <w:rPr>
        <w:color w:val="FFFFFF" w:themeColor="background1"/>
      </w:rPr>
    </w:pPr>
    <w:r w:rsidRPr="00646C98">
      <w:rPr>
        <w:color w:val="FFFFFF" w:themeColor="background1"/>
        <w:sz w:val="18"/>
        <w:szCs w:val="18"/>
      </w:rPr>
      <w:t xml:space="preserve">HPE: 17/76536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D506D9A4"/>
    <w:lvl w:ilvl="0">
      <w:start w:val="1"/>
      <w:numFmt w:val="bullet"/>
      <w:pStyle w:val="SchLit2"/>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B792D0EA"/>
    <w:lvl w:ilvl="0">
      <w:start w:val="1"/>
      <w:numFmt w:val="bullet"/>
      <w:pStyle w:val="SchLit3"/>
      <w:lvlText w:val=""/>
      <w:lvlJc w:val="left"/>
      <w:pPr>
        <w:tabs>
          <w:tab w:val="num" w:pos="360"/>
        </w:tabs>
        <w:ind w:left="360" w:hanging="360"/>
      </w:pPr>
      <w:rPr>
        <w:rFonts w:ascii="Symbol" w:hAnsi="Symbol" w:hint="default"/>
      </w:rPr>
    </w:lvl>
  </w:abstractNum>
  <w:abstractNum w:abstractNumId="2" w15:restartNumberingAfterBreak="0">
    <w:nsid w:val="0214601D"/>
    <w:multiLevelType w:val="hybridMultilevel"/>
    <w:tmpl w:val="1C682582"/>
    <w:lvl w:ilvl="0" w:tplc="3C584734">
      <w:start w:val="1"/>
      <w:numFmt w:val="bullet"/>
      <w:pStyle w:val="ListNumber4"/>
      <w:lvlText w:val=""/>
      <w:lvlJc w:val="left"/>
      <w:pPr>
        <w:tabs>
          <w:tab w:val="num" w:pos="436"/>
        </w:tabs>
        <w:ind w:left="436" w:hanging="360"/>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3" w15:restartNumberingAfterBreak="0">
    <w:nsid w:val="15227D6F"/>
    <w:multiLevelType w:val="multilevel"/>
    <w:tmpl w:val="F2EE352E"/>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1701"/>
        </w:tabs>
        <w:ind w:left="1701" w:hanging="850"/>
      </w:pPr>
      <w:rPr>
        <w:rFonts w:hint="default"/>
      </w:rPr>
    </w:lvl>
    <w:lvl w:ilvl="3">
      <w:start w:val="1"/>
      <w:numFmt w:val="decimal"/>
      <w:pStyle w:val="Indent6"/>
      <w:lvlText w:val="(%4)"/>
      <w:lvlJc w:val="left"/>
      <w:pPr>
        <w:tabs>
          <w:tab w:val="num" w:pos="2835"/>
        </w:tabs>
        <w:ind w:left="2835" w:hanging="1134"/>
      </w:pPr>
      <w:rPr>
        <w:rFonts w:hint="default"/>
      </w:rPr>
    </w:lvl>
    <w:lvl w:ilvl="4">
      <w:start w:val="1"/>
      <w:numFmt w:val="upperLetter"/>
      <w:lvlText w:val="(%5)"/>
      <w:lvlJc w:val="left"/>
      <w:pPr>
        <w:tabs>
          <w:tab w:val="num" w:pos="3402"/>
        </w:tabs>
        <w:ind w:left="3402" w:hanging="567"/>
      </w:pPr>
      <w:rPr>
        <w:rFonts w:hint="default"/>
      </w:rPr>
    </w:lvl>
    <w:lvl w:ilvl="5">
      <w:start w:val="1"/>
      <w:numFmt w:val="upperLetter"/>
      <w:lvlText w:val="(%6)"/>
      <w:lvlJc w:val="left"/>
      <w:pPr>
        <w:tabs>
          <w:tab w:val="num" w:pos="11624"/>
        </w:tabs>
        <w:ind w:left="11624" w:hanging="567"/>
      </w:pPr>
      <w:rPr>
        <w:rFonts w:hint="default"/>
      </w:rPr>
    </w:lvl>
    <w:lvl w:ilvl="6">
      <w:start w:val="1"/>
      <w:numFmt w:val="none"/>
      <w:lvlText w:val=""/>
      <w:lvlJc w:val="left"/>
      <w:pPr>
        <w:tabs>
          <w:tab w:val="num" w:pos="7448"/>
        </w:tabs>
        <w:ind w:left="7088" w:firstLine="0"/>
      </w:pPr>
      <w:rPr>
        <w:rFonts w:hint="default"/>
      </w:rPr>
    </w:lvl>
    <w:lvl w:ilvl="7">
      <w:start w:val="1"/>
      <w:numFmt w:val="none"/>
      <w:lvlText w:val=""/>
      <w:lvlJc w:val="left"/>
      <w:pPr>
        <w:tabs>
          <w:tab w:val="num" w:pos="7448"/>
        </w:tabs>
        <w:ind w:left="7088" w:firstLine="0"/>
      </w:pPr>
      <w:rPr>
        <w:rFonts w:hint="default"/>
      </w:rPr>
    </w:lvl>
    <w:lvl w:ilvl="8">
      <w:start w:val="1"/>
      <w:numFmt w:val="none"/>
      <w:lvlText w:val=""/>
      <w:lvlJc w:val="left"/>
      <w:pPr>
        <w:tabs>
          <w:tab w:val="num" w:pos="7448"/>
        </w:tabs>
        <w:ind w:left="7088" w:firstLine="0"/>
      </w:pPr>
      <w:rPr>
        <w:rFonts w:hint="default"/>
      </w:rPr>
    </w:lvl>
  </w:abstractNum>
  <w:abstractNum w:abstractNumId="4" w15:restartNumberingAfterBreak="0">
    <w:nsid w:val="16A91373"/>
    <w:multiLevelType w:val="hybridMultilevel"/>
    <w:tmpl w:val="20248B92"/>
    <w:lvl w:ilvl="0" w:tplc="04090001">
      <w:start w:val="1"/>
      <w:numFmt w:val="bullet"/>
      <w:lvlText w:val=""/>
      <w:lvlJc w:val="left"/>
      <w:pPr>
        <w:tabs>
          <w:tab w:val="num" w:pos="360"/>
        </w:tabs>
        <w:ind w:left="360" w:hanging="360"/>
      </w:pPr>
      <w:rPr>
        <w:rFonts w:ascii="Symbol" w:hAnsi="Symbol" w:hint="default"/>
      </w:rPr>
    </w:lvl>
    <w:lvl w:ilvl="1" w:tplc="091A96AA">
      <w:start w:val="1"/>
      <w:numFmt w:val="bullet"/>
      <w:pStyle w:val="Bullet12pt"/>
      <w:lvlText w:val=""/>
      <w:lvlJc w:val="left"/>
      <w:pPr>
        <w:tabs>
          <w:tab w:val="num" w:pos="1080"/>
        </w:tabs>
        <w:ind w:left="947" w:hanging="227"/>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7C46C60"/>
    <w:multiLevelType w:val="multilevel"/>
    <w:tmpl w:val="BDBC4D08"/>
    <w:name w:val="Commercial"/>
    <w:lvl w:ilvl="0">
      <w:start w:val="1"/>
      <w:numFmt w:val="decimal"/>
      <w:lvlRestart w:val="0"/>
      <w:isLgl/>
      <w:lvlText w:val="%1"/>
      <w:lvlJc w:val="left"/>
      <w:pPr>
        <w:tabs>
          <w:tab w:val="num" w:pos="850"/>
        </w:tabs>
        <w:ind w:left="850" w:hanging="850"/>
      </w:pPr>
      <w:rPr>
        <w:rFonts w:hint="default"/>
      </w:rPr>
    </w:lvl>
    <w:lvl w:ilvl="1">
      <w:start w:val="1"/>
      <w:numFmt w:val="decimal"/>
      <w:isLgl/>
      <w:lvlText w:val="%1.%2"/>
      <w:lvlJc w:val="left"/>
      <w:pPr>
        <w:tabs>
          <w:tab w:val="num" w:pos="1560"/>
        </w:tabs>
        <w:ind w:left="1560" w:hanging="851"/>
      </w:pPr>
      <w:rPr>
        <w:rFonts w:hint="default"/>
      </w:rPr>
    </w:lvl>
    <w:lvl w:ilvl="2">
      <w:start w:val="1"/>
      <w:numFmt w:val="decimal"/>
      <w:isLgl/>
      <w:lvlText w:val="%1.%2.%3"/>
      <w:lvlJc w:val="left"/>
      <w:pPr>
        <w:tabs>
          <w:tab w:val="num" w:pos="2835"/>
        </w:tabs>
        <w:ind w:left="2835" w:hanging="1134"/>
      </w:pPr>
      <w:rPr>
        <w:rFonts w:hint="default"/>
      </w:rPr>
    </w:lvl>
    <w:lvl w:ilvl="3">
      <w:start w:val="1"/>
      <w:numFmt w:val="lowerLetter"/>
      <w:lvlText w:val="(%4)"/>
      <w:lvlJc w:val="left"/>
      <w:pPr>
        <w:tabs>
          <w:tab w:val="num" w:pos="3402"/>
        </w:tabs>
        <w:ind w:left="3402" w:hanging="567"/>
      </w:pPr>
      <w:rPr>
        <w:rFonts w:hint="default"/>
      </w:rPr>
    </w:lvl>
    <w:lvl w:ilvl="4">
      <w:start w:val="1"/>
      <w:numFmt w:val="decimal"/>
      <w:lvlText w:val="(%5)"/>
      <w:lvlJc w:val="left"/>
      <w:pPr>
        <w:tabs>
          <w:tab w:val="num" w:pos="3969"/>
        </w:tabs>
        <w:ind w:left="3969" w:hanging="567"/>
      </w:pPr>
      <w:rPr>
        <w:rFonts w:hint="default"/>
      </w:rPr>
    </w:lvl>
    <w:lvl w:ilvl="5">
      <w:start w:val="1"/>
      <w:numFmt w:val="upperLetter"/>
      <w:lvlText w:val="(%6)"/>
      <w:lvlJc w:val="left"/>
      <w:pPr>
        <w:tabs>
          <w:tab w:val="num" w:pos="4535"/>
        </w:tabs>
        <w:ind w:left="4535" w:hanging="566"/>
      </w:pPr>
      <w:rPr>
        <w:rFonts w:hint="default"/>
      </w:rPr>
    </w:lvl>
    <w:lvl w:ilvl="6">
      <w:start w:val="1"/>
      <w:numFmt w:val="none"/>
      <w:lvlText w:val=""/>
      <w:lvlJc w:val="left"/>
      <w:pPr>
        <w:tabs>
          <w:tab w:val="num" w:pos="357"/>
        </w:tabs>
        <w:ind w:left="0" w:firstLine="0"/>
      </w:pPr>
      <w:rPr>
        <w:rFonts w:hint="default"/>
      </w:rPr>
    </w:lvl>
    <w:lvl w:ilvl="7">
      <w:start w:val="1"/>
      <w:numFmt w:val="none"/>
      <w:lvlText w:val=""/>
      <w:lvlJc w:val="left"/>
      <w:pPr>
        <w:tabs>
          <w:tab w:val="num" w:pos="357"/>
        </w:tabs>
        <w:ind w:left="0" w:firstLine="0"/>
      </w:pPr>
      <w:rPr>
        <w:rFonts w:hint="default"/>
      </w:rPr>
    </w:lvl>
    <w:lvl w:ilvl="8">
      <w:start w:val="1"/>
      <w:numFmt w:val="none"/>
      <w:lvlText w:val=""/>
      <w:lvlJc w:val="left"/>
      <w:pPr>
        <w:tabs>
          <w:tab w:val="num" w:pos="357"/>
        </w:tabs>
        <w:ind w:left="0" w:firstLine="0"/>
      </w:pPr>
      <w:rPr>
        <w:rFonts w:hint="default"/>
      </w:rPr>
    </w:lvl>
  </w:abstractNum>
  <w:abstractNum w:abstractNumId="6" w15:restartNumberingAfterBreak="0">
    <w:nsid w:val="1B960301"/>
    <w:multiLevelType w:val="hybridMultilevel"/>
    <w:tmpl w:val="CDA61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9F118B"/>
    <w:multiLevelType w:val="hybridMultilevel"/>
    <w:tmpl w:val="5660161C"/>
    <w:lvl w:ilvl="0" w:tplc="68E6E07A">
      <w:start w:val="1"/>
      <w:numFmt w:val="decimal"/>
      <w:pStyle w:val="Schedule1"/>
      <w:lvlText w:val="%1."/>
      <w:lvlJc w:val="left"/>
      <w:pPr>
        <w:tabs>
          <w:tab w:val="num" w:pos="1080"/>
        </w:tabs>
        <w:ind w:left="1080" w:hanging="720"/>
      </w:pPr>
      <w:rPr>
        <w:rFonts w:hint="default"/>
      </w:rPr>
    </w:lvl>
    <w:lvl w:ilvl="1" w:tplc="0C090019" w:tentative="1">
      <w:start w:val="1"/>
      <w:numFmt w:val="lowerLetter"/>
      <w:pStyle w:val="Schedule2"/>
      <w:lvlText w:val="%2."/>
      <w:lvlJc w:val="left"/>
      <w:pPr>
        <w:tabs>
          <w:tab w:val="num" w:pos="1440"/>
        </w:tabs>
        <w:ind w:left="1440" w:hanging="360"/>
      </w:pPr>
    </w:lvl>
    <w:lvl w:ilvl="2" w:tplc="0C09001B" w:tentative="1">
      <w:start w:val="1"/>
      <w:numFmt w:val="lowerRoman"/>
      <w:pStyle w:val="Schedule3"/>
      <w:lvlText w:val="%3."/>
      <w:lvlJc w:val="right"/>
      <w:pPr>
        <w:tabs>
          <w:tab w:val="num" w:pos="2160"/>
        </w:tabs>
        <w:ind w:left="2160" w:hanging="180"/>
      </w:pPr>
    </w:lvl>
    <w:lvl w:ilvl="3" w:tplc="0C09000F" w:tentative="1">
      <w:start w:val="1"/>
      <w:numFmt w:val="decimal"/>
      <w:pStyle w:val="Schedule4"/>
      <w:lvlText w:val="%4."/>
      <w:lvlJc w:val="left"/>
      <w:pPr>
        <w:tabs>
          <w:tab w:val="num" w:pos="2880"/>
        </w:tabs>
        <w:ind w:left="2880" w:hanging="360"/>
      </w:pPr>
    </w:lvl>
    <w:lvl w:ilvl="4" w:tplc="0C090019" w:tentative="1">
      <w:start w:val="1"/>
      <w:numFmt w:val="lowerLetter"/>
      <w:pStyle w:val="Schedule5"/>
      <w:lvlText w:val="%5."/>
      <w:lvlJc w:val="left"/>
      <w:pPr>
        <w:tabs>
          <w:tab w:val="num" w:pos="3600"/>
        </w:tabs>
        <w:ind w:left="3600" w:hanging="360"/>
      </w:pPr>
    </w:lvl>
    <w:lvl w:ilvl="5" w:tplc="0C09001B" w:tentative="1">
      <w:start w:val="1"/>
      <w:numFmt w:val="lowerRoman"/>
      <w:pStyle w:val="Schedule6"/>
      <w:lvlText w:val="%6."/>
      <w:lvlJc w:val="right"/>
      <w:pPr>
        <w:tabs>
          <w:tab w:val="num" w:pos="4320"/>
        </w:tabs>
        <w:ind w:left="4320" w:hanging="180"/>
      </w:pPr>
    </w:lvl>
    <w:lvl w:ilvl="6" w:tplc="0C09000F" w:tentative="1">
      <w:start w:val="1"/>
      <w:numFmt w:val="decimal"/>
      <w:pStyle w:val="Schedule7"/>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15:restartNumberingAfterBreak="0">
    <w:nsid w:val="24877ACE"/>
    <w:multiLevelType w:val="singleLevel"/>
    <w:tmpl w:val="1622971A"/>
    <w:lvl w:ilvl="0">
      <w:start w:val="1"/>
      <w:numFmt w:val="bullet"/>
      <w:pStyle w:val="auddots"/>
      <w:lvlText w:val=""/>
      <w:lvlJc w:val="left"/>
      <w:pPr>
        <w:tabs>
          <w:tab w:val="num" w:pos="360"/>
        </w:tabs>
        <w:ind w:left="360" w:hanging="360"/>
      </w:pPr>
      <w:rPr>
        <w:rFonts w:ascii="Symbol" w:hAnsi="Symbol" w:hint="default"/>
      </w:rPr>
    </w:lvl>
  </w:abstractNum>
  <w:abstractNum w:abstractNumId="9" w15:restartNumberingAfterBreak="0">
    <w:nsid w:val="276F11C2"/>
    <w:multiLevelType w:val="hybridMultilevel"/>
    <w:tmpl w:val="09D6D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F21E54"/>
    <w:multiLevelType w:val="hybridMultilevel"/>
    <w:tmpl w:val="4E36C454"/>
    <w:lvl w:ilvl="0" w:tplc="C8A62BC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pStyle w:val="SchLit4"/>
      <w:lvlText w:val=""/>
      <w:lvlJc w:val="left"/>
      <w:pPr>
        <w:tabs>
          <w:tab w:val="num" w:pos="2160"/>
        </w:tabs>
        <w:ind w:left="2160" w:hanging="360"/>
      </w:pPr>
      <w:rPr>
        <w:rFonts w:ascii="Symbol" w:hAnsi="Symbol" w:hint="default"/>
      </w:rPr>
    </w:lvl>
    <w:lvl w:ilvl="4" w:tplc="04090003" w:tentative="1">
      <w:start w:val="1"/>
      <w:numFmt w:val="bullet"/>
      <w:pStyle w:val="SchLit5"/>
      <w:lvlText w:val="o"/>
      <w:lvlJc w:val="left"/>
      <w:pPr>
        <w:tabs>
          <w:tab w:val="num" w:pos="2880"/>
        </w:tabs>
        <w:ind w:left="2880" w:hanging="360"/>
      </w:pPr>
      <w:rPr>
        <w:rFonts w:ascii="Courier New" w:hAnsi="Courier New" w:hint="default"/>
      </w:rPr>
    </w:lvl>
    <w:lvl w:ilvl="5" w:tplc="04090005" w:tentative="1">
      <w:start w:val="1"/>
      <w:numFmt w:val="bullet"/>
      <w:pStyle w:val="SchLit6"/>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1" w15:restartNumberingAfterBreak="0">
    <w:nsid w:val="2B43745E"/>
    <w:multiLevelType w:val="hybridMultilevel"/>
    <w:tmpl w:val="168E85AE"/>
    <w:lvl w:ilvl="0" w:tplc="C8A62BCE">
      <w:start w:val="1"/>
      <w:numFmt w:val="bullet"/>
      <w:pStyle w:val="ListBullet4"/>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2" w15:restartNumberingAfterBreak="0">
    <w:nsid w:val="2BE5274A"/>
    <w:multiLevelType w:val="multilevel"/>
    <w:tmpl w:val="316A164E"/>
    <w:lvl w:ilvl="0">
      <w:start w:val="1"/>
      <w:numFmt w:val="decimal"/>
      <w:lvlRestart w:val="0"/>
      <w:pStyle w:val="Indent3"/>
      <w:lvlText w:val="%1"/>
      <w:lvlJc w:val="left"/>
      <w:pPr>
        <w:tabs>
          <w:tab w:val="num" w:pos="850"/>
        </w:tabs>
        <w:ind w:left="850" w:hanging="850"/>
      </w:pPr>
      <w:rPr>
        <w:rFonts w:hint="default"/>
      </w:rPr>
    </w:lvl>
    <w:lvl w:ilvl="1">
      <w:start w:val="1"/>
      <w:numFmt w:val="decimal"/>
      <w:pStyle w:val="Indent4"/>
      <w:lvlText w:val="%1.%2"/>
      <w:lvlJc w:val="left"/>
      <w:pPr>
        <w:tabs>
          <w:tab w:val="num" w:pos="850"/>
        </w:tabs>
        <w:ind w:left="850" w:hanging="850"/>
      </w:pPr>
      <w:rPr>
        <w:rFonts w:hint="default"/>
      </w:rPr>
    </w:lvl>
    <w:lvl w:ilvl="2">
      <w:start w:val="1"/>
      <w:numFmt w:val="lowerLetter"/>
      <w:pStyle w:val="Indent5"/>
      <w:lvlText w:val="(%3)"/>
      <w:lvlJc w:val="left"/>
      <w:pPr>
        <w:tabs>
          <w:tab w:val="num" w:pos="1701"/>
        </w:tabs>
        <w:ind w:left="1701" w:hanging="851"/>
      </w:pPr>
      <w:rPr>
        <w:rFonts w:hint="default"/>
      </w:rPr>
    </w:lvl>
    <w:lvl w:ilvl="3">
      <w:start w:val="1"/>
      <w:numFmt w:val="decimal"/>
      <w:lvlText w:val="(%4)"/>
      <w:lvlJc w:val="left"/>
      <w:pPr>
        <w:tabs>
          <w:tab w:val="num" w:pos="2835"/>
        </w:tabs>
        <w:ind w:left="2835" w:hanging="1134"/>
      </w:pPr>
      <w:rPr>
        <w:rFonts w:hint="default"/>
      </w:rPr>
    </w:lvl>
    <w:lvl w:ilvl="4">
      <w:start w:val="1"/>
      <w:numFmt w:val="upperLetter"/>
      <w:pStyle w:val="ListNumber"/>
      <w:lvlText w:val="(%5)"/>
      <w:lvlJc w:val="left"/>
      <w:pPr>
        <w:tabs>
          <w:tab w:val="num" w:pos="3402"/>
        </w:tabs>
        <w:ind w:left="3402" w:hanging="567"/>
      </w:pPr>
      <w:rPr>
        <w:rFonts w:hint="default"/>
      </w:rPr>
    </w:lvl>
    <w:lvl w:ilvl="5">
      <w:start w:val="1"/>
      <w:numFmt w:val="upperLetter"/>
      <w:lvlText w:val="(%6)"/>
      <w:lvlJc w:val="left"/>
      <w:pPr>
        <w:tabs>
          <w:tab w:val="num" w:pos="13323"/>
        </w:tabs>
        <w:ind w:left="13323" w:hanging="567"/>
      </w:pPr>
      <w:rPr>
        <w:rFonts w:hint="default"/>
      </w:rPr>
    </w:lvl>
    <w:lvl w:ilvl="6">
      <w:start w:val="1"/>
      <w:numFmt w:val="none"/>
      <w:lvlText w:val=""/>
      <w:lvlJc w:val="left"/>
      <w:pPr>
        <w:tabs>
          <w:tab w:val="num" w:pos="9150"/>
        </w:tabs>
        <w:ind w:left="8787" w:firstLine="0"/>
      </w:pPr>
      <w:rPr>
        <w:rFonts w:hint="default"/>
      </w:rPr>
    </w:lvl>
    <w:lvl w:ilvl="7">
      <w:start w:val="1"/>
      <w:numFmt w:val="none"/>
      <w:lvlText w:val=""/>
      <w:lvlJc w:val="left"/>
      <w:pPr>
        <w:tabs>
          <w:tab w:val="num" w:pos="9150"/>
        </w:tabs>
        <w:ind w:left="8787" w:firstLine="0"/>
      </w:pPr>
      <w:rPr>
        <w:rFonts w:hint="default"/>
      </w:rPr>
    </w:lvl>
    <w:lvl w:ilvl="8">
      <w:start w:val="1"/>
      <w:numFmt w:val="none"/>
      <w:lvlText w:val=""/>
      <w:lvlJc w:val="left"/>
      <w:pPr>
        <w:tabs>
          <w:tab w:val="num" w:pos="9150"/>
        </w:tabs>
        <w:ind w:left="8787" w:firstLine="0"/>
      </w:pPr>
      <w:rPr>
        <w:rFonts w:hint="default"/>
      </w:rPr>
    </w:lvl>
  </w:abstractNum>
  <w:abstractNum w:abstractNumId="13" w15:restartNumberingAfterBreak="0">
    <w:nsid w:val="36701413"/>
    <w:multiLevelType w:val="hybridMultilevel"/>
    <w:tmpl w:val="F6C0E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B1C5FC8"/>
    <w:multiLevelType w:val="hybridMultilevel"/>
    <w:tmpl w:val="8DF6B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E284349"/>
    <w:multiLevelType w:val="hybridMultilevel"/>
    <w:tmpl w:val="5E64789A"/>
    <w:lvl w:ilvl="0" w:tplc="CE36925A">
      <w:start w:val="1"/>
      <w:numFmt w:val="bullet"/>
      <w:pStyle w:val="list1basedonbodytext"/>
      <w:lvlText w:val=""/>
      <w:lvlJc w:val="left"/>
      <w:pPr>
        <w:tabs>
          <w:tab w:val="num" w:pos="360"/>
        </w:tabs>
        <w:ind w:left="360" w:hanging="360"/>
      </w:pPr>
      <w:rPr>
        <w:rFonts w:ascii="Symbol" w:hAnsi="Symbol" w:hint="default"/>
      </w:rPr>
    </w:lvl>
    <w:lvl w:ilvl="1" w:tplc="0C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C73F90"/>
    <w:multiLevelType w:val="multilevel"/>
    <w:tmpl w:val="911A32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96328D7"/>
    <w:multiLevelType w:val="hybridMultilevel"/>
    <w:tmpl w:val="7BB43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F752A8"/>
    <w:multiLevelType w:val="hybridMultilevel"/>
    <w:tmpl w:val="63C29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EC6499"/>
    <w:multiLevelType w:val="hybridMultilevel"/>
    <w:tmpl w:val="1460F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3551C6A"/>
    <w:multiLevelType w:val="multilevel"/>
    <w:tmpl w:val="AB267D26"/>
    <w:lvl w:ilvl="0">
      <w:start w:val="1"/>
      <w:numFmt w:val="decimal"/>
      <w:pStyle w:val="TEANumbering1"/>
      <w:lvlText w:val="%1."/>
      <w:lvlJc w:val="left"/>
      <w:pPr>
        <w:tabs>
          <w:tab w:val="num" w:pos="964"/>
        </w:tabs>
        <w:ind w:left="964" w:hanging="964"/>
      </w:pPr>
      <w:rPr>
        <w:rFonts w:ascii="Arial" w:hAnsi="Arial" w:hint="default"/>
        <w:b/>
        <w:i w:val="0"/>
        <w:caps/>
        <w:sz w:val="28"/>
        <w:u w:val="none"/>
      </w:rPr>
    </w:lvl>
    <w:lvl w:ilvl="1">
      <w:start w:val="1"/>
      <w:numFmt w:val="decimal"/>
      <w:pStyle w:val="Schedule8"/>
      <w:lvlText w:val="%1.%2"/>
      <w:lvlJc w:val="left"/>
      <w:pPr>
        <w:tabs>
          <w:tab w:val="num" w:pos="964"/>
        </w:tabs>
        <w:ind w:left="964" w:hanging="964"/>
      </w:pPr>
      <w:rPr>
        <w:rFonts w:ascii="Arial" w:hAnsi="Arial" w:hint="default"/>
        <w:b/>
        <w:i w:val="0"/>
        <w:sz w:val="24"/>
        <w:u w:val="none"/>
      </w:rPr>
    </w:lvl>
    <w:lvl w:ilvl="2">
      <w:start w:val="1"/>
      <w:numFmt w:val="lowerLetter"/>
      <w:pStyle w:val="NormalIndent"/>
      <w:lvlText w:val="(%3)"/>
      <w:lvlJc w:val="left"/>
      <w:pPr>
        <w:tabs>
          <w:tab w:val="num" w:pos="1928"/>
        </w:tabs>
        <w:ind w:left="1928" w:hanging="964"/>
      </w:pPr>
      <w:rPr>
        <w:rFonts w:hint="default"/>
        <w:b w:val="0"/>
        <w:i w:val="0"/>
        <w:u w:val="none"/>
      </w:rPr>
    </w:lvl>
    <w:lvl w:ilvl="3">
      <w:start w:val="1"/>
      <w:numFmt w:val="lowerRoman"/>
      <w:pStyle w:val="IndentParaLevel1"/>
      <w:lvlText w:val="(%4)"/>
      <w:lvlJc w:val="left"/>
      <w:pPr>
        <w:tabs>
          <w:tab w:val="num" w:pos="2892"/>
        </w:tabs>
        <w:ind w:left="2892" w:hanging="964"/>
      </w:pPr>
      <w:rPr>
        <w:rFonts w:hint="default"/>
        <w:u w:val="none"/>
      </w:rPr>
    </w:lvl>
    <w:lvl w:ilvl="4">
      <w:start w:val="1"/>
      <w:numFmt w:val="upperLetter"/>
      <w:lvlText w:val="%5."/>
      <w:lvlJc w:val="left"/>
      <w:pPr>
        <w:tabs>
          <w:tab w:val="num" w:pos="3856"/>
        </w:tabs>
        <w:ind w:left="3856" w:hanging="964"/>
      </w:pPr>
      <w:rPr>
        <w:rFonts w:hint="default"/>
        <w:b w:val="0"/>
        <w:i w:val="0"/>
        <w:u w:val="none"/>
      </w:rPr>
    </w:lvl>
    <w:lvl w:ilvl="5">
      <w:start w:val="1"/>
      <w:numFmt w:val="decimal"/>
      <w:lvlText w:val="%6)"/>
      <w:lvlJc w:val="left"/>
      <w:pPr>
        <w:tabs>
          <w:tab w:val="num" w:pos="4820"/>
        </w:tabs>
        <w:ind w:left="4820" w:hanging="964"/>
      </w:pPr>
      <w:rPr>
        <w:rFonts w:hint="default"/>
        <w:b w:val="0"/>
        <w:i w:val="0"/>
        <w:u w:val="none"/>
      </w:rPr>
    </w:lvl>
    <w:lvl w:ilvl="6">
      <w:start w:val="1"/>
      <w:numFmt w:val="lowerLetter"/>
      <w:lvlText w:val="%7)"/>
      <w:lvlJc w:val="left"/>
      <w:pPr>
        <w:tabs>
          <w:tab w:val="num" w:pos="5783"/>
        </w:tabs>
        <w:ind w:left="5783" w:hanging="963"/>
      </w:pPr>
      <w:rPr>
        <w:rFonts w:hint="default"/>
        <w:b w:val="0"/>
        <w:i w:val="0"/>
        <w:u w:val="none"/>
      </w:rPr>
    </w:lvl>
    <w:lvl w:ilvl="7">
      <w:start w:val="1"/>
      <w:numFmt w:val="lowerRoman"/>
      <w:lvlText w:val="%8)"/>
      <w:lvlJc w:val="left"/>
      <w:pPr>
        <w:tabs>
          <w:tab w:val="num" w:pos="6747"/>
        </w:tabs>
        <w:ind w:left="6747" w:hanging="964"/>
      </w:pPr>
      <w:rPr>
        <w:rFonts w:hint="default"/>
        <w:b w:val="0"/>
        <w:i w:val="0"/>
        <w:u w:val="none"/>
      </w:rPr>
    </w:lvl>
    <w:lvl w:ilvl="8">
      <w:start w:val="1"/>
      <w:numFmt w:val="none"/>
      <w:lvlRestart w:val="0"/>
      <w:suff w:val="nothing"/>
      <w:lvlText w:val=""/>
      <w:lvlJc w:val="left"/>
      <w:pPr>
        <w:ind w:left="0" w:firstLine="0"/>
      </w:pPr>
      <w:rPr>
        <w:rFonts w:hint="default"/>
      </w:rPr>
    </w:lvl>
  </w:abstractNum>
  <w:abstractNum w:abstractNumId="21" w15:restartNumberingAfterBreak="0">
    <w:nsid w:val="55C242CD"/>
    <w:multiLevelType w:val="multilevel"/>
    <w:tmpl w:val="D4F69EC2"/>
    <w:lvl w:ilvl="0">
      <w:start w:val="1"/>
      <w:numFmt w:val="decimal"/>
      <w:pStyle w:val="SchHead2"/>
      <w:lvlText w:val="%1"/>
      <w:lvlJc w:val="left"/>
      <w:pPr>
        <w:ind w:left="851" w:hanging="851"/>
      </w:pPr>
      <w:rPr>
        <w:rFonts w:hint="default"/>
      </w:rPr>
    </w:lvl>
    <w:lvl w:ilvl="1">
      <w:start w:val="1"/>
      <w:numFmt w:val="decimal"/>
      <w:pStyle w:val="SchHead3"/>
      <w:lvlText w:val="%1.%2"/>
      <w:lvlJc w:val="left"/>
      <w:pPr>
        <w:ind w:left="851" w:hanging="851"/>
      </w:pPr>
      <w:rPr>
        <w:rFonts w:hint="default"/>
      </w:rPr>
    </w:lvl>
    <w:lvl w:ilvl="2">
      <w:start w:val="1"/>
      <w:numFmt w:val="lowerLetter"/>
      <w:pStyle w:val="SchHead4"/>
      <w:lvlText w:val="(%3)"/>
      <w:lvlJc w:val="left"/>
      <w:pPr>
        <w:tabs>
          <w:tab w:val="num" w:pos="1701"/>
        </w:tabs>
        <w:ind w:left="1701" w:hanging="850"/>
      </w:pPr>
      <w:rPr>
        <w:rFonts w:hint="default"/>
      </w:rPr>
    </w:lvl>
    <w:lvl w:ilvl="3">
      <w:start w:val="1"/>
      <w:numFmt w:val="decimal"/>
      <w:pStyle w:val="SchHead5"/>
      <w:lvlText w:val="(%4)"/>
      <w:lvlJc w:val="left"/>
      <w:pPr>
        <w:tabs>
          <w:tab w:val="num" w:pos="2552"/>
        </w:tabs>
        <w:ind w:left="2552" w:hanging="851"/>
      </w:pPr>
      <w:rPr>
        <w:rFonts w:hint="default"/>
      </w:rPr>
    </w:lvl>
    <w:lvl w:ilvl="4">
      <w:start w:val="1"/>
      <w:numFmt w:val="upperLetter"/>
      <w:pStyle w:val="SchHead6"/>
      <w:lvlText w:val="(%5)"/>
      <w:lvlJc w:val="left"/>
      <w:pPr>
        <w:tabs>
          <w:tab w:val="num" w:pos="3402"/>
        </w:tabs>
        <w:ind w:left="3402" w:hanging="850"/>
      </w:pPr>
      <w:rPr>
        <w:rFonts w:hint="default"/>
      </w:rPr>
    </w:lvl>
    <w:lvl w:ilvl="5">
      <w:start w:val="1"/>
      <w:numFmt w:val="lowerRoman"/>
      <w:pStyle w:val="SchLit1"/>
      <w:lvlText w:val="(%6)"/>
      <w:lvlJc w:val="left"/>
      <w:pPr>
        <w:ind w:left="4253" w:hanging="851"/>
      </w:pPr>
      <w:rPr>
        <w:rFonts w:hint="default"/>
      </w:rPr>
    </w:lvl>
    <w:lvl w:ilvl="6">
      <w:start w:val="1"/>
      <w:numFmt w:val="decimal"/>
      <w:lvlText w:val="%7."/>
      <w:lvlJc w:val="left"/>
      <w:pPr>
        <w:tabs>
          <w:tab w:val="num" w:pos="5387"/>
        </w:tabs>
        <w:ind w:left="5387" w:hanging="567"/>
      </w:pPr>
      <w:rPr>
        <w:rFonts w:hint="default"/>
      </w:rPr>
    </w:lvl>
    <w:lvl w:ilvl="7">
      <w:start w:val="1"/>
      <w:numFmt w:val="lowerLetter"/>
      <w:lvlText w:val="%8."/>
      <w:lvlJc w:val="left"/>
      <w:pPr>
        <w:tabs>
          <w:tab w:val="num" w:pos="5954"/>
        </w:tabs>
        <w:ind w:left="5954" w:hanging="567"/>
      </w:pPr>
      <w:rPr>
        <w:rFonts w:hint="default"/>
      </w:rPr>
    </w:lvl>
    <w:lvl w:ilvl="8">
      <w:start w:val="1"/>
      <w:numFmt w:val="lowerRoman"/>
      <w:lvlText w:val="%9."/>
      <w:lvlJc w:val="left"/>
      <w:pPr>
        <w:tabs>
          <w:tab w:val="num" w:pos="6521"/>
        </w:tabs>
        <w:ind w:left="6521" w:hanging="567"/>
      </w:pPr>
      <w:rPr>
        <w:rFonts w:hint="default"/>
      </w:rPr>
    </w:lvl>
  </w:abstractNum>
  <w:abstractNum w:abstractNumId="22" w15:restartNumberingAfterBreak="0">
    <w:nsid w:val="56E306BE"/>
    <w:multiLevelType w:val="hybridMultilevel"/>
    <w:tmpl w:val="5B66C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E45573B"/>
    <w:multiLevelType w:val="hybridMultilevel"/>
    <w:tmpl w:val="8E748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0782160"/>
    <w:multiLevelType w:val="hybridMultilevel"/>
    <w:tmpl w:val="4FDC1696"/>
    <w:lvl w:ilvl="0" w:tplc="DB109946">
      <w:start w:val="1"/>
      <w:numFmt w:val="decimal"/>
      <w:pStyle w:val="Outcome"/>
      <w:lvlText w:val="2.%1."/>
      <w:lvlJc w:val="left"/>
      <w:pPr>
        <w:ind w:left="720" w:hanging="360"/>
      </w:pPr>
      <w:rPr>
        <w:rFonts w:hint="default"/>
        <w:color w:val="auto"/>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rPr>
        <w:rFonts w:hint="default"/>
        <w:b w:val="0"/>
        <w:color w:val="auto"/>
      </w:rPr>
    </w:lvl>
    <w:lvl w:ilvl="3" w:tplc="FFFFFFFF" w:tentative="1">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rPr>
        <w:rFonts w:hint="default"/>
      </w:rPr>
    </w:lvl>
    <w:lvl w:ilvl="6" w:tplc="FFFFFFFF" w:tentative="1">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rPr>
        <w:rFonts w:hint="default"/>
      </w:rPr>
    </w:lvl>
    <w:lvl w:ilvl="8" w:tplc="FFFFFFFF" w:tentative="1">
      <w:start w:val="1"/>
      <w:numFmt w:val="lowerRoman"/>
      <w:lvlText w:val="%9."/>
      <w:lvlJc w:val="right"/>
      <w:pPr>
        <w:ind w:left="6480" w:hanging="180"/>
      </w:pPr>
      <w:rPr>
        <w:rFonts w:hint="default"/>
      </w:rPr>
    </w:lvl>
  </w:abstractNum>
  <w:abstractNum w:abstractNumId="25" w15:restartNumberingAfterBreak="0">
    <w:nsid w:val="63B55A0C"/>
    <w:multiLevelType w:val="multilevel"/>
    <w:tmpl w:val="33D6F330"/>
    <w:lvl w:ilvl="0">
      <w:start w:val="5"/>
      <w:numFmt w:val="decimal"/>
      <w:pStyle w:val="Litigation1"/>
      <w:lvlText w:val="%1"/>
      <w:lvlJc w:val="left"/>
      <w:pPr>
        <w:tabs>
          <w:tab w:val="num" w:pos="570"/>
        </w:tabs>
        <w:ind w:left="570" w:hanging="570"/>
      </w:pPr>
      <w:rPr>
        <w:rFonts w:hint="default"/>
        <w:b w:val="0"/>
      </w:rPr>
    </w:lvl>
    <w:lvl w:ilvl="1">
      <w:start w:val="1"/>
      <w:numFmt w:val="decimal"/>
      <w:pStyle w:val="audsubhd"/>
      <w:lvlText w:val="%1.%2"/>
      <w:lvlJc w:val="left"/>
      <w:pPr>
        <w:tabs>
          <w:tab w:val="num" w:pos="570"/>
        </w:tabs>
        <w:ind w:left="570" w:hanging="570"/>
      </w:pPr>
      <w:rPr>
        <w:rFonts w:hint="default"/>
        <w:b w:val="0"/>
      </w:rPr>
    </w:lvl>
    <w:lvl w:ilvl="2">
      <w:start w:val="1"/>
      <w:numFmt w:val="decimal"/>
      <w:pStyle w:val="Litigation3"/>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pStyle w:val="Litigation5"/>
      <w:lvlText w:val="%1.%2.%3.%4.%5"/>
      <w:lvlJc w:val="left"/>
      <w:pPr>
        <w:tabs>
          <w:tab w:val="num" w:pos="1080"/>
        </w:tabs>
        <w:ind w:left="1080" w:hanging="1080"/>
      </w:pPr>
      <w:rPr>
        <w:rFonts w:hint="default"/>
        <w:b w:val="0"/>
      </w:rPr>
    </w:lvl>
    <w:lvl w:ilvl="5">
      <w:start w:val="1"/>
      <w:numFmt w:val="decimal"/>
      <w:lvlText w:val="%1.%2.%3.%4.%5.%6"/>
      <w:lvlJc w:val="left"/>
      <w:pPr>
        <w:tabs>
          <w:tab w:val="num" w:pos="1440"/>
        </w:tabs>
        <w:ind w:left="1440" w:hanging="144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800"/>
        </w:tabs>
        <w:ind w:left="1800" w:hanging="180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6" w15:restartNumberingAfterBreak="0">
    <w:nsid w:val="650710F2"/>
    <w:multiLevelType w:val="hybridMultilevel"/>
    <w:tmpl w:val="623CF1A6"/>
    <w:lvl w:ilvl="0" w:tplc="F5708EB2">
      <w:start w:val="1"/>
      <w:numFmt w:val="bullet"/>
      <w:pStyle w:val="Kingston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2F1626"/>
    <w:multiLevelType w:val="hybridMultilevel"/>
    <w:tmpl w:val="A3E4C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53744CB"/>
    <w:multiLevelType w:val="multilevel"/>
    <w:tmpl w:val="677EA9C8"/>
    <w:lvl w:ilvl="0">
      <w:start w:val="2"/>
      <w:numFmt w:val="decimal"/>
      <w:lvlText w:val="%1."/>
      <w:lvlJc w:val="left"/>
      <w:pPr>
        <w:tabs>
          <w:tab w:val="num" w:pos="570"/>
        </w:tabs>
        <w:ind w:left="570" w:hanging="570"/>
      </w:pPr>
      <w:rPr>
        <w:rFonts w:hint="default"/>
        <w:b w:val="0"/>
      </w:rPr>
    </w:lvl>
    <w:lvl w:ilvl="1">
      <w:start w:val="1"/>
      <w:numFmt w:val="decimal"/>
      <w:lvlRestart w:val="0"/>
      <w:isLgl/>
      <w:lvlText w:val="%1.%2"/>
      <w:lvlJc w:val="left"/>
      <w:pPr>
        <w:tabs>
          <w:tab w:val="num" w:pos="570"/>
        </w:tabs>
        <w:ind w:left="570" w:hanging="570"/>
      </w:pPr>
      <w:rPr>
        <w:rFonts w:hint="default"/>
        <w:b w:val="0"/>
      </w:rPr>
    </w:lvl>
    <w:lvl w:ilvl="2">
      <w:start w:val="2"/>
      <w:numFmt w:val="decimal"/>
      <w:pStyle w:val="List"/>
      <w:isLg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9" w15:restartNumberingAfterBreak="0">
    <w:nsid w:val="6ECE35FE"/>
    <w:multiLevelType w:val="hybridMultilevel"/>
    <w:tmpl w:val="1098F3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4401A58"/>
    <w:multiLevelType w:val="hybridMultilevel"/>
    <w:tmpl w:val="C49880FA"/>
    <w:lvl w:ilvl="0" w:tplc="C8A62BCE">
      <w:start w:val="1"/>
      <w:numFmt w:val="bullet"/>
      <w:pStyle w:val="Numpara1"/>
      <w:lvlText w:val=""/>
      <w:lvlJc w:val="left"/>
      <w:pPr>
        <w:tabs>
          <w:tab w:val="num" w:pos="360"/>
        </w:tabs>
        <w:ind w:left="360" w:hanging="360"/>
      </w:pPr>
      <w:rPr>
        <w:rFonts w:ascii="Symbol" w:hAnsi="Symbol" w:hint="default"/>
      </w:rPr>
    </w:lvl>
    <w:lvl w:ilvl="1" w:tplc="04090003" w:tentative="1">
      <w:start w:val="1"/>
      <w:numFmt w:val="bullet"/>
      <w:pStyle w:val="Numpara2"/>
      <w:lvlText w:val="o"/>
      <w:lvlJc w:val="left"/>
      <w:pPr>
        <w:tabs>
          <w:tab w:val="num" w:pos="720"/>
        </w:tabs>
        <w:ind w:left="720" w:hanging="360"/>
      </w:pPr>
      <w:rPr>
        <w:rFonts w:ascii="Courier New" w:hAnsi="Courier New" w:hint="default"/>
      </w:rPr>
    </w:lvl>
    <w:lvl w:ilvl="2" w:tplc="04090005" w:tentative="1">
      <w:start w:val="1"/>
      <w:numFmt w:val="bullet"/>
      <w:pStyle w:val="Numpara3"/>
      <w:lvlText w:val=""/>
      <w:lvlJc w:val="left"/>
      <w:pPr>
        <w:tabs>
          <w:tab w:val="num" w:pos="1440"/>
        </w:tabs>
        <w:ind w:left="1440" w:hanging="360"/>
      </w:pPr>
      <w:rPr>
        <w:rFonts w:ascii="Wingdings" w:hAnsi="Wingdings" w:hint="default"/>
      </w:rPr>
    </w:lvl>
    <w:lvl w:ilvl="3" w:tplc="04090001" w:tentative="1">
      <w:start w:val="1"/>
      <w:numFmt w:val="bullet"/>
      <w:pStyle w:val="Numpara4"/>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1" w15:restartNumberingAfterBreak="0">
    <w:nsid w:val="754058D3"/>
    <w:multiLevelType w:val="multilevel"/>
    <w:tmpl w:val="1FB4952C"/>
    <w:lvl w:ilvl="0">
      <w:start w:val="1"/>
      <w:numFmt w:val="decimal"/>
      <w:pStyle w:val="Kingstonheading"/>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612513B"/>
    <w:multiLevelType w:val="hybridMultilevel"/>
    <w:tmpl w:val="2410BB4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pStyle w:val="Litigation4"/>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num w:numId="1">
    <w:abstractNumId w:val="32"/>
  </w:num>
  <w:num w:numId="2">
    <w:abstractNumId w:val="8"/>
  </w:num>
  <w:num w:numId="3">
    <w:abstractNumId w:val="25"/>
  </w:num>
  <w:num w:numId="4">
    <w:abstractNumId w:val="28"/>
  </w:num>
  <w:num w:numId="5">
    <w:abstractNumId w:val="10"/>
  </w:num>
  <w:num w:numId="6">
    <w:abstractNumId w:val="11"/>
  </w:num>
  <w:num w:numId="7">
    <w:abstractNumId w:val="30"/>
  </w:num>
  <w:num w:numId="8">
    <w:abstractNumId w:val="2"/>
  </w:num>
  <w:num w:numId="9">
    <w:abstractNumId w:val="7"/>
  </w:num>
  <w:num w:numId="10">
    <w:abstractNumId w:val="24"/>
  </w:num>
  <w:num w:numId="11">
    <w:abstractNumId w:val="3"/>
  </w:num>
  <w:num w:numId="12">
    <w:abstractNumId w:val="12"/>
  </w:num>
  <w:num w:numId="13">
    <w:abstractNumId w:val="21"/>
  </w:num>
  <w:num w:numId="14">
    <w:abstractNumId w:val="0"/>
  </w:num>
  <w:num w:numId="15">
    <w:abstractNumId w:val="1"/>
  </w:num>
  <w:num w:numId="16">
    <w:abstractNumId w:val="20"/>
  </w:num>
  <w:num w:numId="17">
    <w:abstractNumId w:val="4"/>
  </w:num>
  <w:num w:numId="18">
    <w:abstractNumId w:val="26"/>
  </w:num>
  <w:num w:numId="19">
    <w:abstractNumId w:val="31"/>
  </w:num>
  <w:num w:numId="20">
    <w:abstractNumId w:val="18"/>
  </w:num>
  <w:num w:numId="21">
    <w:abstractNumId w:val="15"/>
  </w:num>
  <w:num w:numId="22">
    <w:abstractNumId w:val="13"/>
  </w:num>
  <w:num w:numId="23">
    <w:abstractNumId w:val="16"/>
  </w:num>
  <w:num w:numId="24">
    <w:abstractNumId w:val="17"/>
  </w:num>
  <w:num w:numId="25">
    <w:abstractNumId w:val="6"/>
  </w:num>
  <w:num w:numId="26">
    <w:abstractNumId w:val="19"/>
  </w:num>
  <w:num w:numId="27">
    <w:abstractNumId w:val="23"/>
  </w:num>
  <w:num w:numId="28">
    <w:abstractNumId w:val="14"/>
  </w:num>
  <w:num w:numId="29">
    <w:abstractNumId w:val="29"/>
  </w:num>
  <w:num w:numId="30">
    <w:abstractNumId w:val="22"/>
  </w:num>
  <w:num w:numId="31">
    <w:abstractNumId w:val="27"/>
  </w:num>
  <w:num w:numId="32">
    <w:abstractNumId w:val="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evenAndOddHeaders/>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2C6"/>
    <w:rsid w:val="00000116"/>
    <w:rsid w:val="00000292"/>
    <w:rsid w:val="0000049C"/>
    <w:rsid w:val="00000BE0"/>
    <w:rsid w:val="00003051"/>
    <w:rsid w:val="00003341"/>
    <w:rsid w:val="0000411E"/>
    <w:rsid w:val="00004FB9"/>
    <w:rsid w:val="000052B6"/>
    <w:rsid w:val="00006C9F"/>
    <w:rsid w:val="00007076"/>
    <w:rsid w:val="000070C2"/>
    <w:rsid w:val="000076E8"/>
    <w:rsid w:val="0001063F"/>
    <w:rsid w:val="00011A29"/>
    <w:rsid w:val="00011CC9"/>
    <w:rsid w:val="00012015"/>
    <w:rsid w:val="00012D79"/>
    <w:rsid w:val="0001331F"/>
    <w:rsid w:val="00013AE0"/>
    <w:rsid w:val="00014281"/>
    <w:rsid w:val="00014564"/>
    <w:rsid w:val="00015207"/>
    <w:rsid w:val="00015234"/>
    <w:rsid w:val="000159C0"/>
    <w:rsid w:val="000160DF"/>
    <w:rsid w:val="000164BD"/>
    <w:rsid w:val="000167A5"/>
    <w:rsid w:val="00016AD7"/>
    <w:rsid w:val="00016ADB"/>
    <w:rsid w:val="00016DD2"/>
    <w:rsid w:val="000174C7"/>
    <w:rsid w:val="000204E2"/>
    <w:rsid w:val="0002059E"/>
    <w:rsid w:val="00021400"/>
    <w:rsid w:val="000216D2"/>
    <w:rsid w:val="0002180D"/>
    <w:rsid w:val="000218CE"/>
    <w:rsid w:val="00021C0C"/>
    <w:rsid w:val="00021CDC"/>
    <w:rsid w:val="0002204A"/>
    <w:rsid w:val="0002264E"/>
    <w:rsid w:val="00022CFD"/>
    <w:rsid w:val="000233D7"/>
    <w:rsid w:val="00023526"/>
    <w:rsid w:val="0002410A"/>
    <w:rsid w:val="00024155"/>
    <w:rsid w:val="00024302"/>
    <w:rsid w:val="0002466B"/>
    <w:rsid w:val="000247F1"/>
    <w:rsid w:val="00024C13"/>
    <w:rsid w:val="0002554A"/>
    <w:rsid w:val="000255F4"/>
    <w:rsid w:val="0002654D"/>
    <w:rsid w:val="00026ECA"/>
    <w:rsid w:val="0002737B"/>
    <w:rsid w:val="00027768"/>
    <w:rsid w:val="00030C6D"/>
    <w:rsid w:val="00030C7C"/>
    <w:rsid w:val="00031926"/>
    <w:rsid w:val="00031A1D"/>
    <w:rsid w:val="00031A86"/>
    <w:rsid w:val="00031DC5"/>
    <w:rsid w:val="00032613"/>
    <w:rsid w:val="00032C2F"/>
    <w:rsid w:val="0003477F"/>
    <w:rsid w:val="00034BFF"/>
    <w:rsid w:val="000351B4"/>
    <w:rsid w:val="000351B7"/>
    <w:rsid w:val="000353D9"/>
    <w:rsid w:val="00035B12"/>
    <w:rsid w:val="000368AA"/>
    <w:rsid w:val="00036904"/>
    <w:rsid w:val="000370DC"/>
    <w:rsid w:val="000370F4"/>
    <w:rsid w:val="000377DF"/>
    <w:rsid w:val="00037C26"/>
    <w:rsid w:val="00037C8C"/>
    <w:rsid w:val="000405F7"/>
    <w:rsid w:val="000409EE"/>
    <w:rsid w:val="00042381"/>
    <w:rsid w:val="00042425"/>
    <w:rsid w:val="000427F4"/>
    <w:rsid w:val="00042A6A"/>
    <w:rsid w:val="00042B29"/>
    <w:rsid w:val="00043359"/>
    <w:rsid w:val="0004380F"/>
    <w:rsid w:val="00043CF5"/>
    <w:rsid w:val="00043D69"/>
    <w:rsid w:val="00044135"/>
    <w:rsid w:val="00044D5E"/>
    <w:rsid w:val="0004543A"/>
    <w:rsid w:val="000454CC"/>
    <w:rsid w:val="00045F15"/>
    <w:rsid w:val="000477FE"/>
    <w:rsid w:val="00047B1A"/>
    <w:rsid w:val="000502CE"/>
    <w:rsid w:val="000508EA"/>
    <w:rsid w:val="00050B21"/>
    <w:rsid w:val="00050CFE"/>
    <w:rsid w:val="00050E0C"/>
    <w:rsid w:val="00051105"/>
    <w:rsid w:val="00051436"/>
    <w:rsid w:val="0005199D"/>
    <w:rsid w:val="00051A7D"/>
    <w:rsid w:val="000525A9"/>
    <w:rsid w:val="00052F8D"/>
    <w:rsid w:val="00053C13"/>
    <w:rsid w:val="00053C89"/>
    <w:rsid w:val="00054F32"/>
    <w:rsid w:val="000559BF"/>
    <w:rsid w:val="0005737B"/>
    <w:rsid w:val="00057DB9"/>
    <w:rsid w:val="000606F0"/>
    <w:rsid w:val="00060A0D"/>
    <w:rsid w:val="00061379"/>
    <w:rsid w:val="000613F2"/>
    <w:rsid w:val="000613F7"/>
    <w:rsid w:val="000616A1"/>
    <w:rsid w:val="00061772"/>
    <w:rsid w:val="0006254A"/>
    <w:rsid w:val="000633E2"/>
    <w:rsid w:val="00063AD9"/>
    <w:rsid w:val="00063D10"/>
    <w:rsid w:val="00063FB5"/>
    <w:rsid w:val="00064667"/>
    <w:rsid w:val="000655D5"/>
    <w:rsid w:val="0006600F"/>
    <w:rsid w:val="00066BD9"/>
    <w:rsid w:val="00066F2D"/>
    <w:rsid w:val="0006735A"/>
    <w:rsid w:val="000674DB"/>
    <w:rsid w:val="000675CA"/>
    <w:rsid w:val="000708C5"/>
    <w:rsid w:val="00070A15"/>
    <w:rsid w:val="00071213"/>
    <w:rsid w:val="00071293"/>
    <w:rsid w:val="000712DC"/>
    <w:rsid w:val="00071780"/>
    <w:rsid w:val="00071E1C"/>
    <w:rsid w:val="000723F7"/>
    <w:rsid w:val="000726A1"/>
    <w:rsid w:val="0007290C"/>
    <w:rsid w:val="0007414D"/>
    <w:rsid w:val="000741DF"/>
    <w:rsid w:val="00075096"/>
    <w:rsid w:val="00075248"/>
    <w:rsid w:val="00075362"/>
    <w:rsid w:val="0007541C"/>
    <w:rsid w:val="000761FD"/>
    <w:rsid w:val="0007673B"/>
    <w:rsid w:val="00076B79"/>
    <w:rsid w:val="000770FE"/>
    <w:rsid w:val="000777D2"/>
    <w:rsid w:val="00080A75"/>
    <w:rsid w:val="00081A76"/>
    <w:rsid w:val="0008200C"/>
    <w:rsid w:val="00082BFE"/>
    <w:rsid w:val="000831F3"/>
    <w:rsid w:val="00083308"/>
    <w:rsid w:val="00083893"/>
    <w:rsid w:val="00083AE8"/>
    <w:rsid w:val="00083F96"/>
    <w:rsid w:val="0008412F"/>
    <w:rsid w:val="00084B16"/>
    <w:rsid w:val="00084B7F"/>
    <w:rsid w:val="00085625"/>
    <w:rsid w:val="000856E6"/>
    <w:rsid w:val="000861CA"/>
    <w:rsid w:val="00086261"/>
    <w:rsid w:val="00086437"/>
    <w:rsid w:val="000872E0"/>
    <w:rsid w:val="00087342"/>
    <w:rsid w:val="00087E8D"/>
    <w:rsid w:val="00087FE4"/>
    <w:rsid w:val="00090EA6"/>
    <w:rsid w:val="0009156D"/>
    <w:rsid w:val="00092140"/>
    <w:rsid w:val="00092445"/>
    <w:rsid w:val="0009252B"/>
    <w:rsid w:val="00092955"/>
    <w:rsid w:val="00092E90"/>
    <w:rsid w:val="0009366B"/>
    <w:rsid w:val="00093961"/>
    <w:rsid w:val="0009414E"/>
    <w:rsid w:val="0009461E"/>
    <w:rsid w:val="00094885"/>
    <w:rsid w:val="00094E11"/>
    <w:rsid w:val="00095AC4"/>
    <w:rsid w:val="000962E7"/>
    <w:rsid w:val="00096458"/>
    <w:rsid w:val="000965B0"/>
    <w:rsid w:val="0009695A"/>
    <w:rsid w:val="000972A7"/>
    <w:rsid w:val="000A0344"/>
    <w:rsid w:val="000A0892"/>
    <w:rsid w:val="000A0CAE"/>
    <w:rsid w:val="000A0F88"/>
    <w:rsid w:val="000A1959"/>
    <w:rsid w:val="000A1EED"/>
    <w:rsid w:val="000A2E33"/>
    <w:rsid w:val="000A3212"/>
    <w:rsid w:val="000A4731"/>
    <w:rsid w:val="000A47F3"/>
    <w:rsid w:val="000A47FB"/>
    <w:rsid w:val="000A50BC"/>
    <w:rsid w:val="000A5F67"/>
    <w:rsid w:val="000A6133"/>
    <w:rsid w:val="000A61EE"/>
    <w:rsid w:val="000A63FB"/>
    <w:rsid w:val="000A6A90"/>
    <w:rsid w:val="000A799F"/>
    <w:rsid w:val="000B0162"/>
    <w:rsid w:val="000B0F58"/>
    <w:rsid w:val="000B10CD"/>
    <w:rsid w:val="000B14FA"/>
    <w:rsid w:val="000B345D"/>
    <w:rsid w:val="000B43B5"/>
    <w:rsid w:val="000B46C7"/>
    <w:rsid w:val="000B4B1E"/>
    <w:rsid w:val="000B4BCB"/>
    <w:rsid w:val="000B796D"/>
    <w:rsid w:val="000B7DA1"/>
    <w:rsid w:val="000B7F71"/>
    <w:rsid w:val="000C02BB"/>
    <w:rsid w:val="000C0DF6"/>
    <w:rsid w:val="000C0ED7"/>
    <w:rsid w:val="000C3B3B"/>
    <w:rsid w:val="000C40AC"/>
    <w:rsid w:val="000C4566"/>
    <w:rsid w:val="000C503B"/>
    <w:rsid w:val="000C5398"/>
    <w:rsid w:val="000C57A3"/>
    <w:rsid w:val="000C602D"/>
    <w:rsid w:val="000C651F"/>
    <w:rsid w:val="000C6743"/>
    <w:rsid w:val="000C6839"/>
    <w:rsid w:val="000C6CA6"/>
    <w:rsid w:val="000C6E07"/>
    <w:rsid w:val="000C75D4"/>
    <w:rsid w:val="000C7B12"/>
    <w:rsid w:val="000C7E4D"/>
    <w:rsid w:val="000D0CD4"/>
    <w:rsid w:val="000D1673"/>
    <w:rsid w:val="000D20E2"/>
    <w:rsid w:val="000D2B49"/>
    <w:rsid w:val="000D2F6D"/>
    <w:rsid w:val="000D302C"/>
    <w:rsid w:val="000D353F"/>
    <w:rsid w:val="000D3949"/>
    <w:rsid w:val="000D397D"/>
    <w:rsid w:val="000D42F7"/>
    <w:rsid w:val="000D5949"/>
    <w:rsid w:val="000D5B06"/>
    <w:rsid w:val="000D617F"/>
    <w:rsid w:val="000D640C"/>
    <w:rsid w:val="000D6627"/>
    <w:rsid w:val="000D6B80"/>
    <w:rsid w:val="000D7096"/>
    <w:rsid w:val="000D7127"/>
    <w:rsid w:val="000D74B0"/>
    <w:rsid w:val="000E0124"/>
    <w:rsid w:val="000E1D4F"/>
    <w:rsid w:val="000E1E53"/>
    <w:rsid w:val="000E2AD5"/>
    <w:rsid w:val="000E2B00"/>
    <w:rsid w:val="000E3825"/>
    <w:rsid w:val="000E3C40"/>
    <w:rsid w:val="000E4A36"/>
    <w:rsid w:val="000E53C2"/>
    <w:rsid w:val="000E7613"/>
    <w:rsid w:val="000F0A7E"/>
    <w:rsid w:val="000F0B4D"/>
    <w:rsid w:val="000F0FC4"/>
    <w:rsid w:val="000F136D"/>
    <w:rsid w:val="000F1470"/>
    <w:rsid w:val="000F147B"/>
    <w:rsid w:val="000F184A"/>
    <w:rsid w:val="000F1947"/>
    <w:rsid w:val="000F1E57"/>
    <w:rsid w:val="000F2156"/>
    <w:rsid w:val="000F277D"/>
    <w:rsid w:val="000F2DB0"/>
    <w:rsid w:val="000F2FB2"/>
    <w:rsid w:val="000F3BBD"/>
    <w:rsid w:val="000F3D72"/>
    <w:rsid w:val="000F3FD9"/>
    <w:rsid w:val="000F4047"/>
    <w:rsid w:val="000F4CF6"/>
    <w:rsid w:val="000F5114"/>
    <w:rsid w:val="000F577D"/>
    <w:rsid w:val="000F5BB6"/>
    <w:rsid w:val="000F5D2A"/>
    <w:rsid w:val="000F5F9E"/>
    <w:rsid w:val="000F6950"/>
    <w:rsid w:val="000F7C2B"/>
    <w:rsid w:val="000F7EE8"/>
    <w:rsid w:val="00100563"/>
    <w:rsid w:val="00100C66"/>
    <w:rsid w:val="00100F10"/>
    <w:rsid w:val="001012D1"/>
    <w:rsid w:val="0010171B"/>
    <w:rsid w:val="00101A02"/>
    <w:rsid w:val="0010234E"/>
    <w:rsid w:val="00102BD0"/>
    <w:rsid w:val="00102D91"/>
    <w:rsid w:val="0010378E"/>
    <w:rsid w:val="00104F7C"/>
    <w:rsid w:val="00105156"/>
    <w:rsid w:val="00105474"/>
    <w:rsid w:val="001066C1"/>
    <w:rsid w:val="00106A3D"/>
    <w:rsid w:val="001070CA"/>
    <w:rsid w:val="00107897"/>
    <w:rsid w:val="00107A93"/>
    <w:rsid w:val="001109F0"/>
    <w:rsid w:val="0011154D"/>
    <w:rsid w:val="00111D58"/>
    <w:rsid w:val="00111E58"/>
    <w:rsid w:val="00112562"/>
    <w:rsid w:val="00112703"/>
    <w:rsid w:val="00112B6B"/>
    <w:rsid w:val="00112F80"/>
    <w:rsid w:val="0011329D"/>
    <w:rsid w:val="001137E4"/>
    <w:rsid w:val="00113D8C"/>
    <w:rsid w:val="00113DB9"/>
    <w:rsid w:val="00114008"/>
    <w:rsid w:val="00114422"/>
    <w:rsid w:val="001145A3"/>
    <w:rsid w:val="0011472F"/>
    <w:rsid w:val="00114799"/>
    <w:rsid w:val="001153A0"/>
    <w:rsid w:val="00115573"/>
    <w:rsid w:val="00116EDF"/>
    <w:rsid w:val="00116F35"/>
    <w:rsid w:val="00120005"/>
    <w:rsid w:val="0012035B"/>
    <w:rsid w:val="001215BA"/>
    <w:rsid w:val="0012194C"/>
    <w:rsid w:val="001219E6"/>
    <w:rsid w:val="00122354"/>
    <w:rsid w:val="00122DE5"/>
    <w:rsid w:val="00123C68"/>
    <w:rsid w:val="001253AF"/>
    <w:rsid w:val="00125D9D"/>
    <w:rsid w:val="00126BE5"/>
    <w:rsid w:val="001271D9"/>
    <w:rsid w:val="0012744E"/>
    <w:rsid w:val="001277A4"/>
    <w:rsid w:val="00127826"/>
    <w:rsid w:val="00127DA6"/>
    <w:rsid w:val="00127EA4"/>
    <w:rsid w:val="00130F25"/>
    <w:rsid w:val="0013334D"/>
    <w:rsid w:val="00133AB5"/>
    <w:rsid w:val="00133C31"/>
    <w:rsid w:val="00134199"/>
    <w:rsid w:val="00134AFD"/>
    <w:rsid w:val="00134C07"/>
    <w:rsid w:val="00134F5B"/>
    <w:rsid w:val="001353BC"/>
    <w:rsid w:val="001357AA"/>
    <w:rsid w:val="00135CFA"/>
    <w:rsid w:val="00136229"/>
    <w:rsid w:val="00137C97"/>
    <w:rsid w:val="001416C0"/>
    <w:rsid w:val="001421C5"/>
    <w:rsid w:val="0014240F"/>
    <w:rsid w:val="00142727"/>
    <w:rsid w:val="00142FF6"/>
    <w:rsid w:val="0014330C"/>
    <w:rsid w:val="0014377B"/>
    <w:rsid w:val="00143AA9"/>
    <w:rsid w:val="00143DF6"/>
    <w:rsid w:val="0014527F"/>
    <w:rsid w:val="00145A30"/>
    <w:rsid w:val="00145A7A"/>
    <w:rsid w:val="001469F5"/>
    <w:rsid w:val="00147261"/>
    <w:rsid w:val="001474E6"/>
    <w:rsid w:val="00147CE2"/>
    <w:rsid w:val="00150484"/>
    <w:rsid w:val="00150BCB"/>
    <w:rsid w:val="00150FA1"/>
    <w:rsid w:val="001513B4"/>
    <w:rsid w:val="00151785"/>
    <w:rsid w:val="001518A8"/>
    <w:rsid w:val="0015296F"/>
    <w:rsid w:val="00152AD4"/>
    <w:rsid w:val="00153486"/>
    <w:rsid w:val="001537F7"/>
    <w:rsid w:val="00153E3B"/>
    <w:rsid w:val="00154623"/>
    <w:rsid w:val="00154851"/>
    <w:rsid w:val="00154A3B"/>
    <w:rsid w:val="00155252"/>
    <w:rsid w:val="00155C9A"/>
    <w:rsid w:val="00155E68"/>
    <w:rsid w:val="001560FF"/>
    <w:rsid w:val="001565AB"/>
    <w:rsid w:val="00156A7A"/>
    <w:rsid w:val="00160A8B"/>
    <w:rsid w:val="00161C4E"/>
    <w:rsid w:val="00162B86"/>
    <w:rsid w:val="00162C12"/>
    <w:rsid w:val="00163453"/>
    <w:rsid w:val="001638E9"/>
    <w:rsid w:val="00163D93"/>
    <w:rsid w:val="00164B5D"/>
    <w:rsid w:val="001664FC"/>
    <w:rsid w:val="001670FE"/>
    <w:rsid w:val="00167190"/>
    <w:rsid w:val="001671D7"/>
    <w:rsid w:val="001674E5"/>
    <w:rsid w:val="00167BA8"/>
    <w:rsid w:val="001702E6"/>
    <w:rsid w:val="0017055E"/>
    <w:rsid w:val="001707EA"/>
    <w:rsid w:val="00170B44"/>
    <w:rsid w:val="00170D91"/>
    <w:rsid w:val="00171295"/>
    <w:rsid w:val="00171A4A"/>
    <w:rsid w:val="001722A6"/>
    <w:rsid w:val="00173983"/>
    <w:rsid w:val="00173AB8"/>
    <w:rsid w:val="00173C74"/>
    <w:rsid w:val="00173D33"/>
    <w:rsid w:val="00174718"/>
    <w:rsid w:val="0017619A"/>
    <w:rsid w:val="001761FF"/>
    <w:rsid w:val="001762A1"/>
    <w:rsid w:val="001763D6"/>
    <w:rsid w:val="00176732"/>
    <w:rsid w:val="00176C7A"/>
    <w:rsid w:val="00177172"/>
    <w:rsid w:val="0017747C"/>
    <w:rsid w:val="00177711"/>
    <w:rsid w:val="001800C9"/>
    <w:rsid w:val="00180D9A"/>
    <w:rsid w:val="00181FF7"/>
    <w:rsid w:val="00182080"/>
    <w:rsid w:val="001823CD"/>
    <w:rsid w:val="00182425"/>
    <w:rsid w:val="001834E9"/>
    <w:rsid w:val="0018375D"/>
    <w:rsid w:val="0018378B"/>
    <w:rsid w:val="0018395C"/>
    <w:rsid w:val="00183DED"/>
    <w:rsid w:val="00184239"/>
    <w:rsid w:val="00184D25"/>
    <w:rsid w:val="00184E04"/>
    <w:rsid w:val="001858CF"/>
    <w:rsid w:val="00186D12"/>
    <w:rsid w:val="00186FC1"/>
    <w:rsid w:val="00190652"/>
    <w:rsid w:val="001906BB"/>
    <w:rsid w:val="001908B9"/>
    <w:rsid w:val="00190B64"/>
    <w:rsid w:val="00190FEF"/>
    <w:rsid w:val="0019168F"/>
    <w:rsid w:val="00191AD4"/>
    <w:rsid w:val="00192A6F"/>
    <w:rsid w:val="00192AFA"/>
    <w:rsid w:val="00193D06"/>
    <w:rsid w:val="001952F9"/>
    <w:rsid w:val="00195770"/>
    <w:rsid w:val="001958E1"/>
    <w:rsid w:val="001961D7"/>
    <w:rsid w:val="001966E5"/>
    <w:rsid w:val="0019701E"/>
    <w:rsid w:val="00197603"/>
    <w:rsid w:val="001A1335"/>
    <w:rsid w:val="001A1DE6"/>
    <w:rsid w:val="001A2002"/>
    <w:rsid w:val="001A26CD"/>
    <w:rsid w:val="001A28B8"/>
    <w:rsid w:val="001A2BAC"/>
    <w:rsid w:val="001A3173"/>
    <w:rsid w:val="001A3472"/>
    <w:rsid w:val="001A3C54"/>
    <w:rsid w:val="001A458C"/>
    <w:rsid w:val="001A45E8"/>
    <w:rsid w:val="001A502B"/>
    <w:rsid w:val="001A52F1"/>
    <w:rsid w:val="001A56A6"/>
    <w:rsid w:val="001A5A96"/>
    <w:rsid w:val="001A61AA"/>
    <w:rsid w:val="001A7B5E"/>
    <w:rsid w:val="001A7C3E"/>
    <w:rsid w:val="001B163F"/>
    <w:rsid w:val="001B1850"/>
    <w:rsid w:val="001B1E8C"/>
    <w:rsid w:val="001B1EDA"/>
    <w:rsid w:val="001B1F96"/>
    <w:rsid w:val="001B20E8"/>
    <w:rsid w:val="001B2250"/>
    <w:rsid w:val="001B2698"/>
    <w:rsid w:val="001B292D"/>
    <w:rsid w:val="001B30F2"/>
    <w:rsid w:val="001B3A01"/>
    <w:rsid w:val="001B3BF7"/>
    <w:rsid w:val="001B449D"/>
    <w:rsid w:val="001B45C0"/>
    <w:rsid w:val="001B4811"/>
    <w:rsid w:val="001B498B"/>
    <w:rsid w:val="001B4D6E"/>
    <w:rsid w:val="001B5D2F"/>
    <w:rsid w:val="001B5EC5"/>
    <w:rsid w:val="001B5F08"/>
    <w:rsid w:val="001B6167"/>
    <w:rsid w:val="001B66ED"/>
    <w:rsid w:val="001B6B82"/>
    <w:rsid w:val="001B6FDC"/>
    <w:rsid w:val="001B7B25"/>
    <w:rsid w:val="001B7E6E"/>
    <w:rsid w:val="001B7EA5"/>
    <w:rsid w:val="001C08B8"/>
    <w:rsid w:val="001C11A6"/>
    <w:rsid w:val="001C1470"/>
    <w:rsid w:val="001C1792"/>
    <w:rsid w:val="001C1BAE"/>
    <w:rsid w:val="001C2C7A"/>
    <w:rsid w:val="001C359D"/>
    <w:rsid w:val="001C4CFE"/>
    <w:rsid w:val="001C4D07"/>
    <w:rsid w:val="001C5481"/>
    <w:rsid w:val="001C62B4"/>
    <w:rsid w:val="001C63DE"/>
    <w:rsid w:val="001C6914"/>
    <w:rsid w:val="001C69C5"/>
    <w:rsid w:val="001C6AD4"/>
    <w:rsid w:val="001C6C6E"/>
    <w:rsid w:val="001C7199"/>
    <w:rsid w:val="001D0526"/>
    <w:rsid w:val="001D069D"/>
    <w:rsid w:val="001D0994"/>
    <w:rsid w:val="001D0B77"/>
    <w:rsid w:val="001D12D2"/>
    <w:rsid w:val="001D1764"/>
    <w:rsid w:val="001D1B10"/>
    <w:rsid w:val="001D22E4"/>
    <w:rsid w:val="001D28DB"/>
    <w:rsid w:val="001D29B1"/>
    <w:rsid w:val="001D34D4"/>
    <w:rsid w:val="001D3614"/>
    <w:rsid w:val="001D392B"/>
    <w:rsid w:val="001D40F4"/>
    <w:rsid w:val="001D4120"/>
    <w:rsid w:val="001D46CB"/>
    <w:rsid w:val="001D4756"/>
    <w:rsid w:val="001D4D14"/>
    <w:rsid w:val="001D4DF8"/>
    <w:rsid w:val="001D5272"/>
    <w:rsid w:val="001D6BF2"/>
    <w:rsid w:val="001D6CB0"/>
    <w:rsid w:val="001D6DBB"/>
    <w:rsid w:val="001D7203"/>
    <w:rsid w:val="001D7A74"/>
    <w:rsid w:val="001D7E83"/>
    <w:rsid w:val="001E0116"/>
    <w:rsid w:val="001E0555"/>
    <w:rsid w:val="001E0B7B"/>
    <w:rsid w:val="001E0BDA"/>
    <w:rsid w:val="001E106D"/>
    <w:rsid w:val="001E15EB"/>
    <w:rsid w:val="001E18AF"/>
    <w:rsid w:val="001E1B5A"/>
    <w:rsid w:val="001E3558"/>
    <w:rsid w:val="001E37D8"/>
    <w:rsid w:val="001E3E28"/>
    <w:rsid w:val="001E40CE"/>
    <w:rsid w:val="001E463D"/>
    <w:rsid w:val="001E5542"/>
    <w:rsid w:val="001E55C0"/>
    <w:rsid w:val="001E55DB"/>
    <w:rsid w:val="001E5858"/>
    <w:rsid w:val="001E5F29"/>
    <w:rsid w:val="001E64FC"/>
    <w:rsid w:val="001E6872"/>
    <w:rsid w:val="001E6F3B"/>
    <w:rsid w:val="001E7844"/>
    <w:rsid w:val="001E7A51"/>
    <w:rsid w:val="001E7BB2"/>
    <w:rsid w:val="001F014D"/>
    <w:rsid w:val="001F0592"/>
    <w:rsid w:val="001F1026"/>
    <w:rsid w:val="001F197C"/>
    <w:rsid w:val="001F1D32"/>
    <w:rsid w:val="001F2F18"/>
    <w:rsid w:val="001F3017"/>
    <w:rsid w:val="001F31B5"/>
    <w:rsid w:val="001F39A1"/>
    <w:rsid w:val="001F3DF3"/>
    <w:rsid w:val="001F458F"/>
    <w:rsid w:val="001F4625"/>
    <w:rsid w:val="001F53A9"/>
    <w:rsid w:val="001F53E6"/>
    <w:rsid w:val="001F55B4"/>
    <w:rsid w:val="001F62E4"/>
    <w:rsid w:val="001F6CF5"/>
    <w:rsid w:val="001F7432"/>
    <w:rsid w:val="001F747F"/>
    <w:rsid w:val="001F795F"/>
    <w:rsid w:val="002000E3"/>
    <w:rsid w:val="002002F9"/>
    <w:rsid w:val="00200634"/>
    <w:rsid w:val="00200766"/>
    <w:rsid w:val="00200C8E"/>
    <w:rsid w:val="0020105E"/>
    <w:rsid w:val="002026DB"/>
    <w:rsid w:val="00202984"/>
    <w:rsid w:val="00202B5D"/>
    <w:rsid w:val="002041C6"/>
    <w:rsid w:val="00204384"/>
    <w:rsid w:val="002045E6"/>
    <w:rsid w:val="0020492E"/>
    <w:rsid w:val="002050D0"/>
    <w:rsid w:val="002054CF"/>
    <w:rsid w:val="00206171"/>
    <w:rsid w:val="00206405"/>
    <w:rsid w:val="002064B7"/>
    <w:rsid w:val="0020699C"/>
    <w:rsid w:val="00206E78"/>
    <w:rsid w:val="0020717C"/>
    <w:rsid w:val="00207789"/>
    <w:rsid w:val="002077DA"/>
    <w:rsid w:val="00207E61"/>
    <w:rsid w:val="00207F45"/>
    <w:rsid w:val="002118ED"/>
    <w:rsid w:val="0021191F"/>
    <w:rsid w:val="00211BD3"/>
    <w:rsid w:val="00211D28"/>
    <w:rsid w:val="00212826"/>
    <w:rsid w:val="00212B2C"/>
    <w:rsid w:val="00212C9D"/>
    <w:rsid w:val="0021314F"/>
    <w:rsid w:val="00213183"/>
    <w:rsid w:val="002134A3"/>
    <w:rsid w:val="0021407F"/>
    <w:rsid w:val="00214197"/>
    <w:rsid w:val="002141F3"/>
    <w:rsid w:val="002142BC"/>
    <w:rsid w:val="002144A9"/>
    <w:rsid w:val="00214F0B"/>
    <w:rsid w:val="00215A6A"/>
    <w:rsid w:val="00215D27"/>
    <w:rsid w:val="00215FAC"/>
    <w:rsid w:val="00216468"/>
    <w:rsid w:val="002169F8"/>
    <w:rsid w:val="00220329"/>
    <w:rsid w:val="00220A64"/>
    <w:rsid w:val="00220AC1"/>
    <w:rsid w:val="00220E9B"/>
    <w:rsid w:val="00221728"/>
    <w:rsid w:val="0022173B"/>
    <w:rsid w:val="00222D5C"/>
    <w:rsid w:val="00225888"/>
    <w:rsid w:val="00225F13"/>
    <w:rsid w:val="002261A2"/>
    <w:rsid w:val="00226A87"/>
    <w:rsid w:val="002273F4"/>
    <w:rsid w:val="00227408"/>
    <w:rsid w:val="00227879"/>
    <w:rsid w:val="00230AE8"/>
    <w:rsid w:val="00230D71"/>
    <w:rsid w:val="00230F28"/>
    <w:rsid w:val="00231A41"/>
    <w:rsid w:val="00231A4D"/>
    <w:rsid w:val="0023225C"/>
    <w:rsid w:val="00232A34"/>
    <w:rsid w:val="00232A6F"/>
    <w:rsid w:val="00233168"/>
    <w:rsid w:val="002344E0"/>
    <w:rsid w:val="00234627"/>
    <w:rsid w:val="00234F38"/>
    <w:rsid w:val="00234F7E"/>
    <w:rsid w:val="00234FCF"/>
    <w:rsid w:val="002350CF"/>
    <w:rsid w:val="002366FE"/>
    <w:rsid w:val="002370D8"/>
    <w:rsid w:val="0023761C"/>
    <w:rsid w:val="00237763"/>
    <w:rsid w:val="00237D73"/>
    <w:rsid w:val="0024037F"/>
    <w:rsid w:val="002404C3"/>
    <w:rsid w:val="002407BC"/>
    <w:rsid w:val="00240F9C"/>
    <w:rsid w:val="00240FF4"/>
    <w:rsid w:val="0024101C"/>
    <w:rsid w:val="00241146"/>
    <w:rsid w:val="00241686"/>
    <w:rsid w:val="00241852"/>
    <w:rsid w:val="00241D79"/>
    <w:rsid w:val="00242632"/>
    <w:rsid w:val="002445C6"/>
    <w:rsid w:val="00245551"/>
    <w:rsid w:val="002456A9"/>
    <w:rsid w:val="00245A51"/>
    <w:rsid w:val="00246458"/>
    <w:rsid w:val="00246DB8"/>
    <w:rsid w:val="00247711"/>
    <w:rsid w:val="002502A8"/>
    <w:rsid w:val="002508CE"/>
    <w:rsid w:val="002509FF"/>
    <w:rsid w:val="00251632"/>
    <w:rsid w:val="002521B5"/>
    <w:rsid w:val="0025272E"/>
    <w:rsid w:val="00252CF8"/>
    <w:rsid w:val="00252DEB"/>
    <w:rsid w:val="00253C2F"/>
    <w:rsid w:val="00253F4B"/>
    <w:rsid w:val="0025405B"/>
    <w:rsid w:val="00254713"/>
    <w:rsid w:val="002549EC"/>
    <w:rsid w:val="0025541F"/>
    <w:rsid w:val="0025561C"/>
    <w:rsid w:val="00256264"/>
    <w:rsid w:val="00256525"/>
    <w:rsid w:val="00256D8C"/>
    <w:rsid w:val="0026066C"/>
    <w:rsid w:val="00260BFB"/>
    <w:rsid w:val="00260E73"/>
    <w:rsid w:val="002617F1"/>
    <w:rsid w:val="00261816"/>
    <w:rsid w:val="00261F52"/>
    <w:rsid w:val="0026253B"/>
    <w:rsid w:val="00263621"/>
    <w:rsid w:val="00263708"/>
    <w:rsid w:val="0026424D"/>
    <w:rsid w:val="00264604"/>
    <w:rsid w:val="002649EC"/>
    <w:rsid w:val="00264A17"/>
    <w:rsid w:val="0026553A"/>
    <w:rsid w:val="0026557A"/>
    <w:rsid w:val="00267013"/>
    <w:rsid w:val="00267D83"/>
    <w:rsid w:val="00270248"/>
    <w:rsid w:val="00270DC7"/>
    <w:rsid w:val="002712F0"/>
    <w:rsid w:val="002715D0"/>
    <w:rsid w:val="002716F6"/>
    <w:rsid w:val="00271D56"/>
    <w:rsid w:val="0027209F"/>
    <w:rsid w:val="00272603"/>
    <w:rsid w:val="00272A49"/>
    <w:rsid w:val="00272A6B"/>
    <w:rsid w:val="002734F0"/>
    <w:rsid w:val="00273728"/>
    <w:rsid w:val="002748A5"/>
    <w:rsid w:val="00274F7E"/>
    <w:rsid w:val="002759AB"/>
    <w:rsid w:val="0027620C"/>
    <w:rsid w:val="00276790"/>
    <w:rsid w:val="00276F1D"/>
    <w:rsid w:val="002777B8"/>
    <w:rsid w:val="00277E05"/>
    <w:rsid w:val="00281691"/>
    <w:rsid w:val="002818E7"/>
    <w:rsid w:val="00281CAF"/>
    <w:rsid w:val="00281CC4"/>
    <w:rsid w:val="0028229D"/>
    <w:rsid w:val="0028283F"/>
    <w:rsid w:val="002838C9"/>
    <w:rsid w:val="0028409D"/>
    <w:rsid w:val="002841C3"/>
    <w:rsid w:val="002843D9"/>
    <w:rsid w:val="002845A3"/>
    <w:rsid w:val="00284694"/>
    <w:rsid w:val="00286123"/>
    <w:rsid w:val="00286284"/>
    <w:rsid w:val="002864CC"/>
    <w:rsid w:val="00286535"/>
    <w:rsid w:val="00286C4E"/>
    <w:rsid w:val="002870BA"/>
    <w:rsid w:val="002879C9"/>
    <w:rsid w:val="002879DA"/>
    <w:rsid w:val="00287EE0"/>
    <w:rsid w:val="002909BB"/>
    <w:rsid w:val="00290A62"/>
    <w:rsid w:val="00290DC3"/>
    <w:rsid w:val="0029151D"/>
    <w:rsid w:val="002915EC"/>
    <w:rsid w:val="00291A8E"/>
    <w:rsid w:val="00292708"/>
    <w:rsid w:val="002927C0"/>
    <w:rsid w:val="00293893"/>
    <w:rsid w:val="002939D7"/>
    <w:rsid w:val="00294005"/>
    <w:rsid w:val="00294387"/>
    <w:rsid w:val="002949A9"/>
    <w:rsid w:val="00294B1F"/>
    <w:rsid w:val="00294C37"/>
    <w:rsid w:val="00295B37"/>
    <w:rsid w:val="00295BA5"/>
    <w:rsid w:val="00295D59"/>
    <w:rsid w:val="00295F2B"/>
    <w:rsid w:val="00296AEA"/>
    <w:rsid w:val="002A040F"/>
    <w:rsid w:val="002A0563"/>
    <w:rsid w:val="002A057F"/>
    <w:rsid w:val="002A097F"/>
    <w:rsid w:val="002A1698"/>
    <w:rsid w:val="002A2F19"/>
    <w:rsid w:val="002A423A"/>
    <w:rsid w:val="002A586B"/>
    <w:rsid w:val="002A5DAA"/>
    <w:rsid w:val="002A5E08"/>
    <w:rsid w:val="002A6116"/>
    <w:rsid w:val="002A61B7"/>
    <w:rsid w:val="002A6E03"/>
    <w:rsid w:val="002A7D97"/>
    <w:rsid w:val="002B08B2"/>
    <w:rsid w:val="002B1881"/>
    <w:rsid w:val="002B19BC"/>
    <w:rsid w:val="002B1A8A"/>
    <w:rsid w:val="002B1D3C"/>
    <w:rsid w:val="002B2EC1"/>
    <w:rsid w:val="002B2F96"/>
    <w:rsid w:val="002B37A5"/>
    <w:rsid w:val="002B4CBF"/>
    <w:rsid w:val="002B4E29"/>
    <w:rsid w:val="002B53F1"/>
    <w:rsid w:val="002B5673"/>
    <w:rsid w:val="002B6796"/>
    <w:rsid w:val="002B6D43"/>
    <w:rsid w:val="002B6F4F"/>
    <w:rsid w:val="002B6FB8"/>
    <w:rsid w:val="002B7438"/>
    <w:rsid w:val="002B759A"/>
    <w:rsid w:val="002C0873"/>
    <w:rsid w:val="002C177D"/>
    <w:rsid w:val="002C1CEA"/>
    <w:rsid w:val="002C35D2"/>
    <w:rsid w:val="002C3867"/>
    <w:rsid w:val="002C424A"/>
    <w:rsid w:val="002C4C6C"/>
    <w:rsid w:val="002C5103"/>
    <w:rsid w:val="002C57A3"/>
    <w:rsid w:val="002C672F"/>
    <w:rsid w:val="002C6D72"/>
    <w:rsid w:val="002C7AE7"/>
    <w:rsid w:val="002C7CC2"/>
    <w:rsid w:val="002C7F82"/>
    <w:rsid w:val="002D13E3"/>
    <w:rsid w:val="002D1A4E"/>
    <w:rsid w:val="002D21BE"/>
    <w:rsid w:val="002D2B9C"/>
    <w:rsid w:val="002D2D9E"/>
    <w:rsid w:val="002D33A7"/>
    <w:rsid w:val="002D3432"/>
    <w:rsid w:val="002D3494"/>
    <w:rsid w:val="002D51E9"/>
    <w:rsid w:val="002D5400"/>
    <w:rsid w:val="002D61BD"/>
    <w:rsid w:val="002D6C04"/>
    <w:rsid w:val="002D7700"/>
    <w:rsid w:val="002E00C8"/>
    <w:rsid w:val="002E0546"/>
    <w:rsid w:val="002E0B85"/>
    <w:rsid w:val="002E0E43"/>
    <w:rsid w:val="002E19F0"/>
    <w:rsid w:val="002E2A5E"/>
    <w:rsid w:val="002E2FC4"/>
    <w:rsid w:val="002E3013"/>
    <w:rsid w:val="002E3A2A"/>
    <w:rsid w:val="002E524E"/>
    <w:rsid w:val="002E5BF6"/>
    <w:rsid w:val="002E6325"/>
    <w:rsid w:val="002E7147"/>
    <w:rsid w:val="002E7186"/>
    <w:rsid w:val="002E76A7"/>
    <w:rsid w:val="002E7B91"/>
    <w:rsid w:val="002F0E8E"/>
    <w:rsid w:val="002F0FDF"/>
    <w:rsid w:val="002F1124"/>
    <w:rsid w:val="002F12A9"/>
    <w:rsid w:val="002F19A9"/>
    <w:rsid w:val="002F33D3"/>
    <w:rsid w:val="002F35DB"/>
    <w:rsid w:val="002F3AC0"/>
    <w:rsid w:val="002F42DC"/>
    <w:rsid w:val="002F456C"/>
    <w:rsid w:val="002F48EB"/>
    <w:rsid w:val="002F4CD2"/>
    <w:rsid w:val="002F4D55"/>
    <w:rsid w:val="002F5264"/>
    <w:rsid w:val="002F5EE0"/>
    <w:rsid w:val="002F639C"/>
    <w:rsid w:val="002F6959"/>
    <w:rsid w:val="002F6BB4"/>
    <w:rsid w:val="0030048F"/>
    <w:rsid w:val="003004D7"/>
    <w:rsid w:val="00300ACC"/>
    <w:rsid w:val="00301EC4"/>
    <w:rsid w:val="0030241E"/>
    <w:rsid w:val="003034E4"/>
    <w:rsid w:val="00303B4B"/>
    <w:rsid w:val="00303B67"/>
    <w:rsid w:val="00303F53"/>
    <w:rsid w:val="00303FD5"/>
    <w:rsid w:val="0030441F"/>
    <w:rsid w:val="00304973"/>
    <w:rsid w:val="003057B5"/>
    <w:rsid w:val="0030622D"/>
    <w:rsid w:val="00310DE0"/>
    <w:rsid w:val="0031217F"/>
    <w:rsid w:val="003125D0"/>
    <w:rsid w:val="00312DFF"/>
    <w:rsid w:val="00312E6E"/>
    <w:rsid w:val="00312FDB"/>
    <w:rsid w:val="00313F52"/>
    <w:rsid w:val="00314750"/>
    <w:rsid w:val="00314D97"/>
    <w:rsid w:val="00316DC1"/>
    <w:rsid w:val="00317923"/>
    <w:rsid w:val="00317AE8"/>
    <w:rsid w:val="00317E0D"/>
    <w:rsid w:val="00320911"/>
    <w:rsid w:val="00321039"/>
    <w:rsid w:val="00321093"/>
    <w:rsid w:val="00321BD4"/>
    <w:rsid w:val="0032206B"/>
    <w:rsid w:val="00322D71"/>
    <w:rsid w:val="00322E7F"/>
    <w:rsid w:val="00322F2F"/>
    <w:rsid w:val="00324287"/>
    <w:rsid w:val="00324619"/>
    <w:rsid w:val="00325198"/>
    <w:rsid w:val="003253A0"/>
    <w:rsid w:val="003255D9"/>
    <w:rsid w:val="00325F49"/>
    <w:rsid w:val="0032654E"/>
    <w:rsid w:val="00326FE9"/>
    <w:rsid w:val="00327641"/>
    <w:rsid w:val="003279A9"/>
    <w:rsid w:val="003301BE"/>
    <w:rsid w:val="00330BF2"/>
    <w:rsid w:val="00331A02"/>
    <w:rsid w:val="00331F83"/>
    <w:rsid w:val="00331FDF"/>
    <w:rsid w:val="00332213"/>
    <w:rsid w:val="00332706"/>
    <w:rsid w:val="00333473"/>
    <w:rsid w:val="00333ED7"/>
    <w:rsid w:val="003342BD"/>
    <w:rsid w:val="0033449F"/>
    <w:rsid w:val="0033530A"/>
    <w:rsid w:val="00335575"/>
    <w:rsid w:val="003364BB"/>
    <w:rsid w:val="0033744F"/>
    <w:rsid w:val="00337CF0"/>
    <w:rsid w:val="00340655"/>
    <w:rsid w:val="00340752"/>
    <w:rsid w:val="00341211"/>
    <w:rsid w:val="00341932"/>
    <w:rsid w:val="00341DA8"/>
    <w:rsid w:val="00343094"/>
    <w:rsid w:val="00343F4B"/>
    <w:rsid w:val="0034452A"/>
    <w:rsid w:val="003455EE"/>
    <w:rsid w:val="003458CA"/>
    <w:rsid w:val="003459CC"/>
    <w:rsid w:val="00345A58"/>
    <w:rsid w:val="00345F63"/>
    <w:rsid w:val="003468EF"/>
    <w:rsid w:val="00350580"/>
    <w:rsid w:val="003509C2"/>
    <w:rsid w:val="00350B17"/>
    <w:rsid w:val="003510A7"/>
    <w:rsid w:val="0035128B"/>
    <w:rsid w:val="003515EE"/>
    <w:rsid w:val="00351C87"/>
    <w:rsid w:val="003521FB"/>
    <w:rsid w:val="00352613"/>
    <w:rsid w:val="0035324C"/>
    <w:rsid w:val="00353667"/>
    <w:rsid w:val="003542EF"/>
    <w:rsid w:val="003543DE"/>
    <w:rsid w:val="003543E5"/>
    <w:rsid w:val="003548E5"/>
    <w:rsid w:val="00354AB4"/>
    <w:rsid w:val="00354CDB"/>
    <w:rsid w:val="00354EEA"/>
    <w:rsid w:val="00354EF3"/>
    <w:rsid w:val="00356308"/>
    <w:rsid w:val="00356716"/>
    <w:rsid w:val="0035688D"/>
    <w:rsid w:val="00356E68"/>
    <w:rsid w:val="00360616"/>
    <w:rsid w:val="00360B18"/>
    <w:rsid w:val="0036212B"/>
    <w:rsid w:val="0036232D"/>
    <w:rsid w:val="0036294E"/>
    <w:rsid w:val="0036332B"/>
    <w:rsid w:val="00363695"/>
    <w:rsid w:val="00363E47"/>
    <w:rsid w:val="00365A03"/>
    <w:rsid w:val="00365A64"/>
    <w:rsid w:val="00365CEC"/>
    <w:rsid w:val="00365EB0"/>
    <w:rsid w:val="0036631F"/>
    <w:rsid w:val="0036699F"/>
    <w:rsid w:val="00367E05"/>
    <w:rsid w:val="00367FBC"/>
    <w:rsid w:val="00371F32"/>
    <w:rsid w:val="0037296F"/>
    <w:rsid w:val="0037336F"/>
    <w:rsid w:val="00373443"/>
    <w:rsid w:val="00373E72"/>
    <w:rsid w:val="003740FD"/>
    <w:rsid w:val="0037432F"/>
    <w:rsid w:val="00374C15"/>
    <w:rsid w:val="00375614"/>
    <w:rsid w:val="003761E4"/>
    <w:rsid w:val="00376714"/>
    <w:rsid w:val="003767A5"/>
    <w:rsid w:val="003774FA"/>
    <w:rsid w:val="00380350"/>
    <w:rsid w:val="00380844"/>
    <w:rsid w:val="0038097B"/>
    <w:rsid w:val="00380AAB"/>
    <w:rsid w:val="00380BCB"/>
    <w:rsid w:val="00380F50"/>
    <w:rsid w:val="0038132C"/>
    <w:rsid w:val="0038343F"/>
    <w:rsid w:val="003835D2"/>
    <w:rsid w:val="00383C02"/>
    <w:rsid w:val="00383DCA"/>
    <w:rsid w:val="00384518"/>
    <w:rsid w:val="00384B67"/>
    <w:rsid w:val="00384B76"/>
    <w:rsid w:val="00385CDA"/>
    <w:rsid w:val="0038689F"/>
    <w:rsid w:val="00390ECA"/>
    <w:rsid w:val="00391293"/>
    <w:rsid w:val="0039166B"/>
    <w:rsid w:val="0039170D"/>
    <w:rsid w:val="00392143"/>
    <w:rsid w:val="0039274E"/>
    <w:rsid w:val="003927B1"/>
    <w:rsid w:val="00392A41"/>
    <w:rsid w:val="00392E3D"/>
    <w:rsid w:val="00392FE2"/>
    <w:rsid w:val="0039313A"/>
    <w:rsid w:val="00393256"/>
    <w:rsid w:val="003938AD"/>
    <w:rsid w:val="00393D46"/>
    <w:rsid w:val="00393D62"/>
    <w:rsid w:val="0039472B"/>
    <w:rsid w:val="0039484F"/>
    <w:rsid w:val="00394925"/>
    <w:rsid w:val="00394EE5"/>
    <w:rsid w:val="00394F50"/>
    <w:rsid w:val="0039525F"/>
    <w:rsid w:val="0039706B"/>
    <w:rsid w:val="00397726"/>
    <w:rsid w:val="003A0F12"/>
    <w:rsid w:val="003A195D"/>
    <w:rsid w:val="003A1C5A"/>
    <w:rsid w:val="003A3F97"/>
    <w:rsid w:val="003A412C"/>
    <w:rsid w:val="003A49A8"/>
    <w:rsid w:val="003A5421"/>
    <w:rsid w:val="003A58E6"/>
    <w:rsid w:val="003A5B42"/>
    <w:rsid w:val="003A69CF"/>
    <w:rsid w:val="003A7027"/>
    <w:rsid w:val="003A73C8"/>
    <w:rsid w:val="003A7D98"/>
    <w:rsid w:val="003B03CE"/>
    <w:rsid w:val="003B09C6"/>
    <w:rsid w:val="003B09EC"/>
    <w:rsid w:val="003B0A38"/>
    <w:rsid w:val="003B0B3E"/>
    <w:rsid w:val="003B0D29"/>
    <w:rsid w:val="003B17F1"/>
    <w:rsid w:val="003B21A6"/>
    <w:rsid w:val="003B22CB"/>
    <w:rsid w:val="003B2503"/>
    <w:rsid w:val="003B2697"/>
    <w:rsid w:val="003B362D"/>
    <w:rsid w:val="003B3806"/>
    <w:rsid w:val="003B5AC5"/>
    <w:rsid w:val="003B5E7D"/>
    <w:rsid w:val="003B6B61"/>
    <w:rsid w:val="003B7E1C"/>
    <w:rsid w:val="003B7E71"/>
    <w:rsid w:val="003C0959"/>
    <w:rsid w:val="003C10FC"/>
    <w:rsid w:val="003C1B92"/>
    <w:rsid w:val="003C231B"/>
    <w:rsid w:val="003C2418"/>
    <w:rsid w:val="003C27F8"/>
    <w:rsid w:val="003C308B"/>
    <w:rsid w:val="003C3276"/>
    <w:rsid w:val="003C4228"/>
    <w:rsid w:val="003C4AE0"/>
    <w:rsid w:val="003C5269"/>
    <w:rsid w:val="003C574E"/>
    <w:rsid w:val="003C57AB"/>
    <w:rsid w:val="003C59A0"/>
    <w:rsid w:val="003C6167"/>
    <w:rsid w:val="003C6EFD"/>
    <w:rsid w:val="003C74D8"/>
    <w:rsid w:val="003C7D47"/>
    <w:rsid w:val="003D0096"/>
    <w:rsid w:val="003D0CEE"/>
    <w:rsid w:val="003D0DE3"/>
    <w:rsid w:val="003D0E4E"/>
    <w:rsid w:val="003D1987"/>
    <w:rsid w:val="003D2B8E"/>
    <w:rsid w:val="003D3FA0"/>
    <w:rsid w:val="003D543B"/>
    <w:rsid w:val="003D60FB"/>
    <w:rsid w:val="003D7192"/>
    <w:rsid w:val="003E0504"/>
    <w:rsid w:val="003E059E"/>
    <w:rsid w:val="003E0A66"/>
    <w:rsid w:val="003E194B"/>
    <w:rsid w:val="003E28F2"/>
    <w:rsid w:val="003E29F4"/>
    <w:rsid w:val="003E3117"/>
    <w:rsid w:val="003E3493"/>
    <w:rsid w:val="003E3D26"/>
    <w:rsid w:val="003E3E16"/>
    <w:rsid w:val="003E492A"/>
    <w:rsid w:val="003E4AFD"/>
    <w:rsid w:val="003E500B"/>
    <w:rsid w:val="003E51BC"/>
    <w:rsid w:val="003E5653"/>
    <w:rsid w:val="003E5671"/>
    <w:rsid w:val="003E5BA5"/>
    <w:rsid w:val="003E5C6E"/>
    <w:rsid w:val="003E6A09"/>
    <w:rsid w:val="003E6D83"/>
    <w:rsid w:val="003E72A0"/>
    <w:rsid w:val="003E75EB"/>
    <w:rsid w:val="003E79F6"/>
    <w:rsid w:val="003F0274"/>
    <w:rsid w:val="003F0D41"/>
    <w:rsid w:val="003F0F7A"/>
    <w:rsid w:val="003F1F71"/>
    <w:rsid w:val="003F25E1"/>
    <w:rsid w:val="003F2B2A"/>
    <w:rsid w:val="003F3096"/>
    <w:rsid w:val="003F3160"/>
    <w:rsid w:val="003F552F"/>
    <w:rsid w:val="003F57AB"/>
    <w:rsid w:val="003F5CC6"/>
    <w:rsid w:val="003F5DA9"/>
    <w:rsid w:val="003F6289"/>
    <w:rsid w:val="003F6705"/>
    <w:rsid w:val="003F6DAF"/>
    <w:rsid w:val="003F6F36"/>
    <w:rsid w:val="003F7837"/>
    <w:rsid w:val="00400798"/>
    <w:rsid w:val="00400A82"/>
    <w:rsid w:val="004011FF"/>
    <w:rsid w:val="00402295"/>
    <w:rsid w:val="00402708"/>
    <w:rsid w:val="00402BF8"/>
    <w:rsid w:val="00404384"/>
    <w:rsid w:val="00404444"/>
    <w:rsid w:val="004047DE"/>
    <w:rsid w:val="004048AB"/>
    <w:rsid w:val="00404BD0"/>
    <w:rsid w:val="00404F04"/>
    <w:rsid w:val="00405428"/>
    <w:rsid w:val="00405562"/>
    <w:rsid w:val="00405BB8"/>
    <w:rsid w:val="00405FB0"/>
    <w:rsid w:val="0040757E"/>
    <w:rsid w:val="00407ABF"/>
    <w:rsid w:val="00410E36"/>
    <w:rsid w:val="0041110D"/>
    <w:rsid w:val="004119B8"/>
    <w:rsid w:val="00411AD3"/>
    <w:rsid w:val="00412261"/>
    <w:rsid w:val="00412BAF"/>
    <w:rsid w:val="00413846"/>
    <w:rsid w:val="00413EC4"/>
    <w:rsid w:val="004151F6"/>
    <w:rsid w:val="00415878"/>
    <w:rsid w:val="00415A02"/>
    <w:rsid w:val="00415A0D"/>
    <w:rsid w:val="00416CE7"/>
    <w:rsid w:val="00417573"/>
    <w:rsid w:val="004177E9"/>
    <w:rsid w:val="004202C5"/>
    <w:rsid w:val="0042041A"/>
    <w:rsid w:val="00420ED4"/>
    <w:rsid w:val="00421184"/>
    <w:rsid w:val="004216E1"/>
    <w:rsid w:val="00421C47"/>
    <w:rsid w:val="00422E56"/>
    <w:rsid w:val="004242E7"/>
    <w:rsid w:val="00424671"/>
    <w:rsid w:val="00425060"/>
    <w:rsid w:val="0042535B"/>
    <w:rsid w:val="00425C23"/>
    <w:rsid w:val="00426046"/>
    <w:rsid w:val="00426A51"/>
    <w:rsid w:val="004271C1"/>
    <w:rsid w:val="004276CB"/>
    <w:rsid w:val="00430540"/>
    <w:rsid w:val="0043102F"/>
    <w:rsid w:val="00431420"/>
    <w:rsid w:val="0043170F"/>
    <w:rsid w:val="00431935"/>
    <w:rsid w:val="00431E51"/>
    <w:rsid w:val="00431F81"/>
    <w:rsid w:val="0043210B"/>
    <w:rsid w:val="004325A6"/>
    <w:rsid w:val="004327B3"/>
    <w:rsid w:val="004332AD"/>
    <w:rsid w:val="00434169"/>
    <w:rsid w:val="00435855"/>
    <w:rsid w:val="00435E35"/>
    <w:rsid w:val="00436768"/>
    <w:rsid w:val="0043687B"/>
    <w:rsid w:val="00436C16"/>
    <w:rsid w:val="00437748"/>
    <w:rsid w:val="004379E6"/>
    <w:rsid w:val="00437C1C"/>
    <w:rsid w:val="00440B9D"/>
    <w:rsid w:val="00442143"/>
    <w:rsid w:val="004428F0"/>
    <w:rsid w:val="00442D3D"/>
    <w:rsid w:val="00442D7E"/>
    <w:rsid w:val="00443FEE"/>
    <w:rsid w:val="00444E78"/>
    <w:rsid w:val="00445D41"/>
    <w:rsid w:val="004475D7"/>
    <w:rsid w:val="0044789E"/>
    <w:rsid w:val="0044790C"/>
    <w:rsid w:val="00450BB3"/>
    <w:rsid w:val="00450DE0"/>
    <w:rsid w:val="00451B0D"/>
    <w:rsid w:val="00451BB2"/>
    <w:rsid w:val="004526C5"/>
    <w:rsid w:val="00452838"/>
    <w:rsid w:val="004528D8"/>
    <w:rsid w:val="00453C5F"/>
    <w:rsid w:val="004544E7"/>
    <w:rsid w:val="0045487A"/>
    <w:rsid w:val="00454C2E"/>
    <w:rsid w:val="004555A9"/>
    <w:rsid w:val="00456610"/>
    <w:rsid w:val="00457760"/>
    <w:rsid w:val="004578C4"/>
    <w:rsid w:val="00457D00"/>
    <w:rsid w:val="00460AC1"/>
    <w:rsid w:val="004611F5"/>
    <w:rsid w:val="00461B89"/>
    <w:rsid w:val="00462362"/>
    <w:rsid w:val="004628FF"/>
    <w:rsid w:val="00462E3A"/>
    <w:rsid w:val="00463032"/>
    <w:rsid w:val="00463BFE"/>
    <w:rsid w:val="004641F4"/>
    <w:rsid w:val="00464375"/>
    <w:rsid w:val="00465921"/>
    <w:rsid w:val="004659F8"/>
    <w:rsid w:val="0046613B"/>
    <w:rsid w:val="00466CAE"/>
    <w:rsid w:val="00466FA2"/>
    <w:rsid w:val="004670B3"/>
    <w:rsid w:val="00467643"/>
    <w:rsid w:val="0047015C"/>
    <w:rsid w:val="00470D0D"/>
    <w:rsid w:val="0047154A"/>
    <w:rsid w:val="004718A0"/>
    <w:rsid w:val="00471BF1"/>
    <w:rsid w:val="004723A3"/>
    <w:rsid w:val="00474651"/>
    <w:rsid w:val="0047495F"/>
    <w:rsid w:val="00474E8F"/>
    <w:rsid w:val="00475C86"/>
    <w:rsid w:val="00475D95"/>
    <w:rsid w:val="00475F2C"/>
    <w:rsid w:val="0047614D"/>
    <w:rsid w:val="00476304"/>
    <w:rsid w:val="00476799"/>
    <w:rsid w:val="0047685B"/>
    <w:rsid w:val="004771E7"/>
    <w:rsid w:val="004779DA"/>
    <w:rsid w:val="00480B92"/>
    <w:rsid w:val="00480E75"/>
    <w:rsid w:val="0048133C"/>
    <w:rsid w:val="00481887"/>
    <w:rsid w:val="00481AFD"/>
    <w:rsid w:val="004821B7"/>
    <w:rsid w:val="00482EB1"/>
    <w:rsid w:val="00483CDF"/>
    <w:rsid w:val="00484094"/>
    <w:rsid w:val="00485366"/>
    <w:rsid w:val="00485B99"/>
    <w:rsid w:val="00486B24"/>
    <w:rsid w:val="004872E9"/>
    <w:rsid w:val="004901D0"/>
    <w:rsid w:val="0049054C"/>
    <w:rsid w:val="0049158D"/>
    <w:rsid w:val="00491808"/>
    <w:rsid w:val="00491A0B"/>
    <w:rsid w:val="00492F64"/>
    <w:rsid w:val="00493080"/>
    <w:rsid w:val="00493D66"/>
    <w:rsid w:val="00493FBA"/>
    <w:rsid w:val="00495008"/>
    <w:rsid w:val="004953AC"/>
    <w:rsid w:val="00496047"/>
    <w:rsid w:val="0049680D"/>
    <w:rsid w:val="004972C3"/>
    <w:rsid w:val="0049754C"/>
    <w:rsid w:val="004978A2"/>
    <w:rsid w:val="004A0347"/>
    <w:rsid w:val="004A08F1"/>
    <w:rsid w:val="004A0BC4"/>
    <w:rsid w:val="004A180E"/>
    <w:rsid w:val="004A189D"/>
    <w:rsid w:val="004A2284"/>
    <w:rsid w:val="004A24BB"/>
    <w:rsid w:val="004A2770"/>
    <w:rsid w:val="004A2A7E"/>
    <w:rsid w:val="004A33EC"/>
    <w:rsid w:val="004A35C8"/>
    <w:rsid w:val="004A386E"/>
    <w:rsid w:val="004A3B7A"/>
    <w:rsid w:val="004A4858"/>
    <w:rsid w:val="004A5766"/>
    <w:rsid w:val="004A5ECB"/>
    <w:rsid w:val="004A5EF6"/>
    <w:rsid w:val="004A756E"/>
    <w:rsid w:val="004A7616"/>
    <w:rsid w:val="004A766E"/>
    <w:rsid w:val="004A76B7"/>
    <w:rsid w:val="004A7DC4"/>
    <w:rsid w:val="004B07D3"/>
    <w:rsid w:val="004B1AF8"/>
    <w:rsid w:val="004B1E16"/>
    <w:rsid w:val="004B206E"/>
    <w:rsid w:val="004B219E"/>
    <w:rsid w:val="004B36DB"/>
    <w:rsid w:val="004B42A9"/>
    <w:rsid w:val="004B4A77"/>
    <w:rsid w:val="004B4DDB"/>
    <w:rsid w:val="004B4DF2"/>
    <w:rsid w:val="004B4F6A"/>
    <w:rsid w:val="004B52B6"/>
    <w:rsid w:val="004B639B"/>
    <w:rsid w:val="004B65E7"/>
    <w:rsid w:val="004B68AA"/>
    <w:rsid w:val="004B6B92"/>
    <w:rsid w:val="004B6FC0"/>
    <w:rsid w:val="004B7FA8"/>
    <w:rsid w:val="004C0258"/>
    <w:rsid w:val="004C099B"/>
    <w:rsid w:val="004C16B9"/>
    <w:rsid w:val="004C1D67"/>
    <w:rsid w:val="004C2092"/>
    <w:rsid w:val="004C23DD"/>
    <w:rsid w:val="004C244B"/>
    <w:rsid w:val="004C3D6D"/>
    <w:rsid w:val="004C457D"/>
    <w:rsid w:val="004C4A7F"/>
    <w:rsid w:val="004C52AE"/>
    <w:rsid w:val="004C5D6C"/>
    <w:rsid w:val="004C64D6"/>
    <w:rsid w:val="004C6C34"/>
    <w:rsid w:val="004C729C"/>
    <w:rsid w:val="004C7354"/>
    <w:rsid w:val="004C7CE8"/>
    <w:rsid w:val="004C7D67"/>
    <w:rsid w:val="004D1273"/>
    <w:rsid w:val="004D152A"/>
    <w:rsid w:val="004D1F56"/>
    <w:rsid w:val="004D239E"/>
    <w:rsid w:val="004D275C"/>
    <w:rsid w:val="004D2959"/>
    <w:rsid w:val="004D2F29"/>
    <w:rsid w:val="004D3570"/>
    <w:rsid w:val="004D3580"/>
    <w:rsid w:val="004D374D"/>
    <w:rsid w:val="004D3896"/>
    <w:rsid w:val="004D44A6"/>
    <w:rsid w:val="004D4D7C"/>
    <w:rsid w:val="004D6702"/>
    <w:rsid w:val="004D6A52"/>
    <w:rsid w:val="004D75BD"/>
    <w:rsid w:val="004E039F"/>
    <w:rsid w:val="004E09AE"/>
    <w:rsid w:val="004E17B1"/>
    <w:rsid w:val="004E2D64"/>
    <w:rsid w:val="004E31D8"/>
    <w:rsid w:val="004E32D2"/>
    <w:rsid w:val="004E366B"/>
    <w:rsid w:val="004E3930"/>
    <w:rsid w:val="004E40BC"/>
    <w:rsid w:val="004E4D5E"/>
    <w:rsid w:val="004E4F6D"/>
    <w:rsid w:val="004E501E"/>
    <w:rsid w:val="004E50D4"/>
    <w:rsid w:val="004E61DF"/>
    <w:rsid w:val="004E65BD"/>
    <w:rsid w:val="004E7AB4"/>
    <w:rsid w:val="004E7C19"/>
    <w:rsid w:val="004F1758"/>
    <w:rsid w:val="004F2149"/>
    <w:rsid w:val="004F25E6"/>
    <w:rsid w:val="004F331A"/>
    <w:rsid w:val="004F340E"/>
    <w:rsid w:val="004F3A3E"/>
    <w:rsid w:val="004F4098"/>
    <w:rsid w:val="004F4151"/>
    <w:rsid w:val="004F4342"/>
    <w:rsid w:val="004F4F9E"/>
    <w:rsid w:val="004F515B"/>
    <w:rsid w:val="004F61E3"/>
    <w:rsid w:val="004F6F06"/>
    <w:rsid w:val="004F7659"/>
    <w:rsid w:val="004F77AE"/>
    <w:rsid w:val="004F77D1"/>
    <w:rsid w:val="0050039F"/>
    <w:rsid w:val="00500B6E"/>
    <w:rsid w:val="00500F0A"/>
    <w:rsid w:val="0050132C"/>
    <w:rsid w:val="00501558"/>
    <w:rsid w:val="00501C42"/>
    <w:rsid w:val="00502F2D"/>
    <w:rsid w:val="005033A1"/>
    <w:rsid w:val="0050386E"/>
    <w:rsid w:val="00504084"/>
    <w:rsid w:val="005042B2"/>
    <w:rsid w:val="005048F2"/>
    <w:rsid w:val="00504F3D"/>
    <w:rsid w:val="00505316"/>
    <w:rsid w:val="0050538C"/>
    <w:rsid w:val="00505EFD"/>
    <w:rsid w:val="00506198"/>
    <w:rsid w:val="005063DE"/>
    <w:rsid w:val="00506A29"/>
    <w:rsid w:val="00507219"/>
    <w:rsid w:val="00507BB0"/>
    <w:rsid w:val="00510064"/>
    <w:rsid w:val="00510ACA"/>
    <w:rsid w:val="00510E46"/>
    <w:rsid w:val="00511365"/>
    <w:rsid w:val="00512103"/>
    <w:rsid w:val="00512367"/>
    <w:rsid w:val="00512489"/>
    <w:rsid w:val="00512594"/>
    <w:rsid w:val="00513B2E"/>
    <w:rsid w:val="00513F12"/>
    <w:rsid w:val="005141BD"/>
    <w:rsid w:val="00514434"/>
    <w:rsid w:val="0051480C"/>
    <w:rsid w:val="00514C42"/>
    <w:rsid w:val="00516658"/>
    <w:rsid w:val="00516874"/>
    <w:rsid w:val="00516CAF"/>
    <w:rsid w:val="0051795F"/>
    <w:rsid w:val="00517983"/>
    <w:rsid w:val="00520822"/>
    <w:rsid w:val="00520ECA"/>
    <w:rsid w:val="0052196C"/>
    <w:rsid w:val="00521FF8"/>
    <w:rsid w:val="00522B42"/>
    <w:rsid w:val="005235CB"/>
    <w:rsid w:val="005246BF"/>
    <w:rsid w:val="00524A94"/>
    <w:rsid w:val="00524B89"/>
    <w:rsid w:val="0052540E"/>
    <w:rsid w:val="00525BA6"/>
    <w:rsid w:val="00525DEE"/>
    <w:rsid w:val="0052632B"/>
    <w:rsid w:val="00526576"/>
    <w:rsid w:val="00526E2F"/>
    <w:rsid w:val="00526F87"/>
    <w:rsid w:val="00527111"/>
    <w:rsid w:val="005271A9"/>
    <w:rsid w:val="00527493"/>
    <w:rsid w:val="00527661"/>
    <w:rsid w:val="005278F2"/>
    <w:rsid w:val="00530290"/>
    <w:rsid w:val="00530AD1"/>
    <w:rsid w:val="00530DAD"/>
    <w:rsid w:val="00531521"/>
    <w:rsid w:val="0053175D"/>
    <w:rsid w:val="00532553"/>
    <w:rsid w:val="005328F7"/>
    <w:rsid w:val="005337CC"/>
    <w:rsid w:val="00533D51"/>
    <w:rsid w:val="00533EA7"/>
    <w:rsid w:val="00533ED3"/>
    <w:rsid w:val="00533FA2"/>
    <w:rsid w:val="00536756"/>
    <w:rsid w:val="00536BA9"/>
    <w:rsid w:val="0053706F"/>
    <w:rsid w:val="00537991"/>
    <w:rsid w:val="00537BDA"/>
    <w:rsid w:val="00540305"/>
    <w:rsid w:val="005409EE"/>
    <w:rsid w:val="00540A04"/>
    <w:rsid w:val="00541560"/>
    <w:rsid w:val="00541EDA"/>
    <w:rsid w:val="005420BB"/>
    <w:rsid w:val="005422EE"/>
    <w:rsid w:val="0054232F"/>
    <w:rsid w:val="0054274D"/>
    <w:rsid w:val="00542943"/>
    <w:rsid w:val="00542C43"/>
    <w:rsid w:val="00544821"/>
    <w:rsid w:val="00544954"/>
    <w:rsid w:val="005453C6"/>
    <w:rsid w:val="005456B8"/>
    <w:rsid w:val="00546323"/>
    <w:rsid w:val="00546427"/>
    <w:rsid w:val="00547D7B"/>
    <w:rsid w:val="00547F95"/>
    <w:rsid w:val="00550706"/>
    <w:rsid w:val="00550B61"/>
    <w:rsid w:val="00551FF1"/>
    <w:rsid w:val="005521A4"/>
    <w:rsid w:val="0055242E"/>
    <w:rsid w:val="005528BB"/>
    <w:rsid w:val="005537AB"/>
    <w:rsid w:val="0055451F"/>
    <w:rsid w:val="005559A9"/>
    <w:rsid w:val="00555DEC"/>
    <w:rsid w:val="00555F65"/>
    <w:rsid w:val="005564D2"/>
    <w:rsid w:val="00556FF2"/>
    <w:rsid w:val="0055708A"/>
    <w:rsid w:val="00557416"/>
    <w:rsid w:val="00557B31"/>
    <w:rsid w:val="00560484"/>
    <w:rsid w:val="005609A5"/>
    <w:rsid w:val="00560D30"/>
    <w:rsid w:val="005619EE"/>
    <w:rsid w:val="00562373"/>
    <w:rsid w:val="00562A25"/>
    <w:rsid w:val="00562B38"/>
    <w:rsid w:val="00563689"/>
    <w:rsid w:val="005637F8"/>
    <w:rsid w:val="005645F4"/>
    <w:rsid w:val="005649BA"/>
    <w:rsid w:val="00565104"/>
    <w:rsid w:val="005660E2"/>
    <w:rsid w:val="00566A67"/>
    <w:rsid w:val="00566F1D"/>
    <w:rsid w:val="00566F55"/>
    <w:rsid w:val="0056769A"/>
    <w:rsid w:val="005701C0"/>
    <w:rsid w:val="0057197F"/>
    <w:rsid w:val="00571995"/>
    <w:rsid w:val="005724F2"/>
    <w:rsid w:val="00572EEC"/>
    <w:rsid w:val="00573C58"/>
    <w:rsid w:val="00573EDF"/>
    <w:rsid w:val="00574331"/>
    <w:rsid w:val="005745A6"/>
    <w:rsid w:val="00574616"/>
    <w:rsid w:val="00575B7F"/>
    <w:rsid w:val="005770E7"/>
    <w:rsid w:val="0057730E"/>
    <w:rsid w:val="00577518"/>
    <w:rsid w:val="005777A7"/>
    <w:rsid w:val="00577EE6"/>
    <w:rsid w:val="005804E1"/>
    <w:rsid w:val="00580574"/>
    <w:rsid w:val="00580DBD"/>
    <w:rsid w:val="0058132C"/>
    <w:rsid w:val="00583066"/>
    <w:rsid w:val="005841D6"/>
    <w:rsid w:val="00584CE3"/>
    <w:rsid w:val="0058518F"/>
    <w:rsid w:val="00585A5B"/>
    <w:rsid w:val="005866D8"/>
    <w:rsid w:val="00586D46"/>
    <w:rsid w:val="00587429"/>
    <w:rsid w:val="00587459"/>
    <w:rsid w:val="00587F57"/>
    <w:rsid w:val="005905B9"/>
    <w:rsid w:val="0059097F"/>
    <w:rsid w:val="00590F3B"/>
    <w:rsid w:val="00591192"/>
    <w:rsid w:val="0059306F"/>
    <w:rsid w:val="00593943"/>
    <w:rsid w:val="00594847"/>
    <w:rsid w:val="005948CC"/>
    <w:rsid w:val="0059517D"/>
    <w:rsid w:val="005952AC"/>
    <w:rsid w:val="005958A4"/>
    <w:rsid w:val="00595B0F"/>
    <w:rsid w:val="00596875"/>
    <w:rsid w:val="00596E8B"/>
    <w:rsid w:val="00597BE4"/>
    <w:rsid w:val="005A04D5"/>
    <w:rsid w:val="005A083D"/>
    <w:rsid w:val="005A10DD"/>
    <w:rsid w:val="005A178E"/>
    <w:rsid w:val="005A1BC1"/>
    <w:rsid w:val="005A21D4"/>
    <w:rsid w:val="005A260A"/>
    <w:rsid w:val="005A3432"/>
    <w:rsid w:val="005A364E"/>
    <w:rsid w:val="005A37C4"/>
    <w:rsid w:val="005A422E"/>
    <w:rsid w:val="005A54B0"/>
    <w:rsid w:val="005A55D8"/>
    <w:rsid w:val="005A5A3C"/>
    <w:rsid w:val="005A5C92"/>
    <w:rsid w:val="005A6393"/>
    <w:rsid w:val="005A65CA"/>
    <w:rsid w:val="005A6B99"/>
    <w:rsid w:val="005A768A"/>
    <w:rsid w:val="005A780F"/>
    <w:rsid w:val="005A7A75"/>
    <w:rsid w:val="005A7C53"/>
    <w:rsid w:val="005A7F1E"/>
    <w:rsid w:val="005B0843"/>
    <w:rsid w:val="005B0E48"/>
    <w:rsid w:val="005B1751"/>
    <w:rsid w:val="005B17C7"/>
    <w:rsid w:val="005B195E"/>
    <w:rsid w:val="005B2601"/>
    <w:rsid w:val="005B2BBF"/>
    <w:rsid w:val="005B30EA"/>
    <w:rsid w:val="005B35CB"/>
    <w:rsid w:val="005B37E5"/>
    <w:rsid w:val="005B4098"/>
    <w:rsid w:val="005B4581"/>
    <w:rsid w:val="005B4B4D"/>
    <w:rsid w:val="005B50B8"/>
    <w:rsid w:val="005B582A"/>
    <w:rsid w:val="005B58D5"/>
    <w:rsid w:val="005B5FD4"/>
    <w:rsid w:val="005B6DC0"/>
    <w:rsid w:val="005B72D0"/>
    <w:rsid w:val="005B7937"/>
    <w:rsid w:val="005B7C43"/>
    <w:rsid w:val="005C0161"/>
    <w:rsid w:val="005C1B5F"/>
    <w:rsid w:val="005C2403"/>
    <w:rsid w:val="005C328C"/>
    <w:rsid w:val="005C3B6A"/>
    <w:rsid w:val="005C4599"/>
    <w:rsid w:val="005C4D8C"/>
    <w:rsid w:val="005C5792"/>
    <w:rsid w:val="005C5A98"/>
    <w:rsid w:val="005C5F98"/>
    <w:rsid w:val="005C648E"/>
    <w:rsid w:val="005C6A13"/>
    <w:rsid w:val="005C6A61"/>
    <w:rsid w:val="005C6AEE"/>
    <w:rsid w:val="005C734D"/>
    <w:rsid w:val="005C7388"/>
    <w:rsid w:val="005C798A"/>
    <w:rsid w:val="005C79FD"/>
    <w:rsid w:val="005C7B3A"/>
    <w:rsid w:val="005C7CD6"/>
    <w:rsid w:val="005C7DA1"/>
    <w:rsid w:val="005D09BD"/>
    <w:rsid w:val="005D1124"/>
    <w:rsid w:val="005D16D5"/>
    <w:rsid w:val="005D1943"/>
    <w:rsid w:val="005D19A0"/>
    <w:rsid w:val="005D1C7D"/>
    <w:rsid w:val="005D1EAA"/>
    <w:rsid w:val="005D2E27"/>
    <w:rsid w:val="005D3DB0"/>
    <w:rsid w:val="005D4007"/>
    <w:rsid w:val="005D415C"/>
    <w:rsid w:val="005D49C6"/>
    <w:rsid w:val="005D4FE9"/>
    <w:rsid w:val="005D5AAE"/>
    <w:rsid w:val="005D5B48"/>
    <w:rsid w:val="005D632E"/>
    <w:rsid w:val="005E0EC9"/>
    <w:rsid w:val="005E1556"/>
    <w:rsid w:val="005E1A3E"/>
    <w:rsid w:val="005E1C94"/>
    <w:rsid w:val="005E1EA6"/>
    <w:rsid w:val="005E290C"/>
    <w:rsid w:val="005E29B8"/>
    <w:rsid w:val="005E3255"/>
    <w:rsid w:val="005E4307"/>
    <w:rsid w:val="005E43AF"/>
    <w:rsid w:val="005E45F0"/>
    <w:rsid w:val="005E4771"/>
    <w:rsid w:val="005E4BEB"/>
    <w:rsid w:val="005E517A"/>
    <w:rsid w:val="005E5EA0"/>
    <w:rsid w:val="005E65B0"/>
    <w:rsid w:val="005E6D4B"/>
    <w:rsid w:val="005E6DFD"/>
    <w:rsid w:val="005E7A1A"/>
    <w:rsid w:val="005E7A20"/>
    <w:rsid w:val="005F00D4"/>
    <w:rsid w:val="005F0835"/>
    <w:rsid w:val="005F09DF"/>
    <w:rsid w:val="005F0BF1"/>
    <w:rsid w:val="005F1A89"/>
    <w:rsid w:val="005F2925"/>
    <w:rsid w:val="005F2E50"/>
    <w:rsid w:val="005F33EF"/>
    <w:rsid w:val="005F3680"/>
    <w:rsid w:val="005F3CB9"/>
    <w:rsid w:val="005F3D6E"/>
    <w:rsid w:val="005F4047"/>
    <w:rsid w:val="005F40CD"/>
    <w:rsid w:val="005F4B72"/>
    <w:rsid w:val="005F4DEC"/>
    <w:rsid w:val="005F53A1"/>
    <w:rsid w:val="005F58F9"/>
    <w:rsid w:val="005F6157"/>
    <w:rsid w:val="005F65AD"/>
    <w:rsid w:val="005F6900"/>
    <w:rsid w:val="005F6DE7"/>
    <w:rsid w:val="005F7200"/>
    <w:rsid w:val="005F796B"/>
    <w:rsid w:val="00600D72"/>
    <w:rsid w:val="00600EC5"/>
    <w:rsid w:val="00600F8E"/>
    <w:rsid w:val="00601331"/>
    <w:rsid w:val="00601B8F"/>
    <w:rsid w:val="00601CFD"/>
    <w:rsid w:val="006029A5"/>
    <w:rsid w:val="00603835"/>
    <w:rsid w:val="00603D12"/>
    <w:rsid w:val="006042F4"/>
    <w:rsid w:val="00604F35"/>
    <w:rsid w:val="00604F81"/>
    <w:rsid w:val="00605AF0"/>
    <w:rsid w:val="00605E65"/>
    <w:rsid w:val="00606297"/>
    <w:rsid w:val="00607010"/>
    <w:rsid w:val="00607386"/>
    <w:rsid w:val="00607752"/>
    <w:rsid w:val="00607A2F"/>
    <w:rsid w:val="00607F22"/>
    <w:rsid w:val="006111EC"/>
    <w:rsid w:val="0061159B"/>
    <w:rsid w:val="006115A2"/>
    <w:rsid w:val="006118F1"/>
    <w:rsid w:val="0061234A"/>
    <w:rsid w:val="00612BF9"/>
    <w:rsid w:val="00612D5F"/>
    <w:rsid w:val="006133AA"/>
    <w:rsid w:val="0061362F"/>
    <w:rsid w:val="006137D4"/>
    <w:rsid w:val="006140F5"/>
    <w:rsid w:val="00614754"/>
    <w:rsid w:val="006153EA"/>
    <w:rsid w:val="006155A7"/>
    <w:rsid w:val="0061574D"/>
    <w:rsid w:val="00615C57"/>
    <w:rsid w:val="00616464"/>
    <w:rsid w:val="006165BA"/>
    <w:rsid w:val="00617030"/>
    <w:rsid w:val="0061740D"/>
    <w:rsid w:val="00617A49"/>
    <w:rsid w:val="00617AEC"/>
    <w:rsid w:val="00620070"/>
    <w:rsid w:val="006205AB"/>
    <w:rsid w:val="006207BB"/>
    <w:rsid w:val="006207C3"/>
    <w:rsid w:val="006209E6"/>
    <w:rsid w:val="006221A7"/>
    <w:rsid w:val="0062309D"/>
    <w:rsid w:val="00623338"/>
    <w:rsid w:val="006242B1"/>
    <w:rsid w:val="00625274"/>
    <w:rsid w:val="006252A3"/>
    <w:rsid w:val="0062663D"/>
    <w:rsid w:val="0062687A"/>
    <w:rsid w:val="00626D4F"/>
    <w:rsid w:val="006270B5"/>
    <w:rsid w:val="00630537"/>
    <w:rsid w:val="00630C8B"/>
    <w:rsid w:val="00631510"/>
    <w:rsid w:val="006324EB"/>
    <w:rsid w:val="00632CC0"/>
    <w:rsid w:val="00632FAE"/>
    <w:rsid w:val="00633216"/>
    <w:rsid w:val="00633618"/>
    <w:rsid w:val="00633635"/>
    <w:rsid w:val="00633C6E"/>
    <w:rsid w:val="00633DB5"/>
    <w:rsid w:val="00633E46"/>
    <w:rsid w:val="00634717"/>
    <w:rsid w:val="006349ED"/>
    <w:rsid w:val="00634F37"/>
    <w:rsid w:val="006350C4"/>
    <w:rsid w:val="00635DE3"/>
    <w:rsid w:val="00636330"/>
    <w:rsid w:val="00636C99"/>
    <w:rsid w:val="00636DE9"/>
    <w:rsid w:val="00637DA7"/>
    <w:rsid w:val="00637FC2"/>
    <w:rsid w:val="006400C7"/>
    <w:rsid w:val="006401BE"/>
    <w:rsid w:val="00640424"/>
    <w:rsid w:val="00641A26"/>
    <w:rsid w:val="00642EDA"/>
    <w:rsid w:val="00643299"/>
    <w:rsid w:val="006441A4"/>
    <w:rsid w:val="00644222"/>
    <w:rsid w:val="00644611"/>
    <w:rsid w:val="00644B95"/>
    <w:rsid w:val="00644E7A"/>
    <w:rsid w:val="00644EAF"/>
    <w:rsid w:val="00645101"/>
    <w:rsid w:val="006452BA"/>
    <w:rsid w:val="00645AA1"/>
    <w:rsid w:val="00645D3E"/>
    <w:rsid w:val="00645D4B"/>
    <w:rsid w:val="0064653B"/>
    <w:rsid w:val="00646774"/>
    <w:rsid w:val="00646C42"/>
    <w:rsid w:val="00646C98"/>
    <w:rsid w:val="00646F28"/>
    <w:rsid w:val="00647028"/>
    <w:rsid w:val="006470BE"/>
    <w:rsid w:val="00647908"/>
    <w:rsid w:val="006509AA"/>
    <w:rsid w:val="00650A01"/>
    <w:rsid w:val="00650B4D"/>
    <w:rsid w:val="006542A2"/>
    <w:rsid w:val="00654CA7"/>
    <w:rsid w:val="0065512B"/>
    <w:rsid w:val="006555A9"/>
    <w:rsid w:val="00655C75"/>
    <w:rsid w:val="006564A2"/>
    <w:rsid w:val="006564C0"/>
    <w:rsid w:val="006569DF"/>
    <w:rsid w:val="006572A8"/>
    <w:rsid w:val="0065782D"/>
    <w:rsid w:val="00660228"/>
    <w:rsid w:val="00660374"/>
    <w:rsid w:val="006610AE"/>
    <w:rsid w:val="00661382"/>
    <w:rsid w:val="006614AA"/>
    <w:rsid w:val="006616E8"/>
    <w:rsid w:val="0066187E"/>
    <w:rsid w:val="00661F09"/>
    <w:rsid w:val="006625FF"/>
    <w:rsid w:val="006638E7"/>
    <w:rsid w:val="006639DD"/>
    <w:rsid w:val="006641D7"/>
    <w:rsid w:val="0066551F"/>
    <w:rsid w:val="006659A9"/>
    <w:rsid w:val="00665CDD"/>
    <w:rsid w:val="00665CF3"/>
    <w:rsid w:val="006662A8"/>
    <w:rsid w:val="006668C1"/>
    <w:rsid w:val="00666E40"/>
    <w:rsid w:val="00666FD2"/>
    <w:rsid w:val="00667052"/>
    <w:rsid w:val="00667F69"/>
    <w:rsid w:val="006708D5"/>
    <w:rsid w:val="006713B3"/>
    <w:rsid w:val="00671911"/>
    <w:rsid w:val="00672987"/>
    <w:rsid w:val="00672DB0"/>
    <w:rsid w:val="00672E1E"/>
    <w:rsid w:val="00673100"/>
    <w:rsid w:val="0067315B"/>
    <w:rsid w:val="00673283"/>
    <w:rsid w:val="00673705"/>
    <w:rsid w:val="00674167"/>
    <w:rsid w:val="00674B90"/>
    <w:rsid w:val="00675C99"/>
    <w:rsid w:val="0067727F"/>
    <w:rsid w:val="0067753D"/>
    <w:rsid w:val="00677A5D"/>
    <w:rsid w:val="0068011D"/>
    <w:rsid w:val="006810A4"/>
    <w:rsid w:val="00681705"/>
    <w:rsid w:val="00681E87"/>
    <w:rsid w:val="0068278D"/>
    <w:rsid w:val="0068281C"/>
    <w:rsid w:val="006835BF"/>
    <w:rsid w:val="006835E8"/>
    <w:rsid w:val="00683E00"/>
    <w:rsid w:val="00684265"/>
    <w:rsid w:val="006849EF"/>
    <w:rsid w:val="00684E11"/>
    <w:rsid w:val="006857E3"/>
    <w:rsid w:val="006864FC"/>
    <w:rsid w:val="0068686D"/>
    <w:rsid w:val="006868A7"/>
    <w:rsid w:val="00686DDA"/>
    <w:rsid w:val="0068751C"/>
    <w:rsid w:val="00687797"/>
    <w:rsid w:val="00687B10"/>
    <w:rsid w:val="00687DDB"/>
    <w:rsid w:val="00690B63"/>
    <w:rsid w:val="00691101"/>
    <w:rsid w:val="0069130B"/>
    <w:rsid w:val="00691515"/>
    <w:rsid w:val="0069153C"/>
    <w:rsid w:val="0069154F"/>
    <w:rsid w:val="00691D0E"/>
    <w:rsid w:val="00691DED"/>
    <w:rsid w:val="006928E8"/>
    <w:rsid w:val="006929D7"/>
    <w:rsid w:val="00693BE8"/>
    <w:rsid w:val="00693C8B"/>
    <w:rsid w:val="006944F6"/>
    <w:rsid w:val="0069463C"/>
    <w:rsid w:val="006955F2"/>
    <w:rsid w:val="00695A41"/>
    <w:rsid w:val="00695BA8"/>
    <w:rsid w:val="00696192"/>
    <w:rsid w:val="006963C0"/>
    <w:rsid w:val="00696433"/>
    <w:rsid w:val="00696627"/>
    <w:rsid w:val="00696CFA"/>
    <w:rsid w:val="00697476"/>
    <w:rsid w:val="00697596"/>
    <w:rsid w:val="006979D7"/>
    <w:rsid w:val="00697B58"/>
    <w:rsid w:val="00697B9E"/>
    <w:rsid w:val="00697C16"/>
    <w:rsid w:val="00697D0F"/>
    <w:rsid w:val="006A02A2"/>
    <w:rsid w:val="006A089D"/>
    <w:rsid w:val="006A0CDF"/>
    <w:rsid w:val="006A1048"/>
    <w:rsid w:val="006A1060"/>
    <w:rsid w:val="006A1CEF"/>
    <w:rsid w:val="006A2B4F"/>
    <w:rsid w:val="006A2BCF"/>
    <w:rsid w:val="006A2E3F"/>
    <w:rsid w:val="006A2ED3"/>
    <w:rsid w:val="006A30FD"/>
    <w:rsid w:val="006A3822"/>
    <w:rsid w:val="006A3C70"/>
    <w:rsid w:val="006A48CF"/>
    <w:rsid w:val="006A6202"/>
    <w:rsid w:val="006A629F"/>
    <w:rsid w:val="006A6AC3"/>
    <w:rsid w:val="006A6C14"/>
    <w:rsid w:val="006A7430"/>
    <w:rsid w:val="006A7CEA"/>
    <w:rsid w:val="006B0407"/>
    <w:rsid w:val="006B0ABF"/>
    <w:rsid w:val="006B1652"/>
    <w:rsid w:val="006B1D35"/>
    <w:rsid w:val="006B1ED2"/>
    <w:rsid w:val="006B2222"/>
    <w:rsid w:val="006B2991"/>
    <w:rsid w:val="006B2DC5"/>
    <w:rsid w:val="006B3703"/>
    <w:rsid w:val="006B491E"/>
    <w:rsid w:val="006B4954"/>
    <w:rsid w:val="006B57D6"/>
    <w:rsid w:val="006B63A1"/>
    <w:rsid w:val="006B6745"/>
    <w:rsid w:val="006B7165"/>
    <w:rsid w:val="006B7D8D"/>
    <w:rsid w:val="006C003B"/>
    <w:rsid w:val="006C0779"/>
    <w:rsid w:val="006C07B7"/>
    <w:rsid w:val="006C0B0B"/>
    <w:rsid w:val="006C1FCD"/>
    <w:rsid w:val="006C2226"/>
    <w:rsid w:val="006C2481"/>
    <w:rsid w:val="006C3273"/>
    <w:rsid w:val="006C35D4"/>
    <w:rsid w:val="006C517C"/>
    <w:rsid w:val="006C5330"/>
    <w:rsid w:val="006C5DFE"/>
    <w:rsid w:val="006C5F7C"/>
    <w:rsid w:val="006C700A"/>
    <w:rsid w:val="006D2B79"/>
    <w:rsid w:val="006D2E46"/>
    <w:rsid w:val="006D3C11"/>
    <w:rsid w:val="006D3DD1"/>
    <w:rsid w:val="006D61D1"/>
    <w:rsid w:val="006D6217"/>
    <w:rsid w:val="006D6277"/>
    <w:rsid w:val="006D685E"/>
    <w:rsid w:val="006D68CE"/>
    <w:rsid w:val="006D6B87"/>
    <w:rsid w:val="006D76DA"/>
    <w:rsid w:val="006E0A36"/>
    <w:rsid w:val="006E0DFE"/>
    <w:rsid w:val="006E0F8F"/>
    <w:rsid w:val="006E15E3"/>
    <w:rsid w:val="006E16C3"/>
    <w:rsid w:val="006E177B"/>
    <w:rsid w:val="006E380F"/>
    <w:rsid w:val="006E400D"/>
    <w:rsid w:val="006E462C"/>
    <w:rsid w:val="006E4793"/>
    <w:rsid w:val="006E5B45"/>
    <w:rsid w:val="006E6052"/>
    <w:rsid w:val="006E6BF5"/>
    <w:rsid w:val="006E7DC5"/>
    <w:rsid w:val="006F00A4"/>
    <w:rsid w:val="006F0EF9"/>
    <w:rsid w:val="006F1D8E"/>
    <w:rsid w:val="006F2FE6"/>
    <w:rsid w:val="006F347D"/>
    <w:rsid w:val="006F374A"/>
    <w:rsid w:val="006F4647"/>
    <w:rsid w:val="006F4CB1"/>
    <w:rsid w:val="006F4CBF"/>
    <w:rsid w:val="006F4F8E"/>
    <w:rsid w:val="006F50BB"/>
    <w:rsid w:val="006F5248"/>
    <w:rsid w:val="006F5BD3"/>
    <w:rsid w:val="006F5E07"/>
    <w:rsid w:val="006F714A"/>
    <w:rsid w:val="006F719E"/>
    <w:rsid w:val="006F79DA"/>
    <w:rsid w:val="006F7E55"/>
    <w:rsid w:val="007003B4"/>
    <w:rsid w:val="007004DF"/>
    <w:rsid w:val="00701292"/>
    <w:rsid w:val="007016CD"/>
    <w:rsid w:val="00702A13"/>
    <w:rsid w:val="00702A40"/>
    <w:rsid w:val="00702DF0"/>
    <w:rsid w:val="007032BA"/>
    <w:rsid w:val="0070366C"/>
    <w:rsid w:val="00703EA2"/>
    <w:rsid w:val="00704080"/>
    <w:rsid w:val="00704779"/>
    <w:rsid w:val="007049A8"/>
    <w:rsid w:val="007052AA"/>
    <w:rsid w:val="007053B7"/>
    <w:rsid w:val="007057CB"/>
    <w:rsid w:val="007058D1"/>
    <w:rsid w:val="00705AD7"/>
    <w:rsid w:val="007061D2"/>
    <w:rsid w:val="00706735"/>
    <w:rsid w:val="00707B4E"/>
    <w:rsid w:val="0071048C"/>
    <w:rsid w:val="00711D28"/>
    <w:rsid w:val="0071278B"/>
    <w:rsid w:val="00712940"/>
    <w:rsid w:val="00712A05"/>
    <w:rsid w:val="00712B99"/>
    <w:rsid w:val="00713B7B"/>
    <w:rsid w:val="0071598A"/>
    <w:rsid w:val="007164AD"/>
    <w:rsid w:val="00716779"/>
    <w:rsid w:val="0071792E"/>
    <w:rsid w:val="0071794B"/>
    <w:rsid w:val="00717AF0"/>
    <w:rsid w:val="00717B81"/>
    <w:rsid w:val="007205C5"/>
    <w:rsid w:val="00720E64"/>
    <w:rsid w:val="00721C58"/>
    <w:rsid w:val="00721D15"/>
    <w:rsid w:val="00721D7C"/>
    <w:rsid w:val="0072244F"/>
    <w:rsid w:val="0072249B"/>
    <w:rsid w:val="00722651"/>
    <w:rsid w:val="00723025"/>
    <w:rsid w:val="0072305B"/>
    <w:rsid w:val="00724C43"/>
    <w:rsid w:val="007254CF"/>
    <w:rsid w:val="0072563F"/>
    <w:rsid w:val="00726317"/>
    <w:rsid w:val="007264CE"/>
    <w:rsid w:val="00726757"/>
    <w:rsid w:val="00726E18"/>
    <w:rsid w:val="00727131"/>
    <w:rsid w:val="00727AAD"/>
    <w:rsid w:val="00727B7A"/>
    <w:rsid w:val="0073094D"/>
    <w:rsid w:val="00730AA0"/>
    <w:rsid w:val="00730CD6"/>
    <w:rsid w:val="00730F8D"/>
    <w:rsid w:val="0073145F"/>
    <w:rsid w:val="007315DB"/>
    <w:rsid w:val="00732094"/>
    <w:rsid w:val="00732F03"/>
    <w:rsid w:val="00733265"/>
    <w:rsid w:val="00733B71"/>
    <w:rsid w:val="00733F88"/>
    <w:rsid w:val="00734296"/>
    <w:rsid w:val="00734416"/>
    <w:rsid w:val="00735676"/>
    <w:rsid w:val="007358CC"/>
    <w:rsid w:val="0073628A"/>
    <w:rsid w:val="00736552"/>
    <w:rsid w:val="007365EE"/>
    <w:rsid w:val="007370FE"/>
    <w:rsid w:val="00740FC1"/>
    <w:rsid w:val="00741DB5"/>
    <w:rsid w:val="00743B72"/>
    <w:rsid w:val="0074404A"/>
    <w:rsid w:val="00746A2B"/>
    <w:rsid w:val="00746DD3"/>
    <w:rsid w:val="00746F25"/>
    <w:rsid w:val="007474D4"/>
    <w:rsid w:val="00747EF4"/>
    <w:rsid w:val="00747FB6"/>
    <w:rsid w:val="00751AEF"/>
    <w:rsid w:val="00752666"/>
    <w:rsid w:val="007529CD"/>
    <w:rsid w:val="00752A27"/>
    <w:rsid w:val="0075318E"/>
    <w:rsid w:val="00753620"/>
    <w:rsid w:val="00754C71"/>
    <w:rsid w:val="007553E2"/>
    <w:rsid w:val="00755A82"/>
    <w:rsid w:val="00755AEE"/>
    <w:rsid w:val="0075635F"/>
    <w:rsid w:val="00756869"/>
    <w:rsid w:val="00756CA8"/>
    <w:rsid w:val="007575F4"/>
    <w:rsid w:val="00757E92"/>
    <w:rsid w:val="00760615"/>
    <w:rsid w:val="00760D5B"/>
    <w:rsid w:val="00760F44"/>
    <w:rsid w:val="00760F80"/>
    <w:rsid w:val="007610E3"/>
    <w:rsid w:val="007616D8"/>
    <w:rsid w:val="0076285C"/>
    <w:rsid w:val="007631DC"/>
    <w:rsid w:val="007638B3"/>
    <w:rsid w:val="00764298"/>
    <w:rsid w:val="00764D4A"/>
    <w:rsid w:val="00765012"/>
    <w:rsid w:val="0076506B"/>
    <w:rsid w:val="00765A24"/>
    <w:rsid w:val="007661E8"/>
    <w:rsid w:val="007666F4"/>
    <w:rsid w:val="007669A3"/>
    <w:rsid w:val="00766D9E"/>
    <w:rsid w:val="00767552"/>
    <w:rsid w:val="00767A73"/>
    <w:rsid w:val="00770BD8"/>
    <w:rsid w:val="00771F03"/>
    <w:rsid w:val="00772742"/>
    <w:rsid w:val="00772E8C"/>
    <w:rsid w:val="00772FA2"/>
    <w:rsid w:val="00773A86"/>
    <w:rsid w:val="007741DD"/>
    <w:rsid w:val="00774C07"/>
    <w:rsid w:val="00774D01"/>
    <w:rsid w:val="007756F5"/>
    <w:rsid w:val="0077574A"/>
    <w:rsid w:val="007762C1"/>
    <w:rsid w:val="007762CA"/>
    <w:rsid w:val="00776720"/>
    <w:rsid w:val="0077676E"/>
    <w:rsid w:val="007768ED"/>
    <w:rsid w:val="00776E02"/>
    <w:rsid w:val="00780769"/>
    <w:rsid w:val="0078118A"/>
    <w:rsid w:val="0078154B"/>
    <w:rsid w:val="0078157C"/>
    <w:rsid w:val="00782C14"/>
    <w:rsid w:val="00783476"/>
    <w:rsid w:val="00783519"/>
    <w:rsid w:val="0078354A"/>
    <w:rsid w:val="007839BE"/>
    <w:rsid w:val="00783CCC"/>
    <w:rsid w:val="00783D4A"/>
    <w:rsid w:val="007843C6"/>
    <w:rsid w:val="0078482D"/>
    <w:rsid w:val="00784D87"/>
    <w:rsid w:val="00785C01"/>
    <w:rsid w:val="00786368"/>
    <w:rsid w:val="0078674A"/>
    <w:rsid w:val="00786B72"/>
    <w:rsid w:val="00787718"/>
    <w:rsid w:val="007877CB"/>
    <w:rsid w:val="00790664"/>
    <w:rsid w:val="0079071D"/>
    <w:rsid w:val="00790C4F"/>
    <w:rsid w:val="0079101C"/>
    <w:rsid w:val="007910AE"/>
    <w:rsid w:val="0079138E"/>
    <w:rsid w:val="007916A6"/>
    <w:rsid w:val="00792690"/>
    <w:rsid w:val="0079320A"/>
    <w:rsid w:val="0079401D"/>
    <w:rsid w:val="00794264"/>
    <w:rsid w:val="0079445F"/>
    <w:rsid w:val="00794478"/>
    <w:rsid w:val="007945C1"/>
    <w:rsid w:val="00794727"/>
    <w:rsid w:val="007952D9"/>
    <w:rsid w:val="00795550"/>
    <w:rsid w:val="00796254"/>
    <w:rsid w:val="00796867"/>
    <w:rsid w:val="007970D9"/>
    <w:rsid w:val="00797267"/>
    <w:rsid w:val="007A043F"/>
    <w:rsid w:val="007A07C8"/>
    <w:rsid w:val="007A0B56"/>
    <w:rsid w:val="007A0C0C"/>
    <w:rsid w:val="007A11B8"/>
    <w:rsid w:val="007A1389"/>
    <w:rsid w:val="007A1C23"/>
    <w:rsid w:val="007A2683"/>
    <w:rsid w:val="007A29AB"/>
    <w:rsid w:val="007A2A8E"/>
    <w:rsid w:val="007A4066"/>
    <w:rsid w:val="007A4862"/>
    <w:rsid w:val="007A496A"/>
    <w:rsid w:val="007A4A52"/>
    <w:rsid w:val="007A50F8"/>
    <w:rsid w:val="007A5C74"/>
    <w:rsid w:val="007A66F6"/>
    <w:rsid w:val="007A6C37"/>
    <w:rsid w:val="007A7F8C"/>
    <w:rsid w:val="007B0228"/>
    <w:rsid w:val="007B09D2"/>
    <w:rsid w:val="007B11EE"/>
    <w:rsid w:val="007B1E85"/>
    <w:rsid w:val="007B2032"/>
    <w:rsid w:val="007B3BB6"/>
    <w:rsid w:val="007B4005"/>
    <w:rsid w:val="007B45CB"/>
    <w:rsid w:val="007B4D98"/>
    <w:rsid w:val="007B5459"/>
    <w:rsid w:val="007B550C"/>
    <w:rsid w:val="007B5550"/>
    <w:rsid w:val="007B567C"/>
    <w:rsid w:val="007B59F4"/>
    <w:rsid w:val="007B6106"/>
    <w:rsid w:val="007B64AB"/>
    <w:rsid w:val="007B68E3"/>
    <w:rsid w:val="007B6C36"/>
    <w:rsid w:val="007B72E1"/>
    <w:rsid w:val="007B7A99"/>
    <w:rsid w:val="007C0696"/>
    <w:rsid w:val="007C0A3D"/>
    <w:rsid w:val="007C1175"/>
    <w:rsid w:val="007C13D6"/>
    <w:rsid w:val="007C161B"/>
    <w:rsid w:val="007C219D"/>
    <w:rsid w:val="007C2503"/>
    <w:rsid w:val="007C41DA"/>
    <w:rsid w:val="007C5009"/>
    <w:rsid w:val="007C5987"/>
    <w:rsid w:val="007C5D6B"/>
    <w:rsid w:val="007C653E"/>
    <w:rsid w:val="007C6ABF"/>
    <w:rsid w:val="007C7651"/>
    <w:rsid w:val="007C7E48"/>
    <w:rsid w:val="007D1901"/>
    <w:rsid w:val="007D19FC"/>
    <w:rsid w:val="007D2882"/>
    <w:rsid w:val="007D2FB8"/>
    <w:rsid w:val="007D39DA"/>
    <w:rsid w:val="007D4E47"/>
    <w:rsid w:val="007D5035"/>
    <w:rsid w:val="007D5399"/>
    <w:rsid w:val="007D54C2"/>
    <w:rsid w:val="007D5A7A"/>
    <w:rsid w:val="007D5E12"/>
    <w:rsid w:val="007D6843"/>
    <w:rsid w:val="007D6E9A"/>
    <w:rsid w:val="007D7772"/>
    <w:rsid w:val="007E0598"/>
    <w:rsid w:val="007E0CBC"/>
    <w:rsid w:val="007E207B"/>
    <w:rsid w:val="007E28F2"/>
    <w:rsid w:val="007E3767"/>
    <w:rsid w:val="007E3FAC"/>
    <w:rsid w:val="007E408F"/>
    <w:rsid w:val="007E42C0"/>
    <w:rsid w:val="007E4F95"/>
    <w:rsid w:val="007E5916"/>
    <w:rsid w:val="007E66BE"/>
    <w:rsid w:val="007F0470"/>
    <w:rsid w:val="007F1716"/>
    <w:rsid w:val="007F18C3"/>
    <w:rsid w:val="007F2972"/>
    <w:rsid w:val="007F36A6"/>
    <w:rsid w:val="007F379F"/>
    <w:rsid w:val="007F3B67"/>
    <w:rsid w:val="007F4DB4"/>
    <w:rsid w:val="007F522E"/>
    <w:rsid w:val="007F56B1"/>
    <w:rsid w:val="007F5978"/>
    <w:rsid w:val="007F62F0"/>
    <w:rsid w:val="007F65CF"/>
    <w:rsid w:val="007F6C6F"/>
    <w:rsid w:val="007F7000"/>
    <w:rsid w:val="007F7471"/>
    <w:rsid w:val="007F7CD2"/>
    <w:rsid w:val="007F7CF5"/>
    <w:rsid w:val="0080019C"/>
    <w:rsid w:val="00800FC3"/>
    <w:rsid w:val="00801F37"/>
    <w:rsid w:val="00804065"/>
    <w:rsid w:val="008042F0"/>
    <w:rsid w:val="008045E8"/>
    <w:rsid w:val="008059CC"/>
    <w:rsid w:val="00805A9D"/>
    <w:rsid w:val="00805CD5"/>
    <w:rsid w:val="00805F2A"/>
    <w:rsid w:val="008070C7"/>
    <w:rsid w:val="00807674"/>
    <w:rsid w:val="0081076C"/>
    <w:rsid w:val="0081114B"/>
    <w:rsid w:val="0081122A"/>
    <w:rsid w:val="00811252"/>
    <w:rsid w:val="00811696"/>
    <w:rsid w:val="00811A2D"/>
    <w:rsid w:val="00811BF7"/>
    <w:rsid w:val="00811D41"/>
    <w:rsid w:val="0081203C"/>
    <w:rsid w:val="00812166"/>
    <w:rsid w:val="0081265D"/>
    <w:rsid w:val="00813B6E"/>
    <w:rsid w:val="00814235"/>
    <w:rsid w:val="00814A8E"/>
    <w:rsid w:val="00814AFC"/>
    <w:rsid w:val="00814E0A"/>
    <w:rsid w:val="00814F76"/>
    <w:rsid w:val="008152D7"/>
    <w:rsid w:val="0081539A"/>
    <w:rsid w:val="00815F18"/>
    <w:rsid w:val="00816471"/>
    <w:rsid w:val="00816488"/>
    <w:rsid w:val="00816D59"/>
    <w:rsid w:val="00817227"/>
    <w:rsid w:val="0081787F"/>
    <w:rsid w:val="00817D4D"/>
    <w:rsid w:val="00817E0A"/>
    <w:rsid w:val="00820190"/>
    <w:rsid w:val="00820CF6"/>
    <w:rsid w:val="00821549"/>
    <w:rsid w:val="00821DB6"/>
    <w:rsid w:val="00822D6B"/>
    <w:rsid w:val="008234D9"/>
    <w:rsid w:val="00823776"/>
    <w:rsid w:val="00823799"/>
    <w:rsid w:val="00823B5C"/>
    <w:rsid w:val="00823C79"/>
    <w:rsid w:val="00824F79"/>
    <w:rsid w:val="0082598D"/>
    <w:rsid w:val="00825C38"/>
    <w:rsid w:val="00825E52"/>
    <w:rsid w:val="00825F14"/>
    <w:rsid w:val="00826281"/>
    <w:rsid w:val="0082660B"/>
    <w:rsid w:val="00826651"/>
    <w:rsid w:val="00826A9D"/>
    <w:rsid w:val="0082706E"/>
    <w:rsid w:val="00827118"/>
    <w:rsid w:val="00827541"/>
    <w:rsid w:val="008278AB"/>
    <w:rsid w:val="00827AFE"/>
    <w:rsid w:val="00830034"/>
    <w:rsid w:val="008301E5"/>
    <w:rsid w:val="008302CE"/>
    <w:rsid w:val="00830356"/>
    <w:rsid w:val="008305B8"/>
    <w:rsid w:val="00830605"/>
    <w:rsid w:val="00830990"/>
    <w:rsid w:val="008316D5"/>
    <w:rsid w:val="00831A55"/>
    <w:rsid w:val="008321C1"/>
    <w:rsid w:val="008321DE"/>
    <w:rsid w:val="0083260B"/>
    <w:rsid w:val="00832FB2"/>
    <w:rsid w:val="008343A7"/>
    <w:rsid w:val="008359CA"/>
    <w:rsid w:val="00835C96"/>
    <w:rsid w:val="00836031"/>
    <w:rsid w:val="00837787"/>
    <w:rsid w:val="00837F9D"/>
    <w:rsid w:val="00840210"/>
    <w:rsid w:val="008402F5"/>
    <w:rsid w:val="00840B4B"/>
    <w:rsid w:val="00841044"/>
    <w:rsid w:val="008412DA"/>
    <w:rsid w:val="008418BB"/>
    <w:rsid w:val="00841991"/>
    <w:rsid w:val="0084214C"/>
    <w:rsid w:val="008424DB"/>
    <w:rsid w:val="00842A79"/>
    <w:rsid w:val="0084306C"/>
    <w:rsid w:val="00843AC8"/>
    <w:rsid w:val="008445C9"/>
    <w:rsid w:val="00844833"/>
    <w:rsid w:val="0084532B"/>
    <w:rsid w:val="008455E0"/>
    <w:rsid w:val="00845B06"/>
    <w:rsid w:val="00846257"/>
    <w:rsid w:val="00846387"/>
    <w:rsid w:val="0084648A"/>
    <w:rsid w:val="00847047"/>
    <w:rsid w:val="008476A0"/>
    <w:rsid w:val="008478A0"/>
    <w:rsid w:val="008514E1"/>
    <w:rsid w:val="00851B6F"/>
    <w:rsid w:val="00851D17"/>
    <w:rsid w:val="00851E00"/>
    <w:rsid w:val="00851E50"/>
    <w:rsid w:val="00852A5D"/>
    <w:rsid w:val="00853348"/>
    <w:rsid w:val="00853B02"/>
    <w:rsid w:val="00854245"/>
    <w:rsid w:val="008547DA"/>
    <w:rsid w:val="0085536A"/>
    <w:rsid w:val="00855444"/>
    <w:rsid w:val="008557D1"/>
    <w:rsid w:val="00855DD5"/>
    <w:rsid w:val="00855E50"/>
    <w:rsid w:val="0085640C"/>
    <w:rsid w:val="00856A98"/>
    <w:rsid w:val="008578E2"/>
    <w:rsid w:val="00857A0D"/>
    <w:rsid w:val="00857E8D"/>
    <w:rsid w:val="008601FA"/>
    <w:rsid w:val="00860B29"/>
    <w:rsid w:val="008614C1"/>
    <w:rsid w:val="008617AA"/>
    <w:rsid w:val="00862CDF"/>
    <w:rsid w:val="00862FE8"/>
    <w:rsid w:val="00863B4F"/>
    <w:rsid w:val="00863FFD"/>
    <w:rsid w:val="00864325"/>
    <w:rsid w:val="008646B4"/>
    <w:rsid w:val="00864C25"/>
    <w:rsid w:val="008656CF"/>
    <w:rsid w:val="00865ECC"/>
    <w:rsid w:val="00866355"/>
    <w:rsid w:val="0086672B"/>
    <w:rsid w:val="00866C3F"/>
    <w:rsid w:val="00866E57"/>
    <w:rsid w:val="00866E89"/>
    <w:rsid w:val="00866F19"/>
    <w:rsid w:val="0086760A"/>
    <w:rsid w:val="00867DD3"/>
    <w:rsid w:val="00870E8A"/>
    <w:rsid w:val="00871A44"/>
    <w:rsid w:val="00871C06"/>
    <w:rsid w:val="0087224B"/>
    <w:rsid w:val="00872889"/>
    <w:rsid w:val="00872F13"/>
    <w:rsid w:val="008732E4"/>
    <w:rsid w:val="00873508"/>
    <w:rsid w:val="00874023"/>
    <w:rsid w:val="00874697"/>
    <w:rsid w:val="00874B11"/>
    <w:rsid w:val="00874C0F"/>
    <w:rsid w:val="00875414"/>
    <w:rsid w:val="00875633"/>
    <w:rsid w:val="0087585A"/>
    <w:rsid w:val="00875A70"/>
    <w:rsid w:val="00875A74"/>
    <w:rsid w:val="008762DE"/>
    <w:rsid w:val="008765A6"/>
    <w:rsid w:val="00876EB3"/>
    <w:rsid w:val="008770BE"/>
    <w:rsid w:val="008770D5"/>
    <w:rsid w:val="00877BD8"/>
    <w:rsid w:val="00877C72"/>
    <w:rsid w:val="00877F88"/>
    <w:rsid w:val="00881310"/>
    <w:rsid w:val="00881570"/>
    <w:rsid w:val="008821E2"/>
    <w:rsid w:val="00882939"/>
    <w:rsid w:val="00882E4E"/>
    <w:rsid w:val="0088390C"/>
    <w:rsid w:val="00883E3D"/>
    <w:rsid w:val="0088480D"/>
    <w:rsid w:val="00884958"/>
    <w:rsid w:val="00884DF1"/>
    <w:rsid w:val="00884E63"/>
    <w:rsid w:val="008855EB"/>
    <w:rsid w:val="00886927"/>
    <w:rsid w:val="00886CEF"/>
    <w:rsid w:val="008870D1"/>
    <w:rsid w:val="008903DE"/>
    <w:rsid w:val="00890629"/>
    <w:rsid w:val="00890743"/>
    <w:rsid w:val="0089089C"/>
    <w:rsid w:val="0089128D"/>
    <w:rsid w:val="008916E9"/>
    <w:rsid w:val="008928C6"/>
    <w:rsid w:val="00892DB5"/>
    <w:rsid w:val="00893681"/>
    <w:rsid w:val="00893A39"/>
    <w:rsid w:val="0089428B"/>
    <w:rsid w:val="008943DF"/>
    <w:rsid w:val="00895439"/>
    <w:rsid w:val="0089583A"/>
    <w:rsid w:val="00895912"/>
    <w:rsid w:val="00895D89"/>
    <w:rsid w:val="00896F39"/>
    <w:rsid w:val="008971AB"/>
    <w:rsid w:val="0089782F"/>
    <w:rsid w:val="00897874"/>
    <w:rsid w:val="008A031B"/>
    <w:rsid w:val="008A0B57"/>
    <w:rsid w:val="008A0BD4"/>
    <w:rsid w:val="008A0C4E"/>
    <w:rsid w:val="008A0C77"/>
    <w:rsid w:val="008A0F9F"/>
    <w:rsid w:val="008A1A70"/>
    <w:rsid w:val="008A2C2F"/>
    <w:rsid w:val="008A39F7"/>
    <w:rsid w:val="008A3A5C"/>
    <w:rsid w:val="008A42AC"/>
    <w:rsid w:val="008A5485"/>
    <w:rsid w:val="008A573C"/>
    <w:rsid w:val="008A5992"/>
    <w:rsid w:val="008A59DB"/>
    <w:rsid w:val="008A5DC5"/>
    <w:rsid w:val="008A7185"/>
    <w:rsid w:val="008A7540"/>
    <w:rsid w:val="008B0296"/>
    <w:rsid w:val="008B0401"/>
    <w:rsid w:val="008B0433"/>
    <w:rsid w:val="008B08CF"/>
    <w:rsid w:val="008B0AAF"/>
    <w:rsid w:val="008B26B9"/>
    <w:rsid w:val="008B3846"/>
    <w:rsid w:val="008B3CDE"/>
    <w:rsid w:val="008B4B10"/>
    <w:rsid w:val="008B5683"/>
    <w:rsid w:val="008B5C04"/>
    <w:rsid w:val="008B6550"/>
    <w:rsid w:val="008B6760"/>
    <w:rsid w:val="008B6800"/>
    <w:rsid w:val="008B6B74"/>
    <w:rsid w:val="008B7840"/>
    <w:rsid w:val="008B7C66"/>
    <w:rsid w:val="008B7D84"/>
    <w:rsid w:val="008C00E1"/>
    <w:rsid w:val="008C0191"/>
    <w:rsid w:val="008C060C"/>
    <w:rsid w:val="008C0838"/>
    <w:rsid w:val="008C2356"/>
    <w:rsid w:val="008C2CFC"/>
    <w:rsid w:val="008C3348"/>
    <w:rsid w:val="008C357B"/>
    <w:rsid w:val="008C3B44"/>
    <w:rsid w:val="008C3C0E"/>
    <w:rsid w:val="008C4D7E"/>
    <w:rsid w:val="008C54F5"/>
    <w:rsid w:val="008C6AFE"/>
    <w:rsid w:val="008C78C8"/>
    <w:rsid w:val="008D0939"/>
    <w:rsid w:val="008D10C2"/>
    <w:rsid w:val="008D17D3"/>
    <w:rsid w:val="008D2A61"/>
    <w:rsid w:val="008D2E38"/>
    <w:rsid w:val="008D311D"/>
    <w:rsid w:val="008D41B2"/>
    <w:rsid w:val="008D4C9A"/>
    <w:rsid w:val="008D5493"/>
    <w:rsid w:val="008D6639"/>
    <w:rsid w:val="008D696A"/>
    <w:rsid w:val="008D6ACE"/>
    <w:rsid w:val="008D6F6E"/>
    <w:rsid w:val="008D7F7A"/>
    <w:rsid w:val="008E009D"/>
    <w:rsid w:val="008E00DC"/>
    <w:rsid w:val="008E10F0"/>
    <w:rsid w:val="008E3AFF"/>
    <w:rsid w:val="008E502D"/>
    <w:rsid w:val="008E505A"/>
    <w:rsid w:val="008E5338"/>
    <w:rsid w:val="008E5895"/>
    <w:rsid w:val="008E6C83"/>
    <w:rsid w:val="008E75BC"/>
    <w:rsid w:val="008E7F27"/>
    <w:rsid w:val="008E7F4E"/>
    <w:rsid w:val="008F039A"/>
    <w:rsid w:val="008F05CE"/>
    <w:rsid w:val="008F07BB"/>
    <w:rsid w:val="008F0BD4"/>
    <w:rsid w:val="008F0E14"/>
    <w:rsid w:val="008F1427"/>
    <w:rsid w:val="008F14B0"/>
    <w:rsid w:val="008F21BA"/>
    <w:rsid w:val="008F2208"/>
    <w:rsid w:val="008F2A15"/>
    <w:rsid w:val="008F3E5C"/>
    <w:rsid w:val="008F43DF"/>
    <w:rsid w:val="008F4C52"/>
    <w:rsid w:val="008F4C9C"/>
    <w:rsid w:val="008F4F48"/>
    <w:rsid w:val="008F5642"/>
    <w:rsid w:val="008F5692"/>
    <w:rsid w:val="008F5ECD"/>
    <w:rsid w:val="008F6797"/>
    <w:rsid w:val="008F68C4"/>
    <w:rsid w:val="008F6C3E"/>
    <w:rsid w:val="008F6FA0"/>
    <w:rsid w:val="008F752A"/>
    <w:rsid w:val="00900B75"/>
    <w:rsid w:val="00901231"/>
    <w:rsid w:val="009012E2"/>
    <w:rsid w:val="00901A60"/>
    <w:rsid w:val="00902732"/>
    <w:rsid w:val="00902F22"/>
    <w:rsid w:val="00903A48"/>
    <w:rsid w:val="009042B5"/>
    <w:rsid w:val="00905392"/>
    <w:rsid w:val="00906EF5"/>
    <w:rsid w:val="0090717B"/>
    <w:rsid w:val="009072AF"/>
    <w:rsid w:val="00907C30"/>
    <w:rsid w:val="00910F45"/>
    <w:rsid w:val="00911882"/>
    <w:rsid w:val="00911CDB"/>
    <w:rsid w:val="00912486"/>
    <w:rsid w:val="00912488"/>
    <w:rsid w:val="00912B48"/>
    <w:rsid w:val="009134A8"/>
    <w:rsid w:val="00913967"/>
    <w:rsid w:val="009139DF"/>
    <w:rsid w:val="00913BA2"/>
    <w:rsid w:val="00913EB5"/>
    <w:rsid w:val="00913EBA"/>
    <w:rsid w:val="00913F13"/>
    <w:rsid w:val="00914094"/>
    <w:rsid w:val="009149FA"/>
    <w:rsid w:val="00914DAD"/>
    <w:rsid w:val="009157F2"/>
    <w:rsid w:val="00915AC3"/>
    <w:rsid w:val="00915BF7"/>
    <w:rsid w:val="00915C69"/>
    <w:rsid w:val="00916185"/>
    <w:rsid w:val="00917206"/>
    <w:rsid w:val="00920095"/>
    <w:rsid w:val="009204EC"/>
    <w:rsid w:val="00921294"/>
    <w:rsid w:val="00921883"/>
    <w:rsid w:val="00921AA6"/>
    <w:rsid w:val="00921FE0"/>
    <w:rsid w:val="00922DBC"/>
    <w:rsid w:val="00922F04"/>
    <w:rsid w:val="00922FF2"/>
    <w:rsid w:val="009232E9"/>
    <w:rsid w:val="00923874"/>
    <w:rsid w:val="0092448F"/>
    <w:rsid w:val="00924E07"/>
    <w:rsid w:val="00924EF4"/>
    <w:rsid w:val="00924EF9"/>
    <w:rsid w:val="009263EF"/>
    <w:rsid w:val="009270F9"/>
    <w:rsid w:val="009274CF"/>
    <w:rsid w:val="00927903"/>
    <w:rsid w:val="00927BA5"/>
    <w:rsid w:val="009303D1"/>
    <w:rsid w:val="00930917"/>
    <w:rsid w:val="00930AAE"/>
    <w:rsid w:val="00930AC7"/>
    <w:rsid w:val="00931374"/>
    <w:rsid w:val="00934FA3"/>
    <w:rsid w:val="00935892"/>
    <w:rsid w:val="0093591B"/>
    <w:rsid w:val="0093598F"/>
    <w:rsid w:val="009359E1"/>
    <w:rsid w:val="00935F91"/>
    <w:rsid w:val="00936CC5"/>
    <w:rsid w:val="009377BE"/>
    <w:rsid w:val="00937C4F"/>
    <w:rsid w:val="009412ED"/>
    <w:rsid w:val="00941608"/>
    <w:rsid w:val="00943190"/>
    <w:rsid w:val="009436CE"/>
    <w:rsid w:val="0094441C"/>
    <w:rsid w:val="00944610"/>
    <w:rsid w:val="009450E0"/>
    <w:rsid w:val="00945108"/>
    <w:rsid w:val="0094542E"/>
    <w:rsid w:val="009462C3"/>
    <w:rsid w:val="00950232"/>
    <w:rsid w:val="009505D6"/>
    <w:rsid w:val="009507BF"/>
    <w:rsid w:val="00950823"/>
    <w:rsid w:val="00950A42"/>
    <w:rsid w:val="00950BEE"/>
    <w:rsid w:val="00951CA7"/>
    <w:rsid w:val="00952E41"/>
    <w:rsid w:val="00953508"/>
    <w:rsid w:val="00954580"/>
    <w:rsid w:val="009549C8"/>
    <w:rsid w:val="00954F7B"/>
    <w:rsid w:val="00955210"/>
    <w:rsid w:val="0095547B"/>
    <w:rsid w:val="009559DD"/>
    <w:rsid w:val="00955B4A"/>
    <w:rsid w:val="00955BAB"/>
    <w:rsid w:val="009566EE"/>
    <w:rsid w:val="00956851"/>
    <w:rsid w:val="0095715B"/>
    <w:rsid w:val="00957BBE"/>
    <w:rsid w:val="00957D38"/>
    <w:rsid w:val="009603F6"/>
    <w:rsid w:val="00960686"/>
    <w:rsid w:val="009607CD"/>
    <w:rsid w:val="00960D2B"/>
    <w:rsid w:val="00960DF4"/>
    <w:rsid w:val="009614D0"/>
    <w:rsid w:val="009614ED"/>
    <w:rsid w:val="00961DA9"/>
    <w:rsid w:val="00962076"/>
    <w:rsid w:val="00962979"/>
    <w:rsid w:val="00962F74"/>
    <w:rsid w:val="0096366A"/>
    <w:rsid w:val="00963AC7"/>
    <w:rsid w:val="00963F3D"/>
    <w:rsid w:val="00964175"/>
    <w:rsid w:val="00964C99"/>
    <w:rsid w:val="00965150"/>
    <w:rsid w:val="009656BB"/>
    <w:rsid w:val="00965960"/>
    <w:rsid w:val="00965E05"/>
    <w:rsid w:val="009669F0"/>
    <w:rsid w:val="009672EB"/>
    <w:rsid w:val="00970C78"/>
    <w:rsid w:val="00970CD6"/>
    <w:rsid w:val="00971952"/>
    <w:rsid w:val="0097217B"/>
    <w:rsid w:val="0097222D"/>
    <w:rsid w:val="00972349"/>
    <w:rsid w:val="009726ED"/>
    <w:rsid w:val="00973B11"/>
    <w:rsid w:val="00973EC4"/>
    <w:rsid w:val="00973EEF"/>
    <w:rsid w:val="00974C8D"/>
    <w:rsid w:val="0097519A"/>
    <w:rsid w:val="0097557C"/>
    <w:rsid w:val="009758C2"/>
    <w:rsid w:val="00975F89"/>
    <w:rsid w:val="0097606A"/>
    <w:rsid w:val="009768E4"/>
    <w:rsid w:val="00976D01"/>
    <w:rsid w:val="00977189"/>
    <w:rsid w:val="0097745C"/>
    <w:rsid w:val="009778C3"/>
    <w:rsid w:val="00977ADB"/>
    <w:rsid w:val="009804C5"/>
    <w:rsid w:val="00981083"/>
    <w:rsid w:val="00981210"/>
    <w:rsid w:val="0098139B"/>
    <w:rsid w:val="0098168B"/>
    <w:rsid w:val="00981DC7"/>
    <w:rsid w:val="00982AF3"/>
    <w:rsid w:val="00982C87"/>
    <w:rsid w:val="009831E7"/>
    <w:rsid w:val="00983778"/>
    <w:rsid w:val="00983B52"/>
    <w:rsid w:val="00984627"/>
    <w:rsid w:val="00985698"/>
    <w:rsid w:val="00985D4D"/>
    <w:rsid w:val="00985F43"/>
    <w:rsid w:val="009867ED"/>
    <w:rsid w:val="00986DE4"/>
    <w:rsid w:val="00987570"/>
    <w:rsid w:val="00987748"/>
    <w:rsid w:val="00987BE0"/>
    <w:rsid w:val="00987D94"/>
    <w:rsid w:val="00987DED"/>
    <w:rsid w:val="0099176E"/>
    <w:rsid w:val="00992E7C"/>
    <w:rsid w:val="00992FA1"/>
    <w:rsid w:val="00994564"/>
    <w:rsid w:val="009946BC"/>
    <w:rsid w:val="00994EB9"/>
    <w:rsid w:val="009953DB"/>
    <w:rsid w:val="009968A8"/>
    <w:rsid w:val="00996980"/>
    <w:rsid w:val="00996BFC"/>
    <w:rsid w:val="00996D41"/>
    <w:rsid w:val="009972F5"/>
    <w:rsid w:val="00997870"/>
    <w:rsid w:val="009978AE"/>
    <w:rsid w:val="009A0998"/>
    <w:rsid w:val="009A0CF3"/>
    <w:rsid w:val="009A0E62"/>
    <w:rsid w:val="009A1504"/>
    <w:rsid w:val="009A1B8A"/>
    <w:rsid w:val="009A2EA4"/>
    <w:rsid w:val="009A2FE7"/>
    <w:rsid w:val="009A312D"/>
    <w:rsid w:val="009A4391"/>
    <w:rsid w:val="009A4736"/>
    <w:rsid w:val="009A541A"/>
    <w:rsid w:val="009A59E7"/>
    <w:rsid w:val="009A5CB7"/>
    <w:rsid w:val="009A7650"/>
    <w:rsid w:val="009B00F2"/>
    <w:rsid w:val="009B030D"/>
    <w:rsid w:val="009B0D19"/>
    <w:rsid w:val="009B0E99"/>
    <w:rsid w:val="009B13C1"/>
    <w:rsid w:val="009B1B71"/>
    <w:rsid w:val="009B25CB"/>
    <w:rsid w:val="009B29B7"/>
    <w:rsid w:val="009B2A01"/>
    <w:rsid w:val="009B35AC"/>
    <w:rsid w:val="009B35BB"/>
    <w:rsid w:val="009B3799"/>
    <w:rsid w:val="009B3B9D"/>
    <w:rsid w:val="009B5E58"/>
    <w:rsid w:val="009B797B"/>
    <w:rsid w:val="009B7EA5"/>
    <w:rsid w:val="009C03D8"/>
    <w:rsid w:val="009C045E"/>
    <w:rsid w:val="009C08D6"/>
    <w:rsid w:val="009C0BD4"/>
    <w:rsid w:val="009C1412"/>
    <w:rsid w:val="009C201C"/>
    <w:rsid w:val="009C20F9"/>
    <w:rsid w:val="009C2640"/>
    <w:rsid w:val="009C2792"/>
    <w:rsid w:val="009C2A46"/>
    <w:rsid w:val="009C2C67"/>
    <w:rsid w:val="009C3309"/>
    <w:rsid w:val="009C339D"/>
    <w:rsid w:val="009C3A72"/>
    <w:rsid w:val="009C42F7"/>
    <w:rsid w:val="009C43F1"/>
    <w:rsid w:val="009C51D8"/>
    <w:rsid w:val="009C53DF"/>
    <w:rsid w:val="009C57DC"/>
    <w:rsid w:val="009C5F1D"/>
    <w:rsid w:val="009C71E6"/>
    <w:rsid w:val="009C7340"/>
    <w:rsid w:val="009C759D"/>
    <w:rsid w:val="009C7C05"/>
    <w:rsid w:val="009C7EF1"/>
    <w:rsid w:val="009D02F5"/>
    <w:rsid w:val="009D04E6"/>
    <w:rsid w:val="009D27BA"/>
    <w:rsid w:val="009D335D"/>
    <w:rsid w:val="009D3584"/>
    <w:rsid w:val="009D3DF3"/>
    <w:rsid w:val="009D4549"/>
    <w:rsid w:val="009D4840"/>
    <w:rsid w:val="009D4A15"/>
    <w:rsid w:val="009D4A25"/>
    <w:rsid w:val="009D4B19"/>
    <w:rsid w:val="009D4CC1"/>
    <w:rsid w:val="009D4D92"/>
    <w:rsid w:val="009D4DD9"/>
    <w:rsid w:val="009D5163"/>
    <w:rsid w:val="009D51F4"/>
    <w:rsid w:val="009D532A"/>
    <w:rsid w:val="009D561D"/>
    <w:rsid w:val="009D588D"/>
    <w:rsid w:val="009D5999"/>
    <w:rsid w:val="009D5BED"/>
    <w:rsid w:val="009D6DB1"/>
    <w:rsid w:val="009D7DBC"/>
    <w:rsid w:val="009E09AC"/>
    <w:rsid w:val="009E0ACE"/>
    <w:rsid w:val="009E14E7"/>
    <w:rsid w:val="009E15D2"/>
    <w:rsid w:val="009E1635"/>
    <w:rsid w:val="009E2152"/>
    <w:rsid w:val="009E2CBC"/>
    <w:rsid w:val="009E34FA"/>
    <w:rsid w:val="009E397F"/>
    <w:rsid w:val="009E41C3"/>
    <w:rsid w:val="009E43B8"/>
    <w:rsid w:val="009E451E"/>
    <w:rsid w:val="009E4766"/>
    <w:rsid w:val="009E4CE8"/>
    <w:rsid w:val="009E4FA4"/>
    <w:rsid w:val="009E5B32"/>
    <w:rsid w:val="009E5E55"/>
    <w:rsid w:val="009E61F3"/>
    <w:rsid w:val="009E660A"/>
    <w:rsid w:val="009E6BD1"/>
    <w:rsid w:val="009E6E81"/>
    <w:rsid w:val="009E74B2"/>
    <w:rsid w:val="009E7A1A"/>
    <w:rsid w:val="009F0B4E"/>
    <w:rsid w:val="009F0D18"/>
    <w:rsid w:val="009F0E20"/>
    <w:rsid w:val="009F1604"/>
    <w:rsid w:val="009F1655"/>
    <w:rsid w:val="009F1778"/>
    <w:rsid w:val="009F251E"/>
    <w:rsid w:val="009F2782"/>
    <w:rsid w:val="009F27C8"/>
    <w:rsid w:val="009F2B34"/>
    <w:rsid w:val="009F2CBE"/>
    <w:rsid w:val="009F341E"/>
    <w:rsid w:val="009F36E9"/>
    <w:rsid w:val="009F38D3"/>
    <w:rsid w:val="009F3CB6"/>
    <w:rsid w:val="009F3EB8"/>
    <w:rsid w:val="009F3FC9"/>
    <w:rsid w:val="009F4257"/>
    <w:rsid w:val="009F47AD"/>
    <w:rsid w:val="009F4F7D"/>
    <w:rsid w:val="009F55C6"/>
    <w:rsid w:val="009F5844"/>
    <w:rsid w:val="009F665F"/>
    <w:rsid w:val="009F6839"/>
    <w:rsid w:val="00A00C2B"/>
    <w:rsid w:val="00A01174"/>
    <w:rsid w:val="00A01FCF"/>
    <w:rsid w:val="00A0208F"/>
    <w:rsid w:val="00A026F6"/>
    <w:rsid w:val="00A0327C"/>
    <w:rsid w:val="00A0428D"/>
    <w:rsid w:val="00A055C3"/>
    <w:rsid w:val="00A0574F"/>
    <w:rsid w:val="00A05964"/>
    <w:rsid w:val="00A05A1D"/>
    <w:rsid w:val="00A05CBB"/>
    <w:rsid w:val="00A05FD5"/>
    <w:rsid w:val="00A06487"/>
    <w:rsid w:val="00A06EA9"/>
    <w:rsid w:val="00A0737E"/>
    <w:rsid w:val="00A07A9B"/>
    <w:rsid w:val="00A10CBF"/>
    <w:rsid w:val="00A10DFA"/>
    <w:rsid w:val="00A1193B"/>
    <w:rsid w:val="00A11FE8"/>
    <w:rsid w:val="00A123B0"/>
    <w:rsid w:val="00A12978"/>
    <w:rsid w:val="00A13326"/>
    <w:rsid w:val="00A139C7"/>
    <w:rsid w:val="00A139FB"/>
    <w:rsid w:val="00A140A3"/>
    <w:rsid w:val="00A14485"/>
    <w:rsid w:val="00A149EC"/>
    <w:rsid w:val="00A14B2D"/>
    <w:rsid w:val="00A14F87"/>
    <w:rsid w:val="00A157C3"/>
    <w:rsid w:val="00A15C9D"/>
    <w:rsid w:val="00A161CF"/>
    <w:rsid w:val="00A16CB5"/>
    <w:rsid w:val="00A1724F"/>
    <w:rsid w:val="00A17311"/>
    <w:rsid w:val="00A2030A"/>
    <w:rsid w:val="00A20504"/>
    <w:rsid w:val="00A206A6"/>
    <w:rsid w:val="00A20BA1"/>
    <w:rsid w:val="00A2123E"/>
    <w:rsid w:val="00A213CE"/>
    <w:rsid w:val="00A220DC"/>
    <w:rsid w:val="00A22595"/>
    <w:rsid w:val="00A23361"/>
    <w:rsid w:val="00A23A14"/>
    <w:rsid w:val="00A2407E"/>
    <w:rsid w:val="00A25DC0"/>
    <w:rsid w:val="00A25E8B"/>
    <w:rsid w:val="00A2626D"/>
    <w:rsid w:val="00A265F7"/>
    <w:rsid w:val="00A268D2"/>
    <w:rsid w:val="00A26928"/>
    <w:rsid w:val="00A26A78"/>
    <w:rsid w:val="00A275A3"/>
    <w:rsid w:val="00A27712"/>
    <w:rsid w:val="00A279A9"/>
    <w:rsid w:val="00A27A07"/>
    <w:rsid w:val="00A27AF9"/>
    <w:rsid w:val="00A3012B"/>
    <w:rsid w:val="00A309C4"/>
    <w:rsid w:val="00A30B92"/>
    <w:rsid w:val="00A30CF5"/>
    <w:rsid w:val="00A31012"/>
    <w:rsid w:val="00A312F8"/>
    <w:rsid w:val="00A31977"/>
    <w:rsid w:val="00A325EB"/>
    <w:rsid w:val="00A329A8"/>
    <w:rsid w:val="00A329F3"/>
    <w:rsid w:val="00A337C9"/>
    <w:rsid w:val="00A33DBD"/>
    <w:rsid w:val="00A35683"/>
    <w:rsid w:val="00A359F4"/>
    <w:rsid w:val="00A36492"/>
    <w:rsid w:val="00A368F3"/>
    <w:rsid w:val="00A3694E"/>
    <w:rsid w:val="00A36A81"/>
    <w:rsid w:val="00A36D17"/>
    <w:rsid w:val="00A372EF"/>
    <w:rsid w:val="00A37384"/>
    <w:rsid w:val="00A3762E"/>
    <w:rsid w:val="00A37DA1"/>
    <w:rsid w:val="00A405B9"/>
    <w:rsid w:val="00A409E9"/>
    <w:rsid w:val="00A40DDD"/>
    <w:rsid w:val="00A41495"/>
    <w:rsid w:val="00A41E02"/>
    <w:rsid w:val="00A420B4"/>
    <w:rsid w:val="00A42717"/>
    <w:rsid w:val="00A42D66"/>
    <w:rsid w:val="00A437F3"/>
    <w:rsid w:val="00A4391E"/>
    <w:rsid w:val="00A43E8B"/>
    <w:rsid w:val="00A44D5E"/>
    <w:rsid w:val="00A44F34"/>
    <w:rsid w:val="00A453E7"/>
    <w:rsid w:val="00A4566C"/>
    <w:rsid w:val="00A45940"/>
    <w:rsid w:val="00A46740"/>
    <w:rsid w:val="00A46B5E"/>
    <w:rsid w:val="00A46DD3"/>
    <w:rsid w:val="00A46E00"/>
    <w:rsid w:val="00A476C2"/>
    <w:rsid w:val="00A47FD3"/>
    <w:rsid w:val="00A5035E"/>
    <w:rsid w:val="00A507E5"/>
    <w:rsid w:val="00A50B0D"/>
    <w:rsid w:val="00A50DFB"/>
    <w:rsid w:val="00A51364"/>
    <w:rsid w:val="00A513B5"/>
    <w:rsid w:val="00A517DB"/>
    <w:rsid w:val="00A5262E"/>
    <w:rsid w:val="00A52B32"/>
    <w:rsid w:val="00A52C36"/>
    <w:rsid w:val="00A52ED0"/>
    <w:rsid w:val="00A53E7D"/>
    <w:rsid w:val="00A5427E"/>
    <w:rsid w:val="00A544DA"/>
    <w:rsid w:val="00A5504F"/>
    <w:rsid w:val="00A551D2"/>
    <w:rsid w:val="00A55625"/>
    <w:rsid w:val="00A55F8F"/>
    <w:rsid w:val="00A5607D"/>
    <w:rsid w:val="00A56125"/>
    <w:rsid w:val="00A56B91"/>
    <w:rsid w:val="00A570FD"/>
    <w:rsid w:val="00A57770"/>
    <w:rsid w:val="00A60A43"/>
    <w:rsid w:val="00A6167B"/>
    <w:rsid w:val="00A62374"/>
    <w:rsid w:val="00A6295A"/>
    <w:rsid w:val="00A630C5"/>
    <w:rsid w:val="00A633D7"/>
    <w:rsid w:val="00A63E97"/>
    <w:rsid w:val="00A643C4"/>
    <w:rsid w:val="00A646F8"/>
    <w:rsid w:val="00A64B87"/>
    <w:rsid w:val="00A64F8D"/>
    <w:rsid w:val="00A65481"/>
    <w:rsid w:val="00A65D53"/>
    <w:rsid w:val="00A6614D"/>
    <w:rsid w:val="00A66836"/>
    <w:rsid w:val="00A70486"/>
    <w:rsid w:val="00A70614"/>
    <w:rsid w:val="00A706A6"/>
    <w:rsid w:val="00A72001"/>
    <w:rsid w:val="00A73632"/>
    <w:rsid w:val="00A73738"/>
    <w:rsid w:val="00A73BD5"/>
    <w:rsid w:val="00A73C1A"/>
    <w:rsid w:val="00A74906"/>
    <w:rsid w:val="00A750FF"/>
    <w:rsid w:val="00A761F3"/>
    <w:rsid w:val="00A76D19"/>
    <w:rsid w:val="00A80637"/>
    <w:rsid w:val="00A80C57"/>
    <w:rsid w:val="00A80D02"/>
    <w:rsid w:val="00A80F19"/>
    <w:rsid w:val="00A811ED"/>
    <w:rsid w:val="00A815B4"/>
    <w:rsid w:val="00A81AA7"/>
    <w:rsid w:val="00A81D9C"/>
    <w:rsid w:val="00A81DD0"/>
    <w:rsid w:val="00A82581"/>
    <w:rsid w:val="00A8300F"/>
    <w:rsid w:val="00A830B9"/>
    <w:rsid w:val="00A831C4"/>
    <w:rsid w:val="00A839FE"/>
    <w:rsid w:val="00A842FF"/>
    <w:rsid w:val="00A8441D"/>
    <w:rsid w:val="00A8446E"/>
    <w:rsid w:val="00A84A39"/>
    <w:rsid w:val="00A85373"/>
    <w:rsid w:val="00A85954"/>
    <w:rsid w:val="00A860B8"/>
    <w:rsid w:val="00A86739"/>
    <w:rsid w:val="00A8689F"/>
    <w:rsid w:val="00A87650"/>
    <w:rsid w:val="00A87A0C"/>
    <w:rsid w:val="00A87EEE"/>
    <w:rsid w:val="00A9031B"/>
    <w:rsid w:val="00A90C11"/>
    <w:rsid w:val="00A916AA"/>
    <w:rsid w:val="00A91821"/>
    <w:rsid w:val="00A91E96"/>
    <w:rsid w:val="00A9218F"/>
    <w:rsid w:val="00A9245B"/>
    <w:rsid w:val="00A92A37"/>
    <w:rsid w:val="00A9305B"/>
    <w:rsid w:val="00A938D5"/>
    <w:rsid w:val="00A9423A"/>
    <w:rsid w:val="00A942BC"/>
    <w:rsid w:val="00A94461"/>
    <w:rsid w:val="00A94B01"/>
    <w:rsid w:val="00A94D76"/>
    <w:rsid w:val="00A950AC"/>
    <w:rsid w:val="00A96612"/>
    <w:rsid w:val="00A96C6C"/>
    <w:rsid w:val="00A979FE"/>
    <w:rsid w:val="00AA05A1"/>
    <w:rsid w:val="00AA17CE"/>
    <w:rsid w:val="00AA1FCB"/>
    <w:rsid w:val="00AA3714"/>
    <w:rsid w:val="00AA384F"/>
    <w:rsid w:val="00AA3A3B"/>
    <w:rsid w:val="00AA3C5A"/>
    <w:rsid w:val="00AA3CAA"/>
    <w:rsid w:val="00AA401F"/>
    <w:rsid w:val="00AA4397"/>
    <w:rsid w:val="00AA482C"/>
    <w:rsid w:val="00AA5998"/>
    <w:rsid w:val="00AA59D4"/>
    <w:rsid w:val="00AA6068"/>
    <w:rsid w:val="00AA6486"/>
    <w:rsid w:val="00AA7987"/>
    <w:rsid w:val="00AB049C"/>
    <w:rsid w:val="00AB160D"/>
    <w:rsid w:val="00AB1A0B"/>
    <w:rsid w:val="00AB2066"/>
    <w:rsid w:val="00AB22BB"/>
    <w:rsid w:val="00AB2370"/>
    <w:rsid w:val="00AB277B"/>
    <w:rsid w:val="00AB2D20"/>
    <w:rsid w:val="00AB3502"/>
    <w:rsid w:val="00AB3566"/>
    <w:rsid w:val="00AB3BBF"/>
    <w:rsid w:val="00AB3CE8"/>
    <w:rsid w:val="00AB466F"/>
    <w:rsid w:val="00AB4E5F"/>
    <w:rsid w:val="00AB6632"/>
    <w:rsid w:val="00AB663C"/>
    <w:rsid w:val="00AB7C1C"/>
    <w:rsid w:val="00AC00FC"/>
    <w:rsid w:val="00AC0F00"/>
    <w:rsid w:val="00AC16BE"/>
    <w:rsid w:val="00AC20F4"/>
    <w:rsid w:val="00AC2233"/>
    <w:rsid w:val="00AC2A99"/>
    <w:rsid w:val="00AC3494"/>
    <w:rsid w:val="00AC47CB"/>
    <w:rsid w:val="00AC5357"/>
    <w:rsid w:val="00AC62B7"/>
    <w:rsid w:val="00AC6380"/>
    <w:rsid w:val="00AC6547"/>
    <w:rsid w:val="00AC6F26"/>
    <w:rsid w:val="00AD0B29"/>
    <w:rsid w:val="00AD0B36"/>
    <w:rsid w:val="00AD0E69"/>
    <w:rsid w:val="00AD2052"/>
    <w:rsid w:val="00AD2DF5"/>
    <w:rsid w:val="00AD311D"/>
    <w:rsid w:val="00AD3B83"/>
    <w:rsid w:val="00AD3C78"/>
    <w:rsid w:val="00AD3F5D"/>
    <w:rsid w:val="00AD405F"/>
    <w:rsid w:val="00AD4333"/>
    <w:rsid w:val="00AD4F25"/>
    <w:rsid w:val="00AD56B9"/>
    <w:rsid w:val="00AD5E71"/>
    <w:rsid w:val="00AD61C3"/>
    <w:rsid w:val="00AD630B"/>
    <w:rsid w:val="00AD735A"/>
    <w:rsid w:val="00AD75B0"/>
    <w:rsid w:val="00AD7EB5"/>
    <w:rsid w:val="00AE0D96"/>
    <w:rsid w:val="00AE1865"/>
    <w:rsid w:val="00AE1928"/>
    <w:rsid w:val="00AE1F33"/>
    <w:rsid w:val="00AE2A84"/>
    <w:rsid w:val="00AE3237"/>
    <w:rsid w:val="00AE3AFC"/>
    <w:rsid w:val="00AE4124"/>
    <w:rsid w:val="00AE4524"/>
    <w:rsid w:val="00AE517F"/>
    <w:rsid w:val="00AE57CC"/>
    <w:rsid w:val="00AE6996"/>
    <w:rsid w:val="00AE6C77"/>
    <w:rsid w:val="00AE723C"/>
    <w:rsid w:val="00AF0005"/>
    <w:rsid w:val="00AF0130"/>
    <w:rsid w:val="00AF0269"/>
    <w:rsid w:val="00AF0CEA"/>
    <w:rsid w:val="00AF0D2A"/>
    <w:rsid w:val="00AF29FE"/>
    <w:rsid w:val="00AF2EE3"/>
    <w:rsid w:val="00AF36A1"/>
    <w:rsid w:val="00AF3730"/>
    <w:rsid w:val="00AF40F0"/>
    <w:rsid w:val="00AF483F"/>
    <w:rsid w:val="00AF4AF9"/>
    <w:rsid w:val="00AF4EB3"/>
    <w:rsid w:val="00AF523B"/>
    <w:rsid w:val="00AF55B8"/>
    <w:rsid w:val="00AF5793"/>
    <w:rsid w:val="00AF58D1"/>
    <w:rsid w:val="00AF5BDD"/>
    <w:rsid w:val="00AF5E33"/>
    <w:rsid w:val="00AF7124"/>
    <w:rsid w:val="00AF7C4E"/>
    <w:rsid w:val="00B00CAA"/>
    <w:rsid w:val="00B00D93"/>
    <w:rsid w:val="00B01B57"/>
    <w:rsid w:val="00B022EC"/>
    <w:rsid w:val="00B023D0"/>
    <w:rsid w:val="00B02AA6"/>
    <w:rsid w:val="00B02AB7"/>
    <w:rsid w:val="00B02E29"/>
    <w:rsid w:val="00B038D6"/>
    <w:rsid w:val="00B048C2"/>
    <w:rsid w:val="00B05305"/>
    <w:rsid w:val="00B054B1"/>
    <w:rsid w:val="00B057DE"/>
    <w:rsid w:val="00B05ADB"/>
    <w:rsid w:val="00B060C4"/>
    <w:rsid w:val="00B06211"/>
    <w:rsid w:val="00B0667A"/>
    <w:rsid w:val="00B06752"/>
    <w:rsid w:val="00B06B42"/>
    <w:rsid w:val="00B0778E"/>
    <w:rsid w:val="00B0779E"/>
    <w:rsid w:val="00B07A7B"/>
    <w:rsid w:val="00B07B3C"/>
    <w:rsid w:val="00B07E8F"/>
    <w:rsid w:val="00B100FC"/>
    <w:rsid w:val="00B10204"/>
    <w:rsid w:val="00B105B3"/>
    <w:rsid w:val="00B10A83"/>
    <w:rsid w:val="00B1132E"/>
    <w:rsid w:val="00B114B8"/>
    <w:rsid w:val="00B11653"/>
    <w:rsid w:val="00B11E43"/>
    <w:rsid w:val="00B12E08"/>
    <w:rsid w:val="00B13351"/>
    <w:rsid w:val="00B136D7"/>
    <w:rsid w:val="00B13F45"/>
    <w:rsid w:val="00B14166"/>
    <w:rsid w:val="00B14500"/>
    <w:rsid w:val="00B151F8"/>
    <w:rsid w:val="00B1581B"/>
    <w:rsid w:val="00B15B2B"/>
    <w:rsid w:val="00B16143"/>
    <w:rsid w:val="00B16225"/>
    <w:rsid w:val="00B1672A"/>
    <w:rsid w:val="00B1738A"/>
    <w:rsid w:val="00B17A79"/>
    <w:rsid w:val="00B20284"/>
    <w:rsid w:val="00B20547"/>
    <w:rsid w:val="00B2065E"/>
    <w:rsid w:val="00B20D25"/>
    <w:rsid w:val="00B213BD"/>
    <w:rsid w:val="00B213E3"/>
    <w:rsid w:val="00B2152C"/>
    <w:rsid w:val="00B21898"/>
    <w:rsid w:val="00B22A24"/>
    <w:rsid w:val="00B22FE8"/>
    <w:rsid w:val="00B2433D"/>
    <w:rsid w:val="00B25302"/>
    <w:rsid w:val="00B26082"/>
    <w:rsid w:val="00B261B0"/>
    <w:rsid w:val="00B26658"/>
    <w:rsid w:val="00B26BEF"/>
    <w:rsid w:val="00B26C0B"/>
    <w:rsid w:val="00B27424"/>
    <w:rsid w:val="00B27917"/>
    <w:rsid w:val="00B27B91"/>
    <w:rsid w:val="00B27CEA"/>
    <w:rsid w:val="00B305B2"/>
    <w:rsid w:val="00B307D4"/>
    <w:rsid w:val="00B30CB1"/>
    <w:rsid w:val="00B30E2E"/>
    <w:rsid w:val="00B30FD8"/>
    <w:rsid w:val="00B31DB4"/>
    <w:rsid w:val="00B322E1"/>
    <w:rsid w:val="00B329FF"/>
    <w:rsid w:val="00B32AE1"/>
    <w:rsid w:val="00B32DDD"/>
    <w:rsid w:val="00B32EFB"/>
    <w:rsid w:val="00B33480"/>
    <w:rsid w:val="00B33EBE"/>
    <w:rsid w:val="00B34044"/>
    <w:rsid w:val="00B342F5"/>
    <w:rsid w:val="00B34888"/>
    <w:rsid w:val="00B35438"/>
    <w:rsid w:val="00B35829"/>
    <w:rsid w:val="00B35DE4"/>
    <w:rsid w:val="00B36674"/>
    <w:rsid w:val="00B37953"/>
    <w:rsid w:val="00B40978"/>
    <w:rsid w:val="00B409DA"/>
    <w:rsid w:val="00B40D35"/>
    <w:rsid w:val="00B4106A"/>
    <w:rsid w:val="00B41659"/>
    <w:rsid w:val="00B41673"/>
    <w:rsid w:val="00B41ABE"/>
    <w:rsid w:val="00B42179"/>
    <w:rsid w:val="00B435FA"/>
    <w:rsid w:val="00B4442C"/>
    <w:rsid w:val="00B44779"/>
    <w:rsid w:val="00B44D74"/>
    <w:rsid w:val="00B44E3A"/>
    <w:rsid w:val="00B45482"/>
    <w:rsid w:val="00B455DA"/>
    <w:rsid w:val="00B45B19"/>
    <w:rsid w:val="00B462B6"/>
    <w:rsid w:val="00B46BCD"/>
    <w:rsid w:val="00B47310"/>
    <w:rsid w:val="00B47EB1"/>
    <w:rsid w:val="00B5028C"/>
    <w:rsid w:val="00B5134A"/>
    <w:rsid w:val="00B51405"/>
    <w:rsid w:val="00B52076"/>
    <w:rsid w:val="00B52596"/>
    <w:rsid w:val="00B52A04"/>
    <w:rsid w:val="00B52F6D"/>
    <w:rsid w:val="00B533FC"/>
    <w:rsid w:val="00B5351B"/>
    <w:rsid w:val="00B54A1D"/>
    <w:rsid w:val="00B54D3F"/>
    <w:rsid w:val="00B5583E"/>
    <w:rsid w:val="00B562F3"/>
    <w:rsid w:val="00B5780B"/>
    <w:rsid w:val="00B57B37"/>
    <w:rsid w:val="00B60018"/>
    <w:rsid w:val="00B60773"/>
    <w:rsid w:val="00B6077B"/>
    <w:rsid w:val="00B60D4B"/>
    <w:rsid w:val="00B618C2"/>
    <w:rsid w:val="00B61D6D"/>
    <w:rsid w:val="00B636AF"/>
    <w:rsid w:val="00B640AB"/>
    <w:rsid w:val="00B644E2"/>
    <w:rsid w:val="00B6496D"/>
    <w:rsid w:val="00B6552C"/>
    <w:rsid w:val="00B6559D"/>
    <w:rsid w:val="00B65732"/>
    <w:rsid w:val="00B6584C"/>
    <w:rsid w:val="00B6594E"/>
    <w:rsid w:val="00B66618"/>
    <w:rsid w:val="00B67256"/>
    <w:rsid w:val="00B67639"/>
    <w:rsid w:val="00B703D6"/>
    <w:rsid w:val="00B705E4"/>
    <w:rsid w:val="00B708DA"/>
    <w:rsid w:val="00B70F83"/>
    <w:rsid w:val="00B714FC"/>
    <w:rsid w:val="00B721C2"/>
    <w:rsid w:val="00B7235C"/>
    <w:rsid w:val="00B727DC"/>
    <w:rsid w:val="00B734DC"/>
    <w:rsid w:val="00B738B3"/>
    <w:rsid w:val="00B7452B"/>
    <w:rsid w:val="00B74915"/>
    <w:rsid w:val="00B75AC5"/>
    <w:rsid w:val="00B75BD9"/>
    <w:rsid w:val="00B75F2C"/>
    <w:rsid w:val="00B76357"/>
    <w:rsid w:val="00B7640F"/>
    <w:rsid w:val="00B76C3C"/>
    <w:rsid w:val="00B76EE5"/>
    <w:rsid w:val="00B76FCA"/>
    <w:rsid w:val="00B77075"/>
    <w:rsid w:val="00B77445"/>
    <w:rsid w:val="00B776C4"/>
    <w:rsid w:val="00B777E6"/>
    <w:rsid w:val="00B77DA4"/>
    <w:rsid w:val="00B8048F"/>
    <w:rsid w:val="00B82206"/>
    <w:rsid w:val="00B82AE0"/>
    <w:rsid w:val="00B83F0C"/>
    <w:rsid w:val="00B8405C"/>
    <w:rsid w:val="00B8468A"/>
    <w:rsid w:val="00B84DFB"/>
    <w:rsid w:val="00B85126"/>
    <w:rsid w:val="00B85BBA"/>
    <w:rsid w:val="00B85F28"/>
    <w:rsid w:val="00B861D8"/>
    <w:rsid w:val="00B86E3A"/>
    <w:rsid w:val="00B873D7"/>
    <w:rsid w:val="00B87C67"/>
    <w:rsid w:val="00B90490"/>
    <w:rsid w:val="00B9049C"/>
    <w:rsid w:val="00B9188F"/>
    <w:rsid w:val="00B91952"/>
    <w:rsid w:val="00B91FE4"/>
    <w:rsid w:val="00B927FA"/>
    <w:rsid w:val="00B936FD"/>
    <w:rsid w:val="00B93D8B"/>
    <w:rsid w:val="00B944BF"/>
    <w:rsid w:val="00B94A06"/>
    <w:rsid w:val="00B94BD4"/>
    <w:rsid w:val="00B94BDE"/>
    <w:rsid w:val="00B95B5B"/>
    <w:rsid w:val="00B95B8B"/>
    <w:rsid w:val="00B963FF"/>
    <w:rsid w:val="00B96A65"/>
    <w:rsid w:val="00B96B4E"/>
    <w:rsid w:val="00B96B84"/>
    <w:rsid w:val="00B97239"/>
    <w:rsid w:val="00B97CE9"/>
    <w:rsid w:val="00B97E92"/>
    <w:rsid w:val="00B97E94"/>
    <w:rsid w:val="00BA00AF"/>
    <w:rsid w:val="00BA17F7"/>
    <w:rsid w:val="00BA297B"/>
    <w:rsid w:val="00BA2CCE"/>
    <w:rsid w:val="00BA2DCA"/>
    <w:rsid w:val="00BA3043"/>
    <w:rsid w:val="00BA5566"/>
    <w:rsid w:val="00BA61F0"/>
    <w:rsid w:val="00BA709B"/>
    <w:rsid w:val="00BA711B"/>
    <w:rsid w:val="00BA7CE2"/>
    <w:rsid w:val="00BA7F0B"/>
    <w:rsid w:val="00BB0926"/>
    <w:rsid w:val="00BB0C12"/>
    <w:rsid w:val="00BB0C4C"/>
    <w:rsid w:val="00BB0D59"/>
    <w:rsid w:val="00BB0FD3"/>
    <w:rsid w:val="00BB138F"/>
    <w:rsid w:val="00BB1540"/>
    <w:rsid w:val="00BB17E1"/>
    <w:rsid w:val="00BB1A45"/>
    <w:rsid w:val="00BB2028"/>
    <w:rsid w:val="00BB230C"/>
    <w:rsid w:val="00BB2B7D"/>
    <w:rsid w:val="00BB3601"/>
    <w:rsid w:val="00BB38FF"/>
    <w:rsid w:val="00BB400A"/>
    <w:rsid w:val="00BB5263"/>
    <w:rsid w:val="00BB5D66"/>
    <w:rsid w:val="00BB62D2"/>
    <w:rsid w:val="00BB65ED"/>
    <w:rsid w:val="00BB690B"/>
    <w:rsid w:val="00BB6A0D"/>
    <w:rsid w:val="00BB6FE3"/>
    <w:rsid w:val="00BC0A42"/>
    <w:rsid w:val="00BC1814"/>
    <w:rsid w:val="00BC1D82"/>
    <w:rsid w:val="00BC218A"/>
    <w:rsid w:val="00BC21D7"/>
    <w:rsid w:val="00BC3566"/>
    <w:rsid w:val="00BC406B"/>
    <w:rsid w:val="00BC4269"/>
    <w:rsid w:val="00BC528D"/>
    <w:rsid w:val="00BC5793"/>
    <w:rsid w:val="00BC5D8C"/>
    <w:rsid w:val="00BC6730"/>
    <w:rsid w:val="00BC6B52"/>
    <w:rsid w:val="00BC7339"/>
    <w:rsid w:val="00BC7886"/>
    <w:rsid w:val="00BC7A80"/>
    <w:rsid w:val="00BC7EFF"/>
    <w:rsid w:val="00BD032B"/>
    <w:rsid w:val="00BD1235"/>
    <w:rsid w:val="00BD14D1"/>
    <w:rsid w:val="00BD1937"/>
    <w:rsid w:val="00BD1BBB"/>
    <w:rsid w:val="00BD2444"/>
    <w:rsid w:val="00BD24F7"/>
    <w:rsid w:val="00BD2642"/>
    <w:rsid w:val="00BD2BF8"/>
    <w:rsid w:val="00BD2DBA"/>
    <w:rsid w:val="00BD39D6"/>
    <w:rsid w:val="00BD478D"/>
    <w:rsid w:val="00BD49EB"/>
    <w:rsid w:val="00BD4C23"/>
    <w:rsid w:val="00BD53DF"/>
    <w:rsid w:val="00BD59D6"/>
    <w:rsid w:val="00BD5F1C"/>
    <w:rsid w:val="00BD680E"/>
    <w:rsid w:val="00BD6C03"/>
    <w:rsid w:val="00BD72BF"/>
    <w:rsid w:val="00BD78ED"/>
    <w:rsid w:val="00BD7F1D"/>
    <w:rsid w:val="00BE0051"/>
    <w:rsid w:val="00BE1699"/>
    <w:rsid w:val="00BE1762"/>
    <w:rsid w:val="00BE1876"/>
    <w:rsid w:val="00BE1BC6"/>
    <w:rsid w:val="00BE1CF0"/>
    <w:rsid w:val="00BE1D2F"/>
    <w:rsid w:val="00BE1F81"/>
    <w:rsid w:val="00BE21FA"/>
    <w:rsid w:val="00BE242F"/>
    <w:rsid w:val="00BE2AB2"/>
    <w:rsid w:val="00BE31EF"/>
    <w:rsid w:val="00BE36D9"/>
    <w:rsid w:val="00BE4B58"/>
    <w:rsid w:val="00BE4BE6"/>
    <w:rsid w:val="00BE4EF6"/>
    <w:rsid w:val="00BE53B5"/>
    <w:rsid w:val="00BE56F0"/>
    <w:rsid w:val="00BE5C12"/>
    <w:rsid w:val="00BE63E1"/>
    <w:rsid w:val="00BE6BAF"/>
    <w:rsid w:val="00BE77DB"/>
    <w:rsid w:val="00BE7954"/>
    <w:rsid w:val="00BE7BA0"/>
    <w:rsid w:val="00BF042A"/>
    <w:rsid w:val="00BF106E"/>
    <w:rsid w:val="00BF1370"/>
    <w:rsid w:val="00BF1C4C"/>
    <w:rsid w:val="00BF26CC"/>
    <w:rsid w:val="00BF3496"/>
    <w:rsid w:val="00BF3558"/>
    <w:rsid w:val="00BF3674"/>
    <w:rsid w:val="00BF42FC"/>
    <w:rsid w:val="00BF46ED"/>
    <w:rsid w:val="00BF4D6F"/>
    <w:rsid w:val="00BF4F6F"/>
    <w:rsid w:val="00BF4F90"/>
    <w:rsid w:val="00BF5964"/>
    <w:rsid w:val="00BF60C3"/>
    <w:rsid w:val="00BF6450"/>
    <w:rsid w:val="00BF679E"/>
    <w:rsid w:val="00BF68CE"/>
    <w:rsid w:val="00BF6BF5"/>
    <w:rsid w:val="00BF6CB8"/>
    <w:rsid w:val="00BF6DA1"/>
    <w:rsid w:val="00BF71EA"/>
    <w:rsid w:val="00C003E2"/>
    <w:rsid w:val="00C0042E"/>
    <w:rsid w:val="00C00E70"/>
    <w:rsid w:val="00C01B90"/>
    <w:rsid w:val="00C01ECD"/>
    <w:rsid w:val="00C01F4A"/>
    <w:rsid w:val="00C01F8B"/>
    <w:rsid w:val="00C02066"/>
    <w:rsid w:val="00C028FD"/>
    <w:rsid w:val="00C02DD4"/>
    <w:rsid w:val="00C02E64"/>
    <w:rsid w:val="00C02FEB"/>
    <w:rsid w:val="00C03428"/>
    <w:rsid w:val="00C0389C"/>
    <w:rsid w:val="00C04303"/>
    <w:rsid w:val="00C04AC4"/>
    <w:rsid w:val="00C102B5"/>
    <w:rsid w:val="00C1146A"/>
    <w:rsid w:val="00C11DAF"/>
    <w:rsid w:val="00C120C0"/>
    <w:rsid w:val="00C128D5"/>
    <w:rsid w:val="00C12D2A"/>
    <w:rsid w:val="00C12E27"/>
    <w:rsid w:val="00C138E0"/>
    <w:rsid w:val="00C14F54"/>
    <w:rsid w:val="00C14FFD"/>
    <w:rsid w:val="00C15ACE"/>
    <w:rsid w:val="00C17277"/>
    <w:rsid w:val="00C17611"/>
    <w:rsid w:val="00C17864"/>
    <w:rsid w:val="00C17883"/>
    <w:rsid w:val="00C20069"/>
    <w:rsid w:val="00C204F7"/>
    <w:rsid w:val="00C21C27"/>
    <w:rsid w:val="00C225B8"/>
    <w:rsid w:val="00C2262C"/>
    <w:rsid w:val="00C228C6"/>
    <w:rsid w:val="00C22F2C"/>
    <w:rsid w:val="00C22F60"/>
    <w:rsid w:val="00C2325A"/>
    <w:rsid w:val="00C23307"/>
    <w:rsid w:val="00C24128"/>
    <w:rsid w:val="00C244E6"/>
    <w:rsid w:val="00C255E4"/>
    <w:rsid w:val="00C2563B"/>
    <w:rsid w:val="00C25A7C"/>
    <w:rsid w:val="00C26035"/>
    <w:rsid w:val="00C260CF"/>
    <w:rsid w:val="00C2697A"/>
    <w:rsid w:val="00C26FFD"/>
    <w:rsid w:val="00C270BD"/>
    <w:rsid w:val="00C3013E"/>
    <w:rsid w:val="00C303E9"/>
    <w:rsid w:val="00C31928"/>
    <w:rsid w:val="00C31943"/>
    <w:rsid w:val="00C3223F"/>
    <w:rsid w:val="00C330AC"/>
    <w:rsid w:val="00C3367A"/>
    <w:rsid w:val="00C33E9D"/>
    <w:rsid w:val="00C34D0A"/>
    <w:rsid w:val="00C35C45"/>
    <w:rsid w:val="00C35DFC"/>
    <w:rsid w:val="00C35FD0"/>
    <w:rsid w:val="00C37AF9"/>
    <w:rsid w:val="00C37C87"/>
    <w:rsid w:val="00C40E0A"/>
    <w:rsid w:val="00C40E2D"/>
    <w:rsid w:val="00C41D3B"/>
    <w:rsid w:val="00C41E4A"/>
    <w:rsid w:val="00C420A4"/>
    <w:rsid w:val="00C427C3"/>
    <w:rsid w:val="00C435BC"/>
    <w:rsid w:val="00C448A7"/>
    <w:rsid w:val="00C451F4"/>
    <w:rsid w:val="00C45907"/>
    <w:rsid w:val="00C45ECB"/>
    <w:rsid w:val="00C462C1"/>
    <w:rsid w:val="00C476C9"/>
    <w:rsid w:val="00C51471"/>
    <w:rsid w:val="00C51C3C"/>
    <w:rsid w:val="00C5208B"/>
    <w:rsid w:val="00C523F1"/>
    <w:rsid w:val="00C52587"/>
    <w:rsid w:val="00C52773"/>
    <w:rsid w:val="00C527E8"/>
    <w:rsid w:val="00C52CF4"/>
    <w:rsid w:val="00C53E88"/>
    <w:rsid w:val="00C54AA7"/>
    <w:rsid w:val="00C556F1"/>
    <w:rsid w:val="00C55880"/>
    <w:rsid w:val="00C567BC"/>
    <w:rsid w:val="00C569CE"/>
    <w:rsid w:val="00C57537"/>
    <w:rsid w:val="00C57B4D"/>
    <w:rsid w:val="00C57E8E"/>
    <w:rsid w:val="00C6028B"/>
    <w:rsid w:val="00C6032B"/>
    <w:rsid w:val="00C60C5F"/>
    <w:rsid w:val="00C61078"/>
    <w:rsid w:val="00C612A9"/>
    <w:rsid w:val="00C612B9"/>
    <w:rsid w:val="00C61339"/>
    <w:rsid w:val="00C613AF"/>
    <w:rsid w:val="00C613CD"/>
    <w:rsid w:val="00C616AE"/>
    <w:rsid w:val="00C61DD8"/>
    <w:rsid w:val="00C62AC5"/>
    <w:rsid w:val="00C62D38"/>
    <w:rsid w:val="00C6391C"/>
    <w:rsid w:val="00C63EFD"/>
    <w:rsid w:val="00C63F4C"/>
    <w:rsid w:val="00C64086"/>
    <w:rsid w:val="00C64439"/>
    <w:rsid w:val="00C64A31"/>
    <w:rsid w:val="00C64EF9"/>
    <w:rsid w:val="00C6501D"/>
    <w:rsid w:val="00C65397"/>
    <w:rsid w:val="00C65B98"/>
    <w:rsid w:val="00C6746E"/>
    <w:rsid w:val="00C67D71"/>
    <w:rsid w:val="00C71153"/>
    <w:rsid w:val="00C717B2"/>
    <w:rsid w:val="00C71877"/>
    <w:rsid w:val="00C724EE"/>
    <w:rsid w:val="00C72CC1"/>
    <w:rsid w:val="00C73187"/>
    <w:rsid w:val="00C7441E"/>
    <w:rsid w:val="00C7476B"/>
    <w:rsid w:val="00C74F73"/>
    <w:rsid w:val="00C7555D"/>
    <w:rsid w:val="00C75695"/>
    <w:rsid w:val="00C7616F"/>
    <w:rsid w:val="00C766AB"/>
    <w:rsid w:val="00C76A81"/>
    <w:rsid w:val="00C76ACC"/>
    <w:rsid w:val="00C76C47"/>
    <w:rsid w:val="00C76EAF"/>
    <w:rsid w:val="00C77A8B"/>
    <w:rsid w:val="00C77C60"/>
    <w:rsid w:val="00C8046B"/>
    <w:rsid w:val="00C80724"/>
    <w:rsid w:val="00C80CC5"/>
    <w:rsid w:val="00C80CD1"/>
    <w:rsid w:val="00C816E2"/>
    <w:rsid w:val="00C820F7"/>
    <w:rsid w:val="00C82388"/>
    <w:rsid w:val="00C826AE"/>
    <w:rsid w:val="00C8392B"/>
    <w:rsid w:val="00C83999"/>
    <w:rsid w:val="00C83DF5"/>
    <w:rsid w:val="00C84338"/>
    <w:rsid w:val="00C84484"/>
    <w:rsid w:val="00C85183"/>
    <w:rsid w:val="00C85206"/>
    <w:rsid w:val="00C85498"/>
    <w:rsid w:val="00C85593"/>
    <w:rsid w:val="00C85690"/>
    <w:rsid w:val="00C8641F"/>
    <w:rsid w:val="00C8675F"/>
    <w:rsid w:val="00C86E0F"/>
    <w:rsid w:val="00C87297"/>
    <w:rsid w:val="00C8734F"/>
    <w:rsid w:val="00C909C0"/>
    <w:rsid w:val="00C92A61"/>
    <w:rsid w:val="00C92E68"/>
    <w:rsid w:val="00C9322B"/>
    <w:rsid w:val="00C9369B"/>
    <w:rsid w:val="00C93FEA"/>
    <w:rsid w:val="00C94592"/>
    <w:rsid w:val="00C94C78"/>
    <w:rsid w:val="00C96695"/>
    <w:rsid w:val="00C96BF7"/>
    <w:rsid w:val="00C97997"/>
    <w:rsid w:val="00CA1123"/>
    <w:rsid w:val="00CA21CE"/>
    <w:rsid w:val="00CA22C6"/>
    <w:rsid w:val="00CA2561"/>
    <w:rsid w:val="00CA2A29"/>
    <w:rsid w:val="00CA2D0B"/>
    <w:rsid w:val="00CA3733"/>
    <w:rsid w:val="00CA3F11"/>
    <w:rsid w:val="00CA42F9"/>
    <w:rsid w:val="00CA44B2"/>
    <w:rsid w:val="00CA4B5A"/>
    <w:rsid w:val="00CA4DD4"/>
    <w:rsid w:val="00CA5AD1"/>
    <w:rsid w:val="00CA5BC3"/>
    <w:rsid w:val="00CA6376"/>
    <w:rsid w:val="00CA6708"/>
    <w:rsid w:val="00CA6DCB"/>
    <w:rsid w:val="00CA6F47"/>
    <w:rsid w:val="00CA7101"/>
    <w:rsid w:val="00CA7C90"/>
    <w:rsid w:val="00CA7CF6"/>
    <w:rsid w:val="00CB0191"/>
    <w:rsid w:val="00CB1031"/>
    <w:rsid w:val="00CB12C7"/>
    <w:rsid w:val="00CB21A9"/>
    <w:rsid w:val="00CB2606"/>
    <w:rsid w:val="00CB2A08"/>
    <w:rsid w:val="00CB2BD8"/>
    <w:rsid w:val="00CB2EF8"/>
    <w:rsid w:val="00CB3757"/>
    <w:rsid w:val="00CB3940"/>
    <w:rsid w:val="00CB4A2A"/>
    <w:rsid w:val="00CB4AF2"/>
    <w:rsid w:val="00CB4E53"/>
    <w:rsid w:val="00CB5B25"/>
    <w:rsid w:val="00CB5C0D"/>
    <w:rsid w:val="00CB5E85"/>
    <w:rsid w:val="00CB692C"/>
    <w:rsid w:val="00CB7767"/>
    <w:rsid w:val="00CB791C"/>
    <w:rsid w:val="00CB7D4F"/>
    <w:rsid w:val="00CB7DC2"/>
    <w:rsid w:val="00CB7F50"/>
    <w:rsid w:val="00CC00EE"/>
    <w:rsid w:val="00CC02F6"/>
    <w:rsid w:val="00CC04EB"/>
    <w:rsid w:val="00CC10E8"/>
    <w:rsid w:val="00CC153C"/>
    <w:rsid w:val="00CC165A"/>
    <w:rsid w:val="00CC1F01"/>
    <w:rsid w:val="00CC2318"/>
    <w:rsid w:val="00CC2F03"/>
    <w:rsid w:val="00CC3232"/>
    <w:rsid w:val="00CC324F"/>
    <w:rsid w:val="00CC3739"/>
    <w:rsid w:val="00CC4A98"/>
    <w:rsid w:val="00CC5296"/>
    <w:rsid w:val="00CC53E8"/>
    <w:rsid w:val="00CC5BC2"/>
    <w:rsid w:val="00CC61E5"/>
    <w:rsid w:val="00CC6B3C"/>
    <w:rsid w:val="00CC70B1"/>
    <w:rsid w:val="00CD009A"/>
    <w:rsid w:val="00CD0537"/>
    <w:rsid w:val="00CD0EFF"/>
    <w:rsid w:val="00CD0F0A"/>
    <w:rsid w:val="00CD1B9F"/>
    <w:rsid w:val="00CD1EFE"/>
    <w:rsid w:val="00CD23A0"/>
    <w:rsid w:val="00CD2E86"/>
    <w:rsid w:val="00CD31BF"/>
    <w:rsid w:val="00CD39FD"/>
    <w:rsid w:val="00CD42F8"/>
    <w:rsid w:val="00CD7B6C"/>
    <w:rsid w:val="00CD7D3D"/>
    <w:rsid w:val="00CE0069"/>
    <w:rsid w:val="00CE12B0"/>
    <w:rsid w:val="00CE2187"/>
    <w:rsid w:val="00CE28DB"/>
    <w:rsid w:val="00CE32AE"/>
    <w:rsid w:val="00CE3F06"/>
    <w:rsid w:val="00CE4213"/>
    <w:rsid w:val="00CE48A0"/>
    <w:rsid w:val="00CE4B85"/>
    <w:rsid w:val="00CE57D3"/>
    <w:rsid w:val="00CE5B13"/>
    <w:rsid w:val="00CE6555"/>
    <w:rsid w:val="00CE6A48"/>
    <w:rsid w:val="00CE6BF0"/>
    <w:rsid w:val="00CE76E9"/>
    <w:rsid w:val="00CE76EC"/>
    <w:rsid w:val="00CE7B4F"/>
    <w:rsid w:val="00CE7FF7"/>
    <w:rsid w:val="00CF11F1"/>
    <w:rsid w:val="00CF1901"/>
    <w:rsid w:val="00CF1CC9"/>
    <w:rsid w:val="00CF2530"/>
    <w:rsid w:val="00CF2620"/>
    <w:rsid w:val="00CF3D44"/>
    <w:rsid w:val="00CF4DCA"/>
    <w:rsid w:val="00CF5B73"/>
    <w:rsid w:val="00CF5CA3"/>
    <w:rsid w:val="00CF6AC1"/>
    <w:rsid w:val="00CF6CE3"/>
    <w:rsid w:val="00CF73E1"/>
    <w:rsid w:val="00CF75A9"/>
    <w:rsid w:val="00CF75B6"/>
    <w:rsid w:val="00D00020"/>
    <w:rsid w:val="00D00A87"/>
    <w:rsid w:val="00D00AFD"/>
    <w:rsid w:val="00D01B14"/>
    <w:rsid w:val="00D01E61"/>
    <w:rsid w:val="00D025F1"/>
    <w:rsid w:val="00D03276"/>
    <w:rsid w:val="00D038DB"/>
    <w:rsid w:val="00D03D3B"/>
    <w:rsid w:val="00D0400A"/>
    <w:rsid w:val="00D04CFF"/>
    <w:rsid w:val="00D0563C"/>
    <w:rsid w:val="00D060ED"/>
    <w:rsid w:val="00D06F88"/>
    <w:rsid w:val="00D0733C"/>
    <w:rsid w:val="00D075FF"/>
    <w:rsid w:val="00D10720"/>
    <w:rsid w:val="00D10C58"/>
    <w:rsid w:val="00D10F22"/>
    <w:rsid w:val="00D11119"/>
    <w:rsid w:val="00D11211"/>
    <w:rsid w:val="00D1155B"/>
    <w:rsid w:val="00D11CD2"/>
    <w:rsid w:val="00D11D1C"/>
    <w:rsid w:val="00D11F79"/>
    <w:rsid w:val="00D12D4E"/>
    <w:rsid w:val="00D12D5F"/>
    <w:rsid w:val="00D12DCA"/>
    <w:rsid w:val="00D13559"/>
    <w:rsid w:val="00D13F94"/>
    <w:rsid w:val="00D1405D"/>
    <w:rsid w:val="00D143BD"/>
    <w:rsid w:val="00D1453E"/>
    <w:rsid w:val="00D14CE7"/>
    <w:rsid w:val="00D15404"/>
    <w:rsid w:val="00D15412"/>
    <w:rsid w:val="00D15813"/>
    <w:rsid w:val="00D16A66"/>
    <w:rsid w:val="00D16E61"/>
    <w:rsid w:val="00D17314"/>
    <w:rsid w:val="00D17CC8"/>
    <w:rsid w:val="00D209B0"/>
    <w:rsid w:val="00D210BF"/>
    <w:rsid w:val="00D211ED"/>
    <w:rsid w:val="00D2171E"/>
    <w:rsid w:val="00D21B31"/>
    <w:rsid w:val="00D21D39"/>
    <w:rsid w:val="00D21E92"/>
    <w:rsid w:val="00D22099"/>
    <w:rsid w:val="00D22772"/>
    <w:rsid w:val="00D227FB"/>
    <w:rsid w:val="00D22A3A"/>
    <w:rsid w:val="00D230DE"/>
    <w:rsid w:val="00D23169"/>
    <w:rsid w:val="00D23451"/>
    <w:rsid w:val="00D237A0"/>
    <w:rsid w:val="00D24595"/>
    <w:rsid w:val="00D24D57"/>
    <w:rsid w:val="00D25A27"/>
    <w:rsid w:val="00D25AAA"/>
    <w:rsid w:val="00D25E92"/>
    <w:rsid w:val="00D263E3"/>
    <w:rsid w:val="00D2708D"/>
    <w:rsid w:val="00D27280"/>
    <w:rsid w:val="00D273FF"/>
    <w:rsid w:val="00D2751F"/>
    <w:rsid w:val="00D279AF"/>
    <w:rsid w:val="00D27F5C"/>
    <w:rsid w:val="00D31241"/>
    <w:rsid w:val="00D321A5"/>
    <w:rsid w:val="00D327BC"/>
    <w:rsid w:val="00D32E21"/>
    <w:rsid w:val="00D3317C"/>
    <w:rsid w:val="00D33E12"/>
    <w:rsid w:val="00D33F87"/>
    <w:rsid w:val="00D344D0"/>
    <w:rsid w:val="00D35133"/>
    <w:rsid w:val="00D354D9"/>
    <w:rsid w:val="00D354DB"/>
    <w:rsid w:val="00D36D9C"/>
    <w:rsid w:val="00D37184"/>
    <w:rsid w:val="00D3723B"/>
    <w:rsid w:val="00D374EC"/>
    <w:rsid w:val="00D37CAC"/>
    <w:rsid w:val="00D4087C"/>
    <w:rsid w:val="00D40FD0"/>
    <w:rsid w:val="00D41972"/>
    <w:rsid w:val="00D4273F"/>
    <w:rsid w:val="00D429FC"/>
    <w:rsid w:val="00D43473"/>
    <w:rsid w:val="00D45250"/>
    <w:rsid w:val="00D45518"/>
    <w:rsid w:val="00D46047"/>
    <w:rsid w:val="00D46895"/>
    <w:rsid w:val="00D46B11"/>
    <w:rsid w:val="00D47052"/>
    <w:rsid w:val="00D470B9"/>
    <w:rsid w:val="00D47475"/>
    <w:rsid w:val="00D477B9"/>
    <w:rsid w:val="00D50147"/>
    <w:rsid w:val="00D50B54"/>
    <w:rsid w:val="00D50E44"/>
    <w:rsid w:val="00D5231E"/>
    <w:rsid w:val="00D528C4"/>
    <w:rsid w:val="00D53F0F"/>
    <w:rsid w:val="00D55A48"/>
    <w:rsid w:val="00D5604B"/>
    <w:rsid w:val="00D56364"/>
    <w:rsid w:val="00D56DCD"/>
    <w:rsid w:val="00D56EEA"/>
    <w:rsid w:val="00D56F9B"/>
    <w:rsid w:val="00D5732D"/>
    <w:rsid w:val="00D57908"/>
    <w:rsid w:val="00D57B83"/>
    <w:rsid w:val="00D57BF0"/>
    <w:rsid w:val="00D60CE7"/>
    <w:rsid w:val="00D612E3"/>
    <w:rsid w:val="00D618BB"/>
    <w:rsid w:val="00D618CA"/>
    <w:rsid w:val="00D61CD6"/>
    <w:rsid w:val="00D62F93"/>
    <w:rsid w:val="00D632A4"/>
    <w:rsid w:val="00D632B2"/>
    <w:rsid w:val="00D64034"/>
    <w:rsid w:val="00D64102"/>
    <w:rsid w:val="00D643DB"/>
    <w:rsid w:val="00D64875"/>
    <w:rsid w:val="00D64DB9"/>
    <w:rsid w:val="00D650C1"/>
    <w:rsid w:val="00D65190"/>
    <w:rsid w:val="00D659A2"/>
    <w:rsid w:val="00D661AC"/>
    <w:rsid w:val="00D668CB"/>
    <w:rsid w:val="00D66A85"/>
    <w:rsid w:val="00D6702C"/>
    <w:rsid w:val="00D67280"/>
    <w:rsid w:val="00D673EB"/>
    <w:rsid w:val="00D70545"/>
    <w:rsid w:val="00D717FE"/>
    <w:rsid w:val="00D72FBC"/>
    <w:rsid w:val="00D73338"/>
    <w:rsid w:val="00D73E3E"/>
    <w:rsid w:val="00D73F55"/>
    <w:rsid w:val="00D74F30"/>
    <w:rsid w:val="00D75A4E"/>
    <w:rsid w:val="00D760B4"/>
    <w:rsid w:val="00D76345"/>
    <w:rsid w:val="00D76443"/>
    <w:rsid w:val="00D76714"/>
    <w:rsid w:val="00D76E4D"/>
    <w:rsid w:val="00D8045C"/>
    <w:rsid w:val="00D806D2"/>
    <w:rsid w:val="00D8156B"/>
    <w:rsid w:val="00D81F5B"/>
    <w:rsid w:val="00D81F80"/>
    <w:rsid w:val="00D82057"/>
    <w:rsid w:val="00D82625"/>
    <w:rsid w:val="00D82BD5"/>
    <w:rsid w:val="00D836A9"/>
    <w:rsid w:val="00D8390E"/>
    <w:rsid w:val="00D83BEC"/>
    <w:rsid w:val="00D83D48"/>
    <w:rsid w:val="00D84002"/>
    <w:rsid w:val="00D844D9"/>
    <w:rsid w:val="00D8490A"/>
    <w:rsid w:val="00D84C5A"/>
    <w:rsid w:val="00D86007"/>
    <w:rsid w:val="00D862C1"/>
    <w:rsid w:val="00D86F7F"/>
    <w:rsid w:val="00D87858"/>
    <w:rsid w:val="00D90532"/>
    <w:rsid w:val="00D9053E"/>
    <w:rsid w:val="00D907B3"/>
    <w:rsid w:val="00D90D00"/>
    <w:rsid w:val="00D90FD9"/>
    <w:rsid w:val="00D916CE"/>
    <w:rsid w:val="00D918CB"/>
    <w:rsid w:val="00D91B90"/>
    <w:rsid w:val="00D93663"/>
    <w:rsid w:val="00D93991"/>
    <w:rsid w:val="00D93B80"/>
    <w:rsid w:val="00D93D7E"/>
    <w:rsid w:val="00D9439F"/>
    <w:rsid w:val="00D94BFB"/>
    <w:rsid w:val="00D94CFD"/>
    <w:rsid w:val="00D952DC"/>
    <w:rsid w:val="00D9535A"/>
    <w:rsid w:val="00D958DA"/>
    <w:rsid w:val="00D96009"/>
    <w:rsid w:val="00D96272"/>
    <w:rsid w:val="00D96D52"/>
    <w:rsid w:val="00D96F95"/>
    <w:rsid w:val="00D97064"/>
    <w:rsid w:val="00D97201"/>
    <w:rsid w:val="00D97F08"/>
    <w:rsid w:val="00DA080D"/>
    <w:rsid w:val="00DA0AB6"/>
    <w:rsid w:val="00DA118F"/>
    <w:rsid w:val="00DA1898"/>
    <w:rsid w:val="00DA1D29"/>
    <w:rsid w:val="00DA1F2B"/>
    <w:rsid w:val="00DA2453"/>
    <w:rsid w:val="00DA27CB"/>
    <w:rsid w:val="00DA4047"/>
    <w:rsid w:val="00DA41CB"/>
    <w:rsid w:val="00DA52AE"/>
    <w:rsid w:val="00DA5872"/>
    <w:rsid w:val="00DA6027"/>
    <w:rsid w:val="00DA64B8"/>
    <w:rsid w:val="00DA667A"/>
    <w:rsid w:val="00DA6B9A"/>
    <w:rsid w:val="00DA6C26"/>
    <w:rsid w:val="00DA6F00"/>
    <w:rsid w:val="00DA72AF"/>
    <w:rsid w:val="00DA74BB"/>
    <w:rsid w:val="00DA7A77"/>
    <w:rsid w:val="00DA7B20"/>
    <w:rsid w:val="00DB14F0"/>
    <w:rsid w:val="00DB1AF8"/>
    <w:rsid w:val="00DB3FB7"/>
    <w:rsid w:val="00DB4B3A"/>
    <w:rsid w:val="00DB5796"/>
    <w:rsid w:val="00DB5B7F"/>
    <w:rsid w:val="00DB5C6F"/>
    <w:rsid w:val="00DB5D00"/>
    <w:rsid w:val="00DB68C0"/>
    <w:rsid w:val="00DB7504"/>
    <w:rsid w:val="00DB7736"/>
    <w:rsid w:val="00DB7EF6"/>
    <w:rsid w:val="00DC0082"/>
    <w:rsid w:val="00DC063C"/>
    <w:rsid w:val="00DC1729"/>
    <w:rsid w:val="00DC1CB8"/>
    <w:rsid w:val="00DC26BE"/>
    <w:rsid w:val="00DC26F2"/>
    <w:rsid w:val="00DC2871"/>
    <w:rsid w:val="00DC2F4E"/>
    <w:rsid w:val="00DC354A"/>
    <w:rsid w:val="00DC407D"/>
    <w:rsid w:val="00DC5132"/>
    <w:rsid w:val="00DC53C6"/>
    <w:rsid w:val="00DC5614"/>
    <w:rsid w:val="00DC58EC"/>
    <w:rsid w:val="00DC592A"/>
    <w:rsid w:val="00DC6798"/>
    <w:rsid w:val="00DC67D6"/>
    <w:rsid w:val="00DC7627"/>
    <w:rsid w:val="00DC7EAA"/>
    <w:rsid w:val="00DD0BB3"/>
    <w:rsid w:val="00DD1072"/>
    <w:rsid w:val="00DD222F"/>
    <w:rsid w:val="00DD2418"/>
    <w:rsid w:val="00DD24CA"/>
    <w:rsid w:val="00DD2B78"/>
    <w:rsid w:val="00DD3055"/>
    <w:rsid w:val="00DD3336"/>
    <w:rsid w:val="00DD3744"/>
    <w:rsid w:val="00DD3B20"/>
    <w:rsid w:val="00DD3B32"/>
    <w:rsid w:val="00DD4734"/>
    <w:rsid w:val="00DD506A"/>
    <w:rsid w:val="00DD560B"/>
    <w:rsid w:val="00DD5D0F"/>
    <w:rsid w:val="00DD5DC8"/>
    <w:rsid w:val="00DD66B8"/>
    <w:rsid w:val="00DE032A"/>
    <w:rsid w:val="00DE03AE"/>
    <w:rsid w:val="00DE0BF6"/>
    <w:rsid w:val="00DE1094"/>
    <w:rsid w:val="00DE2026"/>
    <w:rsid w:val="00DE210B"/>
    <w:rsid w:val="00DE2873"/>
    <w:rsid w:val="00DE3572"/>
    <w:rsid w:val="00DE372E"/>
    <w:rsid w:val="00DE3A62"/>
    <w:rsid w:val="00DE3BDA"/>
    <w:rsid w:val="00DE3DB9"/>
    <w:rsid w:val="00DE4537"/>
    <w:rsid w:val="00DE4668"/>
    <w:rsid w:val="00DE4AF0"/>
    <w:rsid w:val="00DE4C0F"/>
    <w:rsid w:val="00DE52A2"/>
    <w:rsid w:val="00DE583F"/>
    <w:rsid w:val="00DE6BD9"/>
    <w:rsid w:val="00DE78E0"/>
    <w:rsid w:val="00DE7939"/>
    <w:rsid w:val="00DE7E94"/>
    <w:rsid w:val="00DF03B4"/>
    <w:rsid w:val="00DF0CD4"/>
    <w:rsid w:val="00DF140A"/>
    <w:rsid w:val="00DF16AD"/>
    <w:rsid w:val="00DF2B1D"/>
    <w:rsid w:val="00DF3338"/>
    <w:rsid w:val="00DF4872"/>
    <w:rsid w:val="00DF58CB"/>
    <w:rsid w:val="00DF5A43"/>
    <w:rsid w:val="00DF5AC6"/>
    <w:rsid w:val="00DF5C83"/>
    <w:rsid w:val="00DF6128"/>
    <w:rsid w:val="00DF62FA"/>
    <w:rsid w:val="00DF661A"/>
    <w:rsid w:val="00DF7219"/>
    <w:rsid w:val="00E001C8"/>
    <w:rsid w:val="00E002D9"/>
    <w:rsid w:val="00E00CDF"/>
    <w:rsid w:val="00E019F6"/>
    <w:rsid w:val="00E01C85"/>
    <w:rsid w:val="00E01FE6"/>
    <w:rsid w:val="00E0227F"/>
    <w:rsid w:val="00E023EB"/>
    <w:rsid w:val="00E02B0F"/>
    <w:rsid w:val="00E02B54"/>
    <w:rsid w:val="00E02EBD"/>
    <w:rsid w:val="00E03380"/>
    <w:rsid w:val="00E03451"/>
    <w:rsid w:val="00E03474"/>
    <w:rsid w:val="00E03508"/>
    <w:rsid w:val="00E04768"/>
    <w:rsid w:val="00E04A08"/>
    <w:rsid w:val="00E05145"/>
    <w:rsid w:val="00E05862"/>
    <w:rsid w:val="00E05928"/>
    <w:rsid w:val="00E05DDA"/>
    <w:rsid w:val="00E06AC8"/>
    <w:rsid w:val="00E105AE"/>
    <w:rsid w:val="00E10E59"/>
    <w:rsid w:val="00E110CA"/>
    <w:rsid w:val="00E1226C"/>
    <w:rsid w:val="00E122DE"/>
    <w:rsid w:val="00E1269F"/>
    <w:rsid w:val="00E13B20"/>
    <w:rsid w:val="00E13ED6"/>
    <w:rsid w:val="00E144B1"/>
    <w:rsid w:val="00E14DA7"/>
    <w:rsid w:val="00E14FF9"/>
    <w:rsid w:val="00E154FB"/>
    <w:rsid w:val="00E15C19"/>
    <w:rsid w:val="00E16DE0"/>
    <w:rsid w:val="00E171CE"/>
    <w:rsid w:val="00E17241"/>
    <w:rsid w:val="00E17A0C"/>
    <w:rsid w:val="00E17A5C"/>
    <w:rsid w:val="00E17EA1"/>
    <w:rsid w:val="00E202A4"/>
    <w:rsid w:val="00E20697"/>
    <w:rsid w:val="00E20E57"/>
    <w:rsid w:val="00E21148"/>
    <w:rsid w:val="00E2129B"/>
    <w:rsid w:val="00E21E5A"/>
    <w:rsid w:val="00E22F42"/>
    <w:rsid w:val="00E22FC5"/>
    <w:rsid w:val="00E22FF2"/>
    <w:rsid w:val="00E262BB"/>
    <w:rsid w:val="00E26EFB"/>
    <w:rsid w:val="00E26F6E"/>
    <w:rsid w:val="00E27AA2"/>
    <w:rsid w:val="00E27FD8"/>
    <w:rsid w:val="00E31592"/>
    <w:rsid w:val="00E316F2"/>
    <w:rsid w:val="00E318E9"/>
    <w:rsid w:val="00E319E6"/>
    <w:rsid w:val="00E31EEC"/>
    <w:rsid w:val="00E32BBB"/>
    <w:rsid w:val="00E3307A"/>
    <w:rsid w:val="00E33275"/>
    <w:rsid w:val="00E33456"/>
    <w:rsid w:val="00E3362B"/>
    <w:rsid w:val="00E3381B"/>
    <w:rsid w:val="00E339A8"/>
    <w:rsid w:val="00E349E7"/>
    <w:rsid w:val="00E35869"/>
    <w:rsid w:val="00E36525"/>
    <w:rsid w:val="00E36B51"/>
    <w:rsid w:val="00E401B3"/>
    <w:rsid w:val="00E40796"/>
    <w:rsid w:val="00E407C3"/>
    <w:rsid w:val="00E40C82"/>
    <w:rsid w:val="00E412AE"/>
    <w:rsid w:val="00E413F1"/>
    <w:rsid w:val="00E420E5"/>
    <w:rsid w:val="00E42913"/>
    <w:rsid w:val="00E436A4"/>
    <w:rsid w:val="00E43C6D"/>
    <w:rsid w:val="00E43D26"/>
    <w:rsid w:val="00E43E53"/>
    <w:rsid w:val="00E44049"/>
    <w:rsid w:val="00E4411D"/>
    <w:rsid w:val="00E45339"/>
    <w:rsid w:val="00E45472"/>
    <w:rsid w:val="00E45BE5"/>
    <w:rsid w:val="00E45C81"/>
    <w:rsid w:val="00E45E32"/>
    <w:rsid w:val="00E47223"/>
    <w:rsid w:val="00E479F8"/>
    <w:rsid w:val="00E5044A"/>
    <w:rsid w:val="00E5049A"/>
    <w:rsid w:val="00E50768"/>
    <w:rsid w:val="00E50B73"/>
    <w:rsid w:val="00E51B39"/>
    <w:rsid w:val="00E52395"/>
    <w:rsid w:val="00E52820"/>
    <w:rsid w:val="00E533C4"/>
    <w:rsid w:val="00E536F0"/>
    <w:rsid w:val="00E53CC7"/>
    <w:rsid w:val="00E53D02"/>
    <w:rsid w:val="00E53D24"/>
    <w:rsid w:val="00E543F8"/>
    <w:rsid w:val="00E54527"/>
    <w:rsid w:val="00E5484D"/>
    <w:rsid w:val="00E54FA7"/>
    <w:rsid w:val="00E55426"/>
    <w:rsid w:val="00E559D7"/>
    <w:rsid w:val="00E55CF9"/>
    <w:rsid w:val="00E56C0D"/>
    <w:rsid w:val="00E56DCE"/>
    <w:rsid w:val="00E572C6"/>
    <w:rsid w:val="00E57A66"/>
    <w:rsid w:val="00E57EEE"/>
    <w:rsid w:val="00E600B5"/>
    <w:rsid w:val="00E601CF"/>
    <w:rsid w:val="00E605B1"/>
    <w:rsid w:val="00E608B5"/>
    <w:rsid w:val="00E611E0"/>
    <w:rsid w:val="00E613CE"/>
    <w:rsid w:val="00E6150F"/>
    <w:rsid w:val="00E62BCE"/>
    <w:rsid w:val="00E6384C"/>
    <w:rsid w:val="00E645DC"/>
    <w:rsid w:val="00E65220"/>
    <w:rsid w:val="00E655D3"/>
    <w:rsid w:val="00E6598A"/>
    <w:rsid w:val="00E6623A"/>
    <w:rsid w:val="00E66BAB"/>
    <w:rsid w:val="00E679E0"/>
    <w:rsid w:val="00E67C76"/>
    <w:rsid w:val="00E7043E"/>
    <w:rsid w:val="00E70545"/>
    <w:rsid w:val="00E71123"/>
    <w:rsid w:val="00E712B8"/>
    <w:rsid w:val="00E714FF"/>
    <w:rsid w:val="00E72048"/>
    <w:rsid w:val="00E72258"/>
    <w:rsid w:val="00E72CA3"/>
    <w:rsid w:val="00E73122"/>
    <w:rsid w:val="00E73508"/>
    <w:rsid w:val="00E740C4"/>
    <w:rsid w:val="00E75148"/>
    <w:rsid w:val="00E7549C"/>
    <w:rsid w:val="00E755A4"/>
    <w:rsid w:val="00E75918"/>
    <w:rsid w:val="00E762A4"/>
    <w:rsid w:val="00E76A38"/>
    <w:rsid w:val="00E80304"/>
    <w:rsid w:val="00E82AF7"/>
    <w:rsid w:val="00E843B9"/>
    <w:rsid w:val="00E84737"/>
    <w:rsid w:val="00E849CC"/>
    <w:rsid w:val="00E850BC"/>
    <w:rsid w:val="00E85399"/>
    <w:rsid w:val="00E8579E"/>
    <w:rsid w:val="00E864E6"/>
    <w:rsid w:val="00E87563"/>
    <w:rsid w:val="00E87E88"/>
    <w:rsid w:val="00E9059C"/>
    <w:rsid w:val="00E906A3"/>
    <w:rsid w:val="00E90AB0"/>
    <w:rsid w:val="00E91638"/>
    <w:rsid w:val="00E91E24"/>
    <w:rsid w:val="00E9209C"/>
    <w:rsid w:val="00E9278B"/>
    <w:rsid w:val="00E92A53"/>
    <w:rsid w:val="00E92C1A"/>
    <w:rsid w:val="00E933D8"/>
    <w:rsid w:val="00E93460"/>
    <w:rsid w:val="00E93555"/>
    <w:rsid w:val="00E93657"/>
    <w:rsid w:val="00E936AC"/>
    <w:rsid w:val="00E94FF9"/>
    <w:rsid w:val="00E956AF"/>
    <w:rsid w:val="00E965A4"/>
    <w:rsid w:val="00E969C3"/>
    <w:rsid w:val="00E96D12"/>
    <w:rsid w:val="00E975C4"/>
    <w:rsid w:val="00E97C7C"/>
    <w:rsid w:val="00EA031E"/>
    <w:rsid w:val="00EA05A5"/>
    <w:rsid w:val="00EA0669"/>
    <w:rsid w:val="00EA0DE1"/>
    <w:rsid w:val="00EA1C7A"/>
    <w:rsid w:val="00EA29AD"/>
    <w:rsid w:val="00EA32BC"/>
    <w:rsid w:val="00EA35F4"/>
    <w:rsid w:val="00EA369C"/>
    <w:rsid w:val="00EA3D2E"/>
    <w:rsid w:val="00EA5D7B"/>
    <w:rsid w:val="00EA6C29"/>
    <w:rsid w:val="00EA6E22"/>
    <w:rsid w:val="00EA7979"/>
    <w:rsid w:val="00EA7A58"/>
    <w:rsid w:val="00EA7A66"/>
    <w:rsid w:val="00EB01AB"/>
    <w:rsid w:val="00EB0FB0"/>
    <w:rsid w:val="00EB1E86"/>
    <w:rsid w:val="00EB1EC2"/>
    <w:rsid w:val="00EB2160"/>
    <w:rsid w:val="00EB24B6"/>
    <w:rsid w:val="00EB265D"/>
    <w:rsid w:val="00EB2732"/>
    <w:rsid w:val="00EB3A2A"/>
    <w:rsid w:val="00EB3D66"/>
    <w:rsid w:val="00EB42EE"/>
    <w:rsid w:val="00EB4771"/>
    <w:rsid w:val="00EB4916"/>
    <w:rsid w:val="00EB4965"/>
    <w:rsid w:val="00EB4C78"/>
    <w:rsid w:val="00EB4F23"/>
    <w:rsid w:val="00EB5018"/>
    <w:rsid w:val="00EB5309"/>
    <w:rsid w:val="00EB6CB5"/>
    <w:rsid w:val="00EB7194"/>
    <w:rsid w:val="00EB74C8"/>
    <w:rsid w:val="00EB7D6A"/>
    <w:rsid w:val="00EC0F0A"/>
    <w:rsid w:val="00EC120C"/>
    <w:rsid w:val="00EC129E"/>
    <w:rsid w:val="00EC1800"/>
    <w:rsid w:val="00EC220E"/>
    <w:rsid w:val="00EC296A"/>
    <w:rsid w:val="00EC2C2F"/>
    <w:rsid w:val="00EC2D99"/>
    <w:rsid w:val="00EC32A0"/>
    <w:rsid w:val="00EC3746"/>
    <w:rsid w:val="00EC441A"/>
    <w:rsid w:val="00EC442A"/>
    <w:rsid w:val="00EC4E42"/>
    <w:rsid w:val="00EC5936"/>
    <w:rsid w:val="00EC63F4"/>
    <w:rsid w:val="00EC71C3"/>
    <w:rsid w:val="00EC739A"/>
    <w:rsid w:val="00EC7ACC"/>
    <w:rsid w:val="00ED0B6D"/>
    <w:rsid w:val="00ED1BAA"/>
    <w:rsid w:val="00ED20B8"/>
    <w:rsid w:val="00ED2826"/>
    <w:rsid w:val="00ED3568"/>
    <w:rsid w:val="00ED358E"/>
    <w:rsid w:val="00ED39B6"/>
    <w:rsid w:val="00ED39D0"/>
    <w:rsid w:val="00ED3A26"/>
    <w:rsid w:val="00ED3BA9"/>
    <w:rsid w:val="00ED4409"/>
    <w:rsid w:val="00ED47CF"/>
    <w:rsid w:val="00ED499A"/>
    <w:rsid w:val="00ED5A50"/>
    <w:rsid w:val="00ED65DF"/>
    <w:rsid w:val="00ED6BBD"/>
    <w:rsid w:val="00ED7108"/>
    <w:rsid w:val="00ED7389"/>
    <w:rsid w:val="00ED758A"/>
    <w:rsid w:val="00EE0080"/>
    <w:rsid w:val="00EE05A8"/>
    <w:rsid w:val="00EE1ABC"/>
    <w:rsid w:val="00EE23D6"/>
    <w:rsid w:val="00EE329D"/>
    <w:rsid w:val="00EE38EA"/>
    <w:rsid w:val="00EE4823"/>
    <w:rsid w:val="00EE4DEA"/>
    <w:rsid w:val="00EE4EF2"/>
    <w:rsid w:val="00EE50E3"/>
    <w:rsid w:val="00EE5F58"/>
    <w:rsid w:val="00EE614B"/>
    <w:rsid w:val="00EE61CF"/>
    <w:rsid w:val="00EE6B7A"/>
    <w:rsid w:val="00EE7329"/>
    <w:rsid w:val="00EE79CE"/>
    <w:rsid w:val="00EE7D83"/>
    <w:rsid w:val="00EF0C32"/>
    <w:rsid w:val="00EF1456"/>
    <w:rsid w:val="00EF193B"/>
    <w:rsid w:val="00EF1C48"/>
    <w:rsid w:val="00EF1F4E"/>
    <w:rsid w:val="00EF2898"/>
    <w:rsid w:val="00EF28B7"/>
    <w:rsid w:val="00EF2AD2"/>
    <w:rsid w:val="00EF2CDB"/>
    <w:rsid w:val="00EF341E"/>
    <w:rsid w:val="00EF34F6"/>
    <w:rsid w:val="00EF3FDB"/>
    <w:rsid w:val="00EF41F9"/>
    <w:rsid w:val="00EF464B"/>
    <w:rsid w:val="00EF4820"/>
    <w:rsid w:val="00EF502D"/>
    <w:rsid w:val="00EF5174"/>
    <w:rsid w:val="00EF517A"/>
    <w:rsid w:val="00EF54C8"/>
    <w:rsid w:val="00EF6364"/>
    <w:rsid w:val="00EF767F"/>
    <w:rsid w:val="00F008D4"/>
    <w:rsid w:val="00F01F12"/>
    <w:rsid w:val="00F024A7"/>
    <w:rsid w:val="00F037AC"/>
    <w:rsid w:val="00F03CDF"/>
    <w:rsid w:val="00F03D76"/>
    <w:rsid w:val="00F041E4"/>
    <w:rsid w:val="00F05206"/>
    <w:rsid w:val="00F055AC"/>
    <w:rsid w:val="00F0665C"/>
    <w:rsid w:val="00F06894"/>
    <w:rsid w:val="00F068B3"/>
    <w:rsid w:val="00F0754F"/>
    <w:rsid w:val="00F07AED"/>
    <w:rsid w:val="00F10623"/>
    <w:rsid w:val="00F106E1"/>
    <w:rsid w:val="00F113A9"/>
    <w:rsid w:val="00F11E2A"/>
    <w:rsid w:val="00F11E46"/>
    <w:rsid w:val="00F11E8F"/>
    <w:rsid w:val="00F12042"/>
    <w:rsid w:val="00F132BA"/>
    <w:rsid w:val="00F13E7D"/>
    <w:rsid w:val="00F1509A"/>
    <w:rsid w:val="00F15CFE"/>
    <w:rsid w:val="00F16187"/>
    <w:rsid w:val="00F1618C"/>
    <w:rsid w:val="00F17151"/>
    <w:rsid w:val="00F20098"/>
    <w:rsid w:val="00F200A8"/>
    <w:rsid w:val="00F20141"/>
    <w:rsid w:val="00F2023D"/>
    <w:rsid w:val="00F20DDD"/>
    <w:rsid w:val="00F20FB0"/>
    <w:rsid w:val="00F21183"/>
    <w:rsid w:val="00F21241"/>
    <w:rsid w:val="00F2144B"/>
    <w:rsid w:val="00F21F78"/>
    <w:rsid w:val="00F2225D"/>
    <w:rsid w:val="00F2250B"/>
    <w:rsid w:val="00F22AB3"/>
    <w:rsid w:val="00F23013"/>
    <w:rsid w:val="00F2349E"/>
    <w:rsid w:val="00F23EB3"/>
    <w:rsid w:val="00F23F6F"/>
    <w:rsid w:val="00F23F87"/>
    <w:rsid w:val="00F2441D"/>
    <w:rsid w:val="00F246FF"/>
    <w:rsid w:val="00F24BC2"/>
    <w:rsid w:val="00F24C7B"/>
    <w:rsid w:val="00F24CD2"/>
    <w:rsid w:val="00F252E0"/>
    <w:rsid w:val="00F258AC"/>
    <w:rsid w:val="00F25AB2"/>
    <w:rsid w:val="00F25CA8"/>
    <w:rsid w:val="00F25D02"/>
    <w:rsid w:val="00F26314"/>
    <w:rsid w:val="00F268B2"/>
    <w:rsid w:val="00F26BA1"/>
    <w:rsid w:val="00F27192"/>
    <w:rsid w:val="00F27424"/>
    <w:rsid w:val="00F275D1"/>
    <w:rsid w:val="00F275DE"/>
    <w:rsid w:val="00F277B6"/>
    <w:rsid w:val="00F3024C"/>
    <w:rsid w:val="00F3058F"/>
    <w:rsid w:val="00F30AD7"/>
    <w:rsid w:val="00F31DF2"/>
    <w:rsid w:val="00F33627"/>
    <w:rsid w:val="00F33954"/>
    <w:rsid w:val="00F339B6"/>
    <w:rsid w:val="00F34377"/>
    <w:rsid w:val="00F34AD7"/>
    <w:rsid w:val="00F351A4"/>
    <w:rsid w:val="00F353F1"/>
    <w:rsid w:val="00F36AD1"/>
    <w:rsid w:val="00F36F54"/>
    <w:rsid w:val="00F36FB0"/>
    <w:rsid w:val="00F37006"/>
    <w:rsid w:val="00F376EA"/>
    <w:rsid w:val="00F37CBE"/>
    <w:rsid w:val="00F40224"/>
    <w:rsid w:val="00F403A8"/>
    <w:rsid w:val="00F40FC5"/>
    <w:rsid w:val="00F411D9"/>
    <w:rsid w:val="00F42E9E"/>
    <w:rsid w:val="00F431F8"/>
    <w:rsid w:val="00F435F5"/>
    <w:rsid w:val="00F4450E"/>
    <w:rsid w:val="00F445CB"/>
    <w:rsid w:val="00F4583D"/>
    <w:rsid w:val="00F45CE9"/>
    <w:rsid w:val="00F465B1"/>
    <w:rsid w:val="00F465C6"/>
    <w:rsid w:val="00F46BB3"/>
    <w:rsid w:val="00F46F36"/>
    <w:rsid w:val="00F4701D"/>
    <w:rsid w:val="00F50774"/>
    <w:rsid w:val="00F50C69"/>
    <w:rsid w:val="00F52108"/>
    <w:rsid w:val="00F52613"/>
    <w:rsid w:val="00F528A3"/>
    <w:rsid w:val="00F52B37"/>
    <w:rsid w:val="00F5395C"/>
    <w:rsid w:val="00F53C5A"/>
    <w:rsid w:val="00F54CDB"/>
    <w:rsid w:val="00F55680"/>
    <w:rsid w:val="00F55985"/>
    <w:rsid w:val="00F57120"/>
    <w:rsid w:val="00F57747"/>
    <w:rsid w:val="00F60BE6"/>
    <w:rsid w:val="00F60BF6"/>
    <w:rsid w:val="00F611BF"/>
    <w:rsid w:val="00F61340"/>
    <w:rsid w:val="00F61537"/>
    <w:rsid w:val="00F61756"/>
    <w:rsid w:val="00F61BB9"/>
    <w:rsid w:val="00F61D16"/>
    <w:rsid w:val="00F628D6"/>
    <w:rsid w:val="00F637B2"/>
    <w:rsid w:val="00F63BA0"/>
    <w:rsid w:val="00F64E01"/>
    <w:rsid w:val="00F64E64"/>
    <w:rsid w:val="00F659DB"/>
    <w:rsid w:val="00F65B61"/>
    <w:rsid w:val="00F66381"/>
    <w:rsid w:val="00F66884"/>
    <w:rsid w:val="00F66E84"/>
    <w:rsid w:val="00F675E4"/>
    <w:rsid w:val="00F67E9E"/>
    <w:rsid w:val="00F708C2"/>
    <w:rsid w:val="00F708D3"/>
    <w:rsid w:val="00F71835"/>
    <w:rsid w:val="00F7195E"/>
    <w:rsid w:val="00F719E6"/>
    <w:rsid w:val="00F71C4D"/>
    <w:rsid w:val="00F7248C"/>
    <w:rsid w:val="00F7278B"/>
    <w:rsid w:val="00F732F5"/>
    <w:rsid w:val="00F73B3D"/>
    <w:rsid w:val="00F73E42"/>
    <w:rsid w:val="00F742B7"/>
    <w:rsid w:val="00F74925"/>
    <w:rsid w:val="00F74E9D"/>
    <w:rsid w:val="00F750CC"/>
    <w:rsid w:val="00F756F8"/>
    <w:rsid w:val="00F762A4"/>
    <w:rsid w:val="00F772B4"/>
    <w:rsid w:val="00F779C0"/>
    <w:rsid w:val="00F80205"/>
    <w:rsid w:val="00F80CC3"/>
    <w:rsid w:val="00F81609"/>
    <w:rsid w:val="00F822A3"/>
    <w:rsid w:val="00F822F0"/>
    <w:rsid w:val="00F82B0A"/>
    <w:rsid w:val="00F8308E"/>
    <w:rsid w:val="00F83146"/>
    <w:rsid w:val="00F834E1"/>
    <w:rsid w:val="00F83B17"/>
    <w:rsid w:val="00F840B7"/>
    <w:rsid w:val="00F845F3"/>
    <w:rsid w:val="00F85ECF"/>
    <w:rsid w:val="00F87448"/>
    <w:rsid w:val="00F87A13"/>
    <w:rsid w:val="00F903CE"/>
    <w:rsid w:val="00F916B9"/>
    <w:rsid w:val="00F91DC6"/>
    <w:rsid w:val="00F92153"/>
    <w:rsid w:val="00F925D5"/>
    <w:rsid w:val="00F92873"/>
    <w:rsid w:val="00F928B0"/>
    <w:rsid w:val="00F92B73"/>
    <w:rsid w:val="00F931DC"/>
    <w:rsid w:val="00F939A9"/>
    <w:rsid w:val="00F93D51"/>
    <w:rsid w:val="00F93E65"/>
    <w:rsid w:val="00F94610"/>
    <w:rsid w:val="00F94899"/>
    <w:rsid w:val="00F94D26"/>
    <w:rsid w:val="00F95A1C"/>
    <w:rsid w:val="00F96D33"/>
    <w:rsid w:val="00F97180"/>
    <w:rsid w:val="00F97980"/>
    <w:rsid w:val="00F97BAB"/>
    <w:rsid w:val="00F97E3B"/>
    <w:rsid w:val="00FA1046"/>
    <w:rsid w:val="00FA165F"/>
    <w:rsid w:val="00FA17B5"/>
    <w:rsid w:val="00FA19B3"/>
    <w:rsid w:val="00FA1ED1"/>
    <w:rsid w:val="00FA2FDF"/>
    <w:rsid w:val="00FA306D"/>
    <w:rsid w:val="00FA3358"/>
    <w:rsid w:val="00FA35E7"/>
    <w:rsid w:val="00FA37B0"/>
    <w:rsid w:val="00FA582F"/>
    <w:rsid w:val="00FA621E"/>
    <w:rsid w:val="00FA6EB3"/>
    <w:rsid w:val="00FA70D6"/>
    <w:rsid w:val="00FA77A5"/>
    <w:rsid w:val="00FA7C76"/>
    <w:rsid w:val="00FA7CF4"/>
    <w:rsid w:val="00FB0298"/>
    <w:rsid w:val="00FB057E"/>
    <w:rsid w:val="00FB1464"/>
    <w:rsid w:val="00FB1A3E"/>
    <w:rsid w:val="00FB334C"/>
    <w:rsid w:val="00FB3694"/>
    <w:rsid w:val="00FB4058"/>
    <w:rsid w:val="00FB457E"/>
    <w:rsid w:val="00FB6D3F"/>
    <w:rsid w:val="00FB723B"/>
    <w:rsid w:val="00FB78F2"/>
    <w:rsid w:val="00FB7D56"/>
    <w:rsid w:val="00FB7EE8"/>
    <w:rsid w:val="00FC00D3"/>
    <w:rsid w:val="00FC070D"/>
    <w:rsid w:val="00FC090A"/>
    <w:rsid w:val="00FC15F1"/>
    <w:rsid w:val="00FC1FDF"/>
    <w:rsid w:val="00FC2162"/>
    <w:rsid w:val="00FC2D36"/>
    <w:rsid w:val="00FC350B"/>
    <w:rsid w:val="00FC3886"/>
    <w:rsid w:val="00FC3D42"/>
    <w:rsid w:val="00FC5071"/>
    <w:rsid w:val="00FC5947"/>
    <w:rsid w:val="00FC7508"/>
    <w:rsid w:val="00FC7748"/>
    <w:rsid w:val="00FD007B"/>
    <w:rsid w:val="00FD14CB"/>
    <w:rsid w:val="00FD1880"/>
    <w:rsid w:val="00FD1A5A"/>
    <w:rsid w:val="00FD209B"/>
    <w:rsid w:val="00FD242F"/>
    <w:rsid w:val="00FD25F9"/>
    <w:rsid w:val="00FD36A1"/>
    <w:rsid w:val="00FD3915"/>
    <w:rsid w:val="00FD3C02"/>
    <w:rsid w:val="00FD4C26"/>
    <w:rsid w:val="00FD54AF"/>
    <w:rsid w:val="00FD5D5C"/>
    <w:rsid w:val="00FD62B7"/>
    <w:rsid w:val="00FD6472"/>
    <w:rsid w:val="00FD7258"/>
    <w:rsid w:val="00FD7E0E"/>
    <w:rsid w:val="00FD7ECA"/>
    <w:rsid w:val="00FD7F02"/>
    <w:rsid w:val="00FE0010"/>
    <w:rsid w:val="00FE04EF"/>
    <w:rsid w:val="00FE0792"/>
    <w:rsid w:val="00FE09A8"/>
    <w:rsid w:val="00FE290D"/>
    <w:rsid w:val="00FE292A"/>
    <w:rsid w:val="00FE438D"/>
    <w:rsid w:val="00FE47B8"/>
    <w:rsid w:val="00FE47D6"/>
    <w:rsid w:val="00FE4EEC"/>
    <w:rsid w:val="00FE54C8"/>
    <w:rsid w:val="00FE572A"/>
    <w:rsid w:val="00FE670B"/>
    <w:rsid w:val="00FE7075"/>
    <w:rsid w:val="00FE75B9"/>
    <w:rsid w:val="00FE7ED7"/>
    <w:rsid w:val="00FF1512"/>
    <w:rsid w:val="00FF1DF5"/>
    <w:rsid w:val="00FF2319"/>
    <w:rsid w:val="00FF255B"/>
    <w:rsid w:val="00FF27A9"/>
    <w:rsid w:val="00FF2AFA"/>
    <w:rsid w:val="00FF34D5"/>
    <w:rsid w:val="00FF38BD"/>
    <w:rsid w:val="00FF3B79"/>
    <w:rsid w:val="00FF4366"/>
    <w:rsid w:val="00FF5197"/>
    <w:rsid w:val="00FF5328"/>
    <w:rsid w:val="00FF584E"/>
    <w:rsid w:val="00FF5B07"/>
    <w:rsid w:val="00FF660F"/>
    <w:rsid w:val="00FF68C2"/>
    <w:rsid w:val="00FF6E0B"/>
    <w:rsid w:val="00FF7C1F"/>
    <w:rsid w:val="00FF7D2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570AA70"/>
  <w15:docId w15:val="{FDAFE10B-8EB7-4B13-B1EB-6D969D5A6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42D3D"/>
    <w:pPr>
      <w:spacing w:after="240" w:line="288" w:lineRule="auto"/>
      <w:ind w:right="284"/>
    </w:pPr>
    <w:rPr>
      <w:rFonts w:ascii="Arial" w:hAnsi="Arial" w:cs="Arial"/>
      <w:lang w:eastAsia="en-US"/>
    </w:rPr>
  </w:style>
  <w:style w:type="paragraph" w:styleId="Heading1">
    <w:name w:val="heading 1"/>
    <w:aliases w:val="Times Bold,1.,H1,Section Heading,Head1,Heading apps,h1,Para1,No numbers,L1,Level 1,Attribute Heading 1,Chapter Headline,h11,H11,h12,H12,h1 chapter heading,heading 1Body,H-1,69%,Heading 1 St.George,Title GS,level1,Header1,R1,Main Heading,c"/>
    <w:basedOn w:val="Normal"/>
    <w:next w:val="Normal"/>
    <w:link w:val="Heading1Char"/>
    <w:pPr>
      <w:keepNext/>
      <w:pBdr>
        <w:top w:val="single" w:sz="6" w:space="1" w:color="auto"/>
        <w:left w:val="single" w:sz="6" w:space="4" w:color="auto"/>
        <w:bottom w:val="single" w:sz="6" w:space="1" w:color="auto"/>
        <w:right w:val="single" w:sz="6" w:space="4" w:color="auto"/>
      </w:pBdr>
      <w:jc w:val="center"/>
      <w:outlineLvl w:val="0"/>
    </w:pPr>
    <w:rPr>
      <w:rFonts w:ascii="Lucida Casual" w:hAnsi="Lucida Casual"/>
      <w:sz w:val="32"/>
      <w:lang w:val="en-US"/>
    </w:rPr>
  </w:style>
  <w:style w:type="paragraph" w:styleId="Heading2">
    <w:name w:val="heading 2"/>
    <w:aliases w:val="1.1,H2,h2,Attribute Heading 2,p,h2 main heading,Body Text (Reset numbering),Section,2m,h 2,S&amp;P Heading 2,Reset numbering,Body Text (Reset numbering)1,Body Text (Reset numbering)2,B Sub/Bold,B Sub/Bold1,B Sub/Bold2,B Sub/Bold11,h2 main heading1"/>
    <w:basedOn w:val="Normal"/>
    <w:next w:val="Normal"/>
    <w:link w:val="Heading2Char"/>
    <w:pPr>
      <w:keepNext/>
      <w:jc w:val="center"/>
      <w:outlineLvl w:val="1"/>
    </w:pPr>
    <w:rPr>
      <w:rFonts w:ascii="Lucida Casual" w:hAnsi="Lucida Casual"/>
      <w:b/>
      <w:sz w:val="22"/>
      <w:lang w:val="en-US"/>
    </w:rPr>
  </w:style>
  <w:style w:type="paragraph" w:styleId="Heading3">
    <w:name w:val="heading 3"/>
    <w:aliases w:val="(a),H3,a,H3 Char,a Char,H31,h3,h3 sub heading,Level 1 - 2,d,Head 3,C Sub-Sub/Italic,Head 31,Head 32,C Sub-Sub/Italic1,Head 33,C Sub-Sub/Italic2,Head 311,Head 321,C Sub-Sub/Italic11,h31,Bold Head,bh,3m,Level 1 - 1,l3,head3,h3.H3,3,(Alt+3)"/>
    <w:basedOn w:val="Normal"/>
    <w:next w:val="Normal"/>
    <w:link w:val="Heading3Char"/>
    <w:pPr>
      <w:keepNext/>
      <w:outlineLvl w:val="2"/>
    </w:pPr>
    <w:rPr>
      <w:b/>
      <w:color w:val="FFFFFF"/>
    </w:rPr>
  </w:style>
  <w:style w:type="paragraph" w:styleId="Heading4">
    <w:name w:val="heading 4"/>
    <w:aliases w:val="(i),H4,i,h4,h4 sub sub heading,bullet,bl,bb,sd,Standard H3,h41,Titre 4,Titre 41,1.1.1.1,Level 2 - (a),Level 2 - a,4,Org Heading 2,Sub3Para,proj4,proj41,proj42,proj43,proj44,proj45,proj46,proj47,proj48,proj49,proj410,proj411,proj412,proj421,H-4"/>
    <w:basedOn w:val="Normal"/>
    <w:next w:val="Normal"/>
    <w:link w:val="Heading4Char"/>
    <w:pPr>
      <w:keepNext/>
      <w:jc w:val="both"/>
      <w:outlineLvl w:val="3"/>
    </w:pPr>
    <w:rPr>
      <w:rFonts w:ascii="Lucida Casual" w:hAnsi="Lucida Casual"/>
      <w:b/>
      <w:i/>
      <w:sz w:val="22"/>
      <w:lang w:val="en-US"/>
    </w:rPr>
  </w:style>
  <w:style w:type="paragraph" w:styleId="Heading5">
    <w:name w:val="heading 5"/>
    <w:aliases w:val="(A),H5,A,s,1.1.1.1.1,Level 3 - (i),Level 3 - i,Para5,Para51,Heading 5(unused),h5,h51,h52,L5,Document Title 2,Heading 5 StGeorge,Dot GS,level5,(A)Text,Block Label,5,Further Points,Body Text (R),Appendix A to X,Heading 5   Appendix A to X,Lev 5"/>
    <w:basedOn w:val="Normal"/>
    <w:next w:val="Normal"/>
    <w:link w:val="Heading5Char"/>
    <w:pPr>
      <w:keepNext/>
      <w:numPr>
        <w:ilvl w:val="12"/>
      </w:numPr>
      <w:jc w:val="both"/>
      <w:outlineLvl w:val="4"/>
    </w:pPr>
    <w:rPr>
      <w:b/>
      <w:bCs/>
    </w:rPr>
  </w:style>
  <w:style w:type="paragraph" w:styleId="Heading6">
    <w:name w:val="heading 6"/>
    <w:aliases w:val="(I),H6,I,b,Legal Level 1.,a.,a.1,Heading 6(unused), not Kinhill,Not Kinhill,as,L1 PIP,Name of Org,dash GS,level6,Body Text 5,Heading 6  Appendix Y &amp; Z,Heading 6  Appendix Y &amp; Z1,Heading 6  Appendix Y &amp; Z2,Heading 6  Appendix Y &amp; Z11,heading6,h"/>
    <w:basedOn w:val="Normal"/>
    <w:next w:val="Normal"/>
    <w:link w:val="Heading6Char"/>
    <w:pPr>
      <w:keepNext/>
      <w:jc w:val="both"/>
      <w:outlineLvl w:val="5"/>
    </w:pPr>
    <w:rPr>
      <w:rFonts w:ascii="Book Antiqua" w:hAnsi="Book Antiqua"/>
      <w:b/>
      <w:sz w:val="22"/>
      <w:lang w:val="en-US"/>
    </w:rPr>
  </w:style>
  <w:style w:type="paragraph" w:styleId="Heading7">
    <w:name w:val="heading 7"/>
    <w:aliases w:val="(1),Legal Level 1.1.,i.,i.1,Heading 7(unused),not Kinhill,square GS,level1noheading,H7,ap,L2 PIP,Body Text 6"/>
    <w:basedOn w:val="Normal"/>
    <w:next w:val="Normal"/>
    <w:link w:val="Heading7Char"/>
    <w:pPr>
      <w:keepNext/>
      <w:numPr>
        <w:ilvl w:val="12"/>
      </w:numPr>
      <w:jc w:val="both"/>
      <w:outlineLvl w:val="6"/>
    </w:pPr>
    <w:rPr>
      <w:b/>
      <w:bCs/>
      <w:i/>
      <w:iCs/>
    </w:rPr>
  </w:style>
  <w:style w:type="paragraph" w:styleId="Heading8">
    <w:name w:val="heading 8"/>
    <w:aliases w:val="h8,Legal Level 1.1.1.,Heading 8(unused),level2(a),H8,ad,Body Text 7,L3 PIP"/>
    <w:basedOn w:val="Normal"/>
    <w:next w:val="Normal"/>
    <w:link w:val="Heading8Char"/>
    <w:pPr>
      <w:keepNext/>
      <w:numPr>
        <w:ilvl w:val="12"/>
      </w:numPr>
      <w:jc w:val="center"/>
      <w:outlineLvl w:val="7"/>
    </w:pPr>
    <w:rPr>
      <w:b/>
    </w:rPr>
  </w:style>
  <w:style w:type="paragraph" w:styleId="Heading9">
    <w:name w:val="heading 9"/>
    <w:aliases w:val="Legal Level 1.1.1.1.,level3(i),H9,aat,Body Text 8,Heading 9(unused)"/>
    <w:basedOn w:val="Normal"/>
    <w:next w:val="Normal"/>
    <w:link w:val="Heading9Char"/>
    <w:pPr>
      <w:keepNext/>
      <w:numPr>
        <w:ilvl w:val="12"/>
      </w:numPr>
      <w:jc w:val="both"/>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mes Bold Char,1. Char1,H1 Char1,Section Heading Char1,Head1 Char1,Heading apps Char1,h1 Char1,Para1 Char1,No numbers Char1,L1 Char1,Level 1 Char1,Attribute Heading 1 Char1,Chapter Headline Char1,h11 Char1,H11 Char1,h12 Char1,H12 Char1"/>
    <w:link w:val="Heading1"/>
    <w:rsid w:val="00CB5C0D"/>
    <w:rPr>
      <w:rFonts w:ascii="Lucida Casual" w:hAnsi="Lucida Casual"/>
      <w:sz w:val="32"/>
      <w:lang w:val="en-US" w:eastAsia="en-US"/>
    </w:rPr>
  </w:style>
  <w:style w:type="character" w:customStyle="1" w:styleId="Heading2Char">
    <w:name w:val="Heading 2 Char"/>
    <w:aliases w:val="1.1 Char1,H2 Char1,h2 Char1,Attribute Heading 2 Char1,p Char1,h2 main heading Char1,Body Text (Reset numbering) Char1,Section Char1,2m Char1,h 2 Char1,S&amp;P Heading 2 Char1,Reset numbering Char1,Body Text (Reset numbering)1 Char1"/>
    <w:basedOn w:val="DefaultParagraphFont"/>
    <w:link w:val="Heading2"/>
    <w:rsid w:val="00C17864"/>
    <w:rPr>
      <w:rFonts w:ascii="Lucida Casual" w:hAnsi="Lucida Casual"/>
      <w:b/>
      <w:sz w:val="22"/>
      <w:lang w:val="en-US" w:eastAsia="en-US"/>
    </w:rPr>
  </w:style>
  <w:style w:type="character" w:customStyle="1" w:styleId="Heading3Char">
    <w:name w:val="Heading 3 Char"/>
    <w:aliases w:val="(a) Char1,H3 Char2,a Char2,H3 Char Char1,a Char Char1,H31 Char1,h3 Char1,h3 sub heading Char1,Level 1 - 2 Char1,d Char1,Head 3 Char1,C Sub-Sub/Italic Char1,Head 31 Char1,Head 32 Char1,C Sub-Sub/Italic1 Char1,Head 33 Char1,Head 311 Char1"/>
    <w:basedOn w:val="DefaultParagraphFont"/>
    <w:link w:val="Heading3"/>
    <w:rsid w:val="00C17864"/>
    <w:rPr>
      <w:rFonts w:ascii="Arial" w:hAnsi="Arial" w:cs="Arial"/>
      <w:b/>
      <w:color w:val="FFFFFF"/>
      <w:szCs w:val="24"/>
      <w:lang w:eastAsia="en-US"/>
    </w:rPr>
  </w:style>
  <w:style w:type="character" w:customStyle="1" w:styleId="Heading4Char">
    <w:name w:val="Heading 4 Char"/>
    <w:aliases w:val="(i) Char,H4 Char,i Char,h4 Char,h4 sub sub heading Char,bullet Char,bl Char,bb Char,sd Char,Standard H3 Char,h41 Char,Titre 4 Char,Titre 41 Char,1.1.1.1 Char,Level 2 - (a) Char,Level 2 - a Char,4 Char,Org Heading 2 Char,Sub3Para Char"/>
    <w:basedOn w:val="DefaultParagraphFont"/>
    <w:link w:val="Heading4"/>
    <w:rsid w:val="00C17864"/>
    <w:rPr>
      <w:rFonts w:ascii="Lucida Casual" w:hAnsi="Lucida Casual"/>
      <w:b/>
      <w:i/>
      <w:sz w:val="22"/>
      <w:lang w:val="en-US" w:eastAsia="en-US"/>
    </w:rPr>
  </w:style>
  <w:style w:type="character" w:customStyle="1" w:styleId="Heading5Char">
    <w:name w:val="Heading 5 Char"/>
    <w:aliases w:val="(A) Char,H5 Char,A Char,s Char,1.1.1.1.1 Char,Level 3 - (i) Char,Level 3 - i Char,Para5 Char,Para51 Char,Heading 5(unused) Char,h5 Char,h51 Char,h52 Char,L5 Char,Document Title 2 Char,Heading 5 StGeorge Char,Dot GS Char,level5 Char,5 Char"/>
    <w:link w:val="Heading5"/>
    <w:rsid w:val="00773A86"/>
    <w:rPr>
      <w:rFonts w:ascii="Arial" w:hAnsi="Arial" w:cs="Arial"/>
      <w:b/>
      <w:bCs/>
      <w:sz w:val="24"/>
      <w:szCs w:val="24"/>
      <w:lang w:eastAsia="en-US"/>
    </w:rPr>
  </w:style>
  <w:style w:type="character" w:customStyle="1" w:styleId="Heading6Char">
    <w:name w:val="Heading 6 Char"/>
    <w:aliases w:val="(I) Char,H6 Char,I Char,b Char,Legal Level 1. Char,a. Char,a.1 Char,Heading 6(unused) Char, not Kinhill Char,Not Kinhill Char,as Char,L1 PIP Char,Name of Org Char,dash GS Char,level6 Char,Body Text 5 Char,Heading 6  Appendix Y &amp; Z Char"/>
    <w:basedOn w:val="DefaultParagraphFont"/>
    <w:link w:val="Heading6"/>
    <w:rsid w:val="00C17864"/>
    <w:rPr>
      <w:rFonts w:ascii="Book Antiqua" w:hAnsi="Book Antiqua"/>
      <w:b/>
      <w:sz w:val="22"/>
      <w:lang w:val="en-US" w:eastAsia="en-US"/>
    </w:rPr>
  </w:style>
  <w:style w:type="character" w:customStyle="1" w:styleId="Heading7Char">
    <w:name w:val="Heading 7 Char"/>
    <w:aliases w:val="(1) Char,Legal Level 1.1. Char,i. Char,i.1 Char,Heading 7(unused) Char,not Kinhill Char,square GS Char,level1noheading Char,H7 Char,ap Char,L2 PIP Char,Body Text 6 Char"/>
    <w:basedOn w:val="DefaultParagraphFont"/>
    <w:link w:val="Heading7"/>
    <w:rsid w:val="00C17864"/>
    <w:rPr>
      <w:rFonts w:ascii="Arial" w:hAnsi="Arial" w:cs="Arial"/>
      <w:b/>
      <w:bCs/>
      <w:i/>
      <w:iCs/>
      <w:szCs w:val="24"/>
      <w:lang w:eastAsia="en-US"/>
    </w:rPr>
  </w:style>
  <w:style w:type="character" w:customStyle="1" w:styleId="Heading8Char">
    <w:name w:val="Heading 8 Char"/>
    <w:aliases w:val="h8 Char,Legal Level 1.1.1. Char,Heading 8(unused) Char,level2(a) Char,H8 Char,ad Char,Body Text 7 Char,L3 PIP Char"/>
    <w:basedOn w:val="DefaultParagraphFont"/>
    <w:link w:val="Heading8"/>
    <w:rsid w:val="00C17864"/>
    <w:rPr>
      <w:rFonts w:ascii="Arial" w:hAnsi="Arial" w:cs="Arial"/>
      <w:b/>
      <w:szCs w:val="24"/>
      <w:lang w:eastAsia="en-US"/>
    </w:rPr>
  </w:style>
  <w:style w:type="character" w:customStyle="1" w:styleId="Heading9Char">
    <w:name w:val="Heading 9 Char"/>
    <w:aliases w:val="Legal Level 1.1.1.1. Char,level3(i) Char,H9 Char,aat Char,Body Text 8 Char,Heading 9(unused) Char"/>
    <w:basedOn w:val="DefaultParagraphFont"/>
    <w:link w:val="Heading9"/>
    <w:rsid w:val="00C17864"/>
    <w:rPr>
      <w:rFonts w:ascii="Arial" w:hAnsi="Arial" w:cs="Arial"/>
      <w:b/>
      <w:szCs w:val="24"/>
      <w:lang w:eastAsia="en-US"/>
    </w:rPr>
  </w:style>
  <w:style w:type="paragraph" w:customStyle="1" w:styleId="CharCharChar">
    <w:name w:val="Char Char Char"/>
    <w:basedOn w:val="Normal"/>
    <w:rsid w:val="006C2481"/>
    <w:pPr>
      <w:spacing w:after="160" w:line="240" w:lineRule="exact"/>
    </w:pPr>
    <w:rPr>
      <w:rFonts w:ascii="Tahoma" w:hAnsi="Tahoma"/>
      <w:lang w:val="en-US"/>
    </w:rPr>
  </w:style>
  <w:style w:type="paragraph" w:customStyle="1" w:styleId="auddots">
    <w:name w:val="auddots"/>
    <w:basedOn w:val="Normal"/>
    <w:pPr>
      <w:numPr>
        <w:numId w:val="2"/>
      </w:numPr>
      <w:tabs>
        <w:tab w:val="clear" w:pos="360"/>
        <w:tab w:val="left" w:pos="-720"/>
        <w:tab w:val="left" w:pos="0"/>
        <w:tab w:val="num" w:pos="927"/>
        <w:tab w:val="left" w:pos="1843"/>
      </w:tabs>
      <w:suppressAutoHyphens/>
      <w:ind w:left="924" w:hanging="357"/>
      <w:jc w:val="both"/>
    </w:pPr>
    <w:rPr>
      <w:rFonts w:ascii="CG Times" w:hAnsi="CG Times"/>
      <w:spacing w:val="-3"/>
    </w:rPr>
  </w:style>
  <w:style w:type="paragraph" w:customStyle="1" w:styleId="audsubhd">
    <w:name w:val="audsubhd"/>
    <w:basedOn w:val="Normal"/>
    <w:pPr>
      <w:numPr>
        <w:ilvl w:val="1"/>
        <w:numId w:val="3"/>
      </w:numPr>
      <w:tabs>
        <w:tab w:val="left" w:pos="-720"/>
        <w:tab w:val="left" w:pos="0"/>
      </w:tabs>
      <w:suppressAutoHyphens/>
      <w:ind w:left="573" w:hanging="573"/>
      <w:jc w:val="both"/>
    </w:pPr>
    <w:rPr>
      <w:rFonts w:ascii="CG Times" w:hAnsi="CG Times"/>
      <w:b/>
    </w:rPr>
  </w:style>
  <w:style w:type="paragraph" w:styleId="List">
    <w:name w:val="List"/>
    <w:basedOn w:val="Normal"/>
    <w:pPr>
      <w:numPr>
        <w:ilvl w:val="2"/>
        <w:numId w:val="4"/>
      </w:numPr>
    </w:pPr>
  </w:style>
  <w:style w:type="paragraph" w:styleId="BodyText">
    <w:name w:val="Body Text"/>
    <w:basedOn w:val="Normal"/>
    <w:link w:val="BodyTextChar"/>
    <w:pPr>
      <w:jc w:val="both"/>
    </w:pPr>
    <w:rPr>
      <w:rFonts w:ascii="Book Antiqua" w:hAnsi="Book Antiqua"/>
      <w:sz w:val="22"/>
      <w:lang w:val="en-US"/>
    </w:rPr>
  </w:style>
  <w:style w:type="character" w:customStyle="1" w:styleId="BodyTextChar">
    <w:name w:val="Body Text Char"/>
    <w:link w:val="BodyText"/>
    <w:rsid w:val="00A750FF"/>
    <w:rPr>
      <w:rFonts w:ascii="Book Antiqua" w:hAnsi="Book Antiqua"/>
      <w:sz w:val="22"/>
      <w:lang w:val="en-US" w:eastAsia="en-US"/>
    </w:rPr>
  </w:style>
  <w:style w:type="paragraph" w:customStyle="1" w:styleId="Tablebody">
    <w:name w:val="Table body"/>
    <w:basedOn w:val="Kingstonbody"/>
    <w:rsid w:val="00442D3D"/>
    <w:pPr>
      <w:framePr w:hSpace="180" w:wrap="around" w:vAnchor="text" w:hAnchor="margin" w:y="74"/>
      <w:spacing w:before="120" w:after="120"/>
    </w:pPr>
  </w:style>
  <w:style w:type="paragraph" w:customStyle="1" w:styleId="Tableheader">
    <w:name w:val="Table header"/>
    <w:basedOn w:val="Tablebody"/>
    <w:rsid w:val="00442D3D"/>
    <w:pPr>
      <w:framePr w:wrap="around"/>
    </w:pPr>
    <w:rPr>
      <w:b/>
      <w:bCs/>
    </w:rPr>
  </w:style>
  <w:style w:type="paragraph" w:styleId="TOC1">
    <w:name w:val="toc 1"/>
    <w:basedOn w:val="Normal"/>
    <w:next w:val="Normal"/>
    <w:autoRedefine/>
    <w:uiPriority w:val="39"/>
    <w:rsid w:val="00812166"/>
    <w:pPr>
      <w:tabs>
        <w:tab w:val="right" w:leader="dot" w:pos="9737"/>
      </w:tabs>
    </w:pPr>
    <w:rPr>
      <w:rFonts w:ascii="Calibri" w:hAnsi="Calibri" w:cs="Calibri"/>
      <w:b/>
      <w:bCs/>
      <w:iCs/>
      <w:noProof/>
      <w:lang w:val="en-US"/>
    </w:rPr>
  </w:style>
  <w:style w:type="paragraph" w:customStyle="1" w:styleId="TableText10pt">
    <w:name w:val="Table Text 10pt"/>
    <w:basedOn w:val="BodyText"/>
    <w:pPr>
      <w:tabs>
        <w:tab w:val="left" w:pos="272"/>
        <w:tab w:val="left" w:pos="544"/>
        <w:tab w:val="left" w:pos="816"/>
        <w:tab w:val="left" w:pos="1089"/>
      </w:tabs>
      <w:jc w:val="left"/>
    </w:pPr>
    <w:rPr>
      <w:rFonts w:ascii="Times New Roman" w:hAnsi="Times New Roman"/>
      <w:sz w:val="20"/>
      <w:lang w:val="en-AU"/>
    </w:rPr>
  </w:style>
  <w:style w:type="paragraph" w:styleId="PlainText">
    <w:name w:val="Plain Text"/>
    <w:basedOn w:val="Normal"/>
    <w:link w:val="PlainTextChar"/>
    <w:rPr>
      <w:rFonts w:ascii="Courier New" w:hAnsi="Courier New"/>
      <w:lang w:val="en-US"/>
    </w:rPr>
  </w:style>
  <w:style w:type="character" w:customStyle="1" w:styleId="PlainTextChar">
    <w:name w:val="Plain Text Char"/>
    <w:basedOn w:val="DefaultParagraphFont"/>
    <w:link w:val="PlainText"/>
    <w:rsid w:val="00C17864"/>
    <w:rPr>
      <w:rFonts w:ascii="Courier New" w:hAnsi="Courier New"/>
      <w:lang w:val="en-US" w:eastAsia="en-US"/>
    </w:rPr>
  </w:style>
  <w:style w:type="paragraph" w:styleId="BodyText3">
    <w:name w:val="Body Text 3"/>
    <w:basedOn w:val="Normal"/>
    <w:link w:val="BodyText3Char"/>
    <w:pPr>
      <w:numPr>
        <w:ilvl w:val="12"/>
      </w:numPr>
    </w:pPr>
    <w:rPr>
      <w:rFonts w:ascii="CG Times" w:hAnsi="CG Times"/>
      <w:b/>
      <w:lang w:val="en-US"/>
    </w:rPr>
  </w:style>
  <w:style w:type="character" w:customStyle="1" w:styleId="BodyText3Char">
    <w:name w:val="Body Text 3 Char"/>
    <w:basedOn w:val="DefaultParagraphFont"/>
    <w:link w:val="BodyText3"/>
    <w:rsid w:val="00C17864"/>
    <w:rPr>
      <w:rFonts w:ascii="CG Times" w:hAnsi="CG Times"/>
      <w:b/>
      <w:lang w:val="en-US" w:eastAsia="en-US"/>
    </w:rPr>
  </w:style>
  <w:style w:type="paragraph" w:styleId="BlockText">
    <w:name w:val="Block Text"/>
    <w:basedOn w:val="Normal"/>
    <w:pPr>
      <w:numPr>
        <w:ilvl w:val="12"/>
      </w:numPr>
      <w:ind w:left="1350" w:right="1350"/>
      <w:jc w:val="both"/>
    </w:pPr>
    <w:rPr>
      <w:sz w:val="16"/>
      <w:lang w:val="en-US"/>
    </w:rPr>
  </w:style>
  <w:style w:type="character" w:styleId="PageNumber">
    <w:name w:val="page number"/>
    <w:basedOn w:val="DefaultParagraphFont"/>
  </w:style>
  <w:style w:type="paragraph" w:styleId="BodyTextIndent">
    <w:name w:val="Body Text Indent"/>
    <w:basedOn w:val="Normal"/>
    <w:link w:val="BodyTextIndentChar"/>
    <w:pPr>
      <w:tabs>
        <w:tab w:val="left" w:pos="598"/>
      </w:tabs>
      <w:ind w:left="598" w:hanging="540"/>
      <w:jc w:val="both"/>
    </w:pPr>
  </w:style>
  <w:style w:type="character" w:customStyle="1" w:styleId="BodyTextIndentChar">
    <w:name w:val="Body Text Indent Char"/>
    <w:link w:val="BodyTextIndent"/>
    <w:rsid w:val="00773A86"/>
    <w:rPr>
      <w:rFonts w:ascii="Arial" w:hAnsi="Arial" w:cs="Arial"/>
      <w:szCs w:val="24"/>
      <w:lang w:eastAsia="en-US"/>
    </w:rPr>
  </w:style>
  <w:style w:type="paragraph" w:styleId="BodyText2">
    <w:name w:val="Body Text 2"/>
    <w:basedOn w:val="Normal"/>
    <w:link w:val="BodyText2Char"/>
    <w:pPr>
      <w:jc w:val="both"/>
    </w:pPr>
  </w:style>
  <w:style w:type="character" w:customStyle="1" w:styleId="BodyText2Char">
    <w:name w:val="Body Text 2 Char"/>
    <w:basedOn w:val="DefaultParagraphFont"/>
    <w:link w:val="BodyText2"/>
    <w:rsid w:val="00C17864"/>
    <w:rPr>
      <w:rFonts w:ascii="Arial" w:hAnsi="Arial" w:cs="Arial"/>
      <w:szCs w:val="24"/>
      <w:lang w:eastAsia="en-US"/>
    </w:rPr>
  </w:style>
  <w:style w:type="paragraph" w:styleId="BodyTextIndent2">
    <w:name w:val="Body Text Indent 2"/>
    <w:basedOn w:val="Normal"/>
    <w:link w:val="BodyTextIndent2Char"/>
    <w:pPr>
      <w:ind w:left="540" w:hanging="540"/>
      <w:jc w:val="both"/>
    </w:pPr>
    <w:rPr>
      <w:b/>
      <w:i/>
    </w:rPr>
  </w:style>
  <w:style w:type="character" w:customStyle="1" w:styleId="BodyTextIndent2Char">
    <w:name w:val="Body Text Indent 2 Char"/>
    <w:basedOn w:val="DefaultParagraphFont"/>
    <w:link w:val="BodyTextIndent2"/>
    <w:rsid w:val="00C17864"/>
    <w:rPr>
      <w:b/>
      <w:i/>
      <w:sz w:val="24"/>
      <w:szCs w:val="24"/>
      <w:lang w:eastAsia="en-US"/>
    </w:rPr>
  </w:style>
  <w:style w:type="paragraph" w:styleId="BodyTextIndent3">
    <w:name w:val="Body Text Indent 3"/>
    <w:basedOn w:val="Normal"/>
    <w:link w:val="BodyTextIndent3Char"/>
    <w:pPr>
      <w:ind w:left="70"/>
    </w:pPr>
  </w:style>
  <w:style w:type="character" w:customStyle="1" w:styleId="BodyTextIndent3Char">
    <w:name w:val="Body Text Indent 3 Char"/>
    <w:basedOn w:val="DefaultParagraphFont"/>
    <w:link w:val="BodyTextIndent3"/>
    <w:rsid w:val="00C17864"/>
    <w:rPr>
      <w:sz w:val="24"/>
      <w:szCs w:val="24"/>
      <w:lang w:eastAsia="en-US"/>
    </w:rPr>
  </w:style>
  <w:style w:type="paragraph" w:customStyle="1" w:styleId="xl24">
    <w:name w:val="xl24"/>
    <w:basedOn w:val="Normal"/>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rPr>
  </w:style>
  <w:style w:type="paragraph" w:customStyle="1" w:styleId="xl25">
    <w:name w:val="xl25"/>
    <w:basedOn w:val="Normal"/>
    <w:pPr>
      <w:pBdr>
        <w:left w:val="single" w:sz="4" w:space="0" w:color="auto"/>
        <w:bottom w:val="single" w:sz="4" w:space="0" w:color="auto"/>
      </w:pBdr>
      <w:spacing w:before="100" w:beforeAutospacing="1" w:after="100" w:afterAutospacing="1"/>
    </w:pPr>
    <w:rPr>
      <w:rFonts w:ascii="Arial Unicode MS" w:eastAsia="Arial Unicode MS" w:hAnsi="Arial Unicode MS" w:cs="Arial Unicode MS"/>
      <w:b/>
      <w:bCs/>
    </w:rPr>
  </w:style>
  <w:style w:type="paragraph" w:customStyle="1" w:styleId="xl26">
    <w:name w:val="xl26"/>
    <w:basedOn w:val="Normal"/>
    <w:pPr>
      <w:pBdr>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rPr>
  </w:style>
  <w:style w:type="paragraph" w:customStyle="1" w:styleId="xl27">
    <w:name w:val="xl27"/>
    <w:basedOn w:val="Normal"/>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rPr>
  </w:style>
  <w:style w:type="paragraph" w:customStyle="1" w:styleId="xl28">
    <w:name w:val="xl28"/>
    <w:basedOn w:val="Normal"/>
    <w:pPr>
      <w:pBdr>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29">
    <w:name w:val="xl29"/>
    <w:basedOn w:val="Normal"/>
    <w:pPr>
      <w:pBdr>
        <w:lef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0">
    <w:name w:val="xl30"/>
    <w:basedOn w:val="Normal"/>
    <w:pPr>
      <w:pBdr>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1">
    <w:name w:val="xl31"/>
    <w:basedOn w:val="Normal"/>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2">
    <w:name w:val="xl32"/>
    <w:basedOn w:val="Normal"/>
    <w:pPr>
      <w:pBdr>
        <w:left w:val="single" w:sz="4" w:space="0" w:color="auto"/>
        <w:right w:val="single" w:sz="4" w:space="0" w:color="auto"/>
      </w:pBdr>
      <w:spacing w:before="100" w:beforeAutospacing="1" w:after="100" w:afterAutospacing="1"/>
    </w:pPr>
    <w:rPr>
      <w:rFonts w:eastAsia="Arial Unicode MS"/>
    </w:rPr>
  </w:style>
  <w:style w:type="paragraph" w:customStyle="1" w:styleId="xl33">
    <w:name w:val="xl33"/>
    <w:basedOn w:val="Normal"/>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Normal"/>
    <w:pPr>
      <w:pBdr>
        <w:left w:val="single" w:sz="4" w:space="0" w:color="auto"/>
      </w:pBdr>
      <w:spacing w:before="100" w:beforeAutospacing="1" w:after="100" w:afterAutospacing="1"/>
    </w:pPr>
    <w:rPr>
      <w:rFonts w:ascii="Arial Unicode MS" w:eastAsia="Arial Unicode MS" w:hAnsi="Arial Unicode MS" w:cs="Arial Unicode MS"/>
      <w:b/>
      <w:bCs/>
    </w:rPr>
  </w:style>
  <w:style w:type="paragraph" w:customStyle="1" w:styleId="xl35">
    <w:name w:val="xl35"/>
    <w:basedOn w:val="Normal"/>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b/>
      <w:bCs/>
    </w:rPr>
  </w:style>
  <w:style w:type="paragraph" w:customStyle="1" w:styleId="xl36">
    <w:name w:val="xl36"/>
    <w:basedOn w:val="Normal"/>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rPr>
  </w:style>
  <w:style w:type="paragraph" w:customStyle="1" w:styleId="xl37">
    <w:name w:val="xl37"/>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38">
    <w:name w:val="xl38"/>
    <w:basedOn w:val="Normal"/>
    <w:pPr>
      <w:pBdr>
        <w:lef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pPr>
      <w:pBdr>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0">
    <w:name w:val="xl40"/>
    <w:basedOn w:val="Normal"/>
    <w:pPr>
      <w:pBdr>
        <w:top w:val="single" w:sz="4" w:space="0" w:color="auto"/>
        <w:left w:val="single" w:sz="4" w:space="0" w:color="auto"/>
        <w:bottom w:val="single" w:sz="4" w:space="0" w:color="auto"/>
      </w:pBdr>
      <w:shd w:val="clear" w:color="auto" w:fill="C0C0C0"/>
      <w:spacing w:before="100" w:beforeAutospacing="1" w:after="100" w:afterAutospacing="1"/>
      <w:textAlignment w:val="top"/>
    </w:pPr>
    <w:rPr>
      <w:rFonts w:ascii="Arial Unicode MS" w:eastAsia="Arial Unicode MS" w:hAnsi="Arial Unicode MS" w:cs="Arial Unicode MS"/>
      <w:b/>
      <w:bCs/>
      <w:i/>
      <w:iCs/>
    </w:rPr>
  </w:style>
  <w:style w:type="paragraph" w:customStyle="1" w:styleId="xl41">
    <w:name w:val="xl41"/>
    <w:basedOn w:val="Normal"/>
    <w:pPr>
      <w:pBdr>
        <w:top w:val="single" w:sz="4" w:space="0" w:color="auto"/>
        <w:bottom w:val="single" w:sz="4" w:space="0" w:color="auto"/>
        <w:right w:val="single" w:sz="4" w:space="0" w:color="auto"/>
      </w:pBdr>
      <w:shd w:val="clear" w:color="auto" w:fill="C0C0C0"/>
      <w:spacing w:before="100" w:beforeAutospacing="1" w:after="100" w:afterAutospacing="1"/>
      <w:textAlignment w:val="top"/>
    </w:pPr>
    <w:rPr>
      <w:rFonts w:ascii="Arial Unicode MS" w:eastAsia="Arial Unicode MS" w:hAnsi="Arial Unicode MS" w:cs="Arial Unicode MS"/>
      <w:b/>
      <w:bCs/>
      <w:i/>
      <w:iCs/>
    </w:rPr>
  </w:style>
  <w:style w:type="paragraph" w:customStyle="1" w:styleId="xl42">
    <w:name w:val="xl42"/>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rPr>
  </w:style>
  <w:style w:type="paragraph" w:customStyle="1" w:styleId="xl43">
    <w:name w:val="xl43"/>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eastAsia="Arial Unicode MS"/>
    </w:rPr>
  </w:style>
  <w:style w:type="paragraph" w:customStyle="1" w:styleId="xl44">
    <w:name w:val="xl4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eastAsia="Arial Unicode MS"/>
    </w:rPr>
  </w:style>
  <w:style w:type="paragraph" w:customStyle="1" w:styleId="xl46">
    <w:name w:val="xl46"/>
    <w:basedOn w:val="Normal"/>
    <w:pPr>
      <w:pBdr>
        <w:right w:val="single" w:sz="4" w:space="0" w:color="auto"/>
      </w:pBdr>
      <w:spacing w:before="100" w:beforeAutospacing="1" w:after="100" w:afterAutospacing="1"/>
    </w:pPr>
    <w:rPr>
      <w:rFonts w:ascii="Arial Unicode MS" w:eastAsia="Arial Unicode MS" w:hAnsi="Arial Unicode MS" w:cs="Arial Unicode MS"/>
      <w:b/>
      <w:bCs/>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sid w:val="00C17864"/>
    <w:rPr>
      <w:rFonts w:ascii="Tahoma" w:hAnsi="Tahoma" w:cs="Tahoma"/>
      <w:sz w:val="16"/>
      <w:szCs w:val="16"/>
      <w:lang w:eastAsia="en-US"/>
    </w:rPr>
  </w:style>
  <w:style w:type="paragraph" w:styleId="DocumentMap">
    <w:name w:val="Document Map"/>
    <w:basedOn w:val="Normal"/>
    <w:link w:val="DocumentMapChar"/>
    <w:semiHidden/>
    <w:pPr>
      <w:shd w:val="clear" w:color="auto" w:fill="000080"/>
    </w:pPr>
    <w:rPr>
      <w:rFonts w:ascii="Tahoma" w:hAnsi="Tahoma" w:cs="Tahoma"/>
    </w:rPr>
  </w:style>
  <w:style w:type="character" w:customStyle="1" w:styleId="DocumentMapChar">
    <w:name w:val="Document Map Char"/>
    <w:basedOn w:val="DefaultParagraphFont"/>
    <w:link w:val="DocumentMap"/>
    <w:semiHidden/>
    <w:rsid w:val="00C17864"/>
    <w:rPr>
      <w:rFonts w:ascii="Tahoma" w:hAnsi="Tahoma" w:cs="Tahoma"/>
      <w:shd w:val="clear" w:color="auto" w:fill="000080"/>
      <w:lang w:eastAsia="en-US"/>
    </w:rPr>
  </w:style>
  <w:style w:type="paragraph" w:styleId="ListParagraph">
    <w:name w:val="List Paragraph"/>
    <w:basedOn w:val="Normal"/>
    <w:link w:val="ListParagraphChar"/>
    <w:uiPriority w:val="34"/>
    <w:qFormat/>
    <w:rsid w:val="009B1B71"/>
    <w:pPr>
      <w:spacing w:after="200" w:line="276" w:lineRule="auto"/>
      <w:ind w:left="720"/>
      <w:contextualSpacing/>
    </w:pPr>
    <w:rPr>
      <w:rFonts w:ascii="Calibri" w:eastAsia="Calibri" w:hAnsi="Calibri"/>
      <w:sz w:val="22"/>
      <w:szCs w:val="22"/>
    </w:rPr>
  </w:style>
  <w:style w:type="table" w:styleId="TableGrid">
    <w:name w:val="Table Grid"/>
    <w:basedOn w:val="TableNormal"/>
    <w:uiPriority w:val="59"/>
    <w:rsid w:val="00666E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rsid w:val="0094441C"/>
    <w:rPr>
      <w:b/>
      <w:bCs/>
    </w:rPr>
  </w:style>
  <w:style w:type="paragraph" w:customStyle="1" w:styleId="MainText">
    <w:name w:val="Main Text"/>
    <w:basedOn w:val="Normal"/>
    <w:next w:val="Normal"/>
    <w:rsid w:val="00D10C58"/>
    <w:pPr>
      <w:overflowPunct w:val="0"/>
      <w:autoSpaceDE w:val="0"/>
      <w:autoSpaceDN w:val="0"/>
      <w:adjustRightInd w:val="0"/>
      <w:jc w:val="both"/>
      <w:textAlignment w:val="baseline"/>
    </w:pPr>
  </w:style>
  <w:style w:type="paragraph" w:customStyle="1" w:styleId="Style0">
    <w:name w:val="Style0"/>
    <w:rsid w:val="00D10C58"/>
    <w:pPr>
      <w:autoSpaceDE w:val="0"/>
      <w:autoSpaceDN w:val="0"/>
      <w:adjustRightInd w:val="0"/>
    </w:pPr>
    <w:rPr>
      <w:rFonts w:ascii="Arial" w:hAnsi="Arial"/>
      <w:sz w:val="24"/>
      <w:szCs w:val="24"/>
    </w:rPr>
  </w:style>
  <w:style w:type="character" w:styleId="Hyperlink">
    <w:name w:val="Hyperlink"/>
    <w:uiPriority w:val="99"/>
    <w:rsid w:val="00822D6B"/>
    <w:rPr>
      <w:rFonts w:cs="Times New Roman"/>
      <w:color w:val="0000FF"/>
      <w:u w:val="single"/>
    </w:rPr>
  </w:style>
  <w:style w:type="paragraph" w:styleId="NormalWeb">
    <w:name w:val="Normal (Web)"/>
    <w:basedOn w:val="Normal"/>
    <w:rsid w:val="00822D6B"/>
    <w:pPr>
      <w:spacing w:before="100" w:beforeAutospacing="1" w:after="100" w:afterAutospacing="1"/>
    </w:pPr>
    <w:rPr>
      <w:rFonts w:eastAsia="Calibri"/>
      <w:lang w:eastAsia="en-AU"/>
    </w:rPr>
  </w:style>
  <w:style w:type="character" w:styleId="CommentReference">
    <w:name w:val="annotation reference"/>
    <w:uiPriority w:val="99"/>
    <w:rsid w:val="00137C97"/>
    <w:rPr>
      <w:sz w:val="16"/>
      <w:szCs w:val="16"/>
    </w:rPr>
  </w:style>
  <w:style w:type="paragraph" w:styleId="CommentText">
    <w:name w:val="annotation text"/>
    <w:basedOn w:val="Normal"/>
    <w:link w:val="CommentTextChar"/>
    <w:uiPriority w:val="99"/>
    <w:rsid w:val="00137C97"/>
  </w:style>
  <w:style w:type="character" w:customStyle="1" w:styleId="CommentTextChar">
    <w:name w:val="Comment Text Char"/>
    <w:basedOn w:val="DefaultParagraphFont"/>
    <w:link w:val="CommentText"/>
    <w:uiPriority w:val="99"/>
    <w:rsid w:val="00C17864"/>
    <w:rPr>
      <w:lang w:eastAsia="en-US"/>
    </w:rPr>
  </w:style>
  <w:style w:type="paragraph" w:styleId="CommentSubject">
    <w:name w:val="annotation subject"/>
    <w:basedOn w:val="CommentText"/>
    <w:next w:val="CommentText"/>
    <w:link w:val="CommentSubjectChar"/>
    <w:rsid w:val="00137C97"/>
    <w:rPr>
      <w:b/>
      <w:bCs/>
    </w:rPr>
  </w:style>
  <w:style w:type="character" w:customStyle="1" w:styleId="CommentSubjectChar">
    <w:name w:val="Comment Subject Char"/>
    <w:basedOn w:val="CommentTextChar"/>
    <w:link w:val="CommentSubject"/>
    <w:rsid w:val="00C17864"/>
    <w:rPr>
      <w:b/>
      <w:bCs/>
      <w:lang w:eastAsia="en-US"/>
    </w:rPr>
  </w:style>
  <w:style w:type="character" w:styleId="Emphasis">
    <w:name w:val="Emphasis"/>
    <w:rsid w:val="00994EB9"/>
    <w:rPr>
      <w:i/>
      <w:iCs/>
    </w:rPr>
  </w:style>
  <w:style w:type="character" w:styleId="FollowedHyperlink">
    <w:name w:val="FollowedHyperlink"/>
    <w:basedOn w:val="DefaultParagraphFont"/>
    <w:unhideWhenUsed/>
    <w:rsid w:val="00C17864"/>
    <w:rPr>
      <w:color w:val="777877" w:themeColor="followedHyperlink"/>
      <w:u w:val="single"/>
    </w:rPr>
  </w:style>
  <w:style w:type="character" w:customStyle="1" w:styleId="Heading1Char1">
    <w:name w:val="Heading 1 Char1"/>
    <w:aliases w:val="Times Bold Char1,1. Char,H1 Char,Section Heading Char,Head1 Char,Heading apps Char,h1 Char,Para1 Char,No numbers Char,L1 Char,Level 1 Char,Attribute Heading 1 Char,Chapter Headline Char,h11 Char,H11 Char,h12 Char,H12 Char,H-1 Char"/>
    <w:basedOn w:val="DefaultParagraphFont"/>
    <w:rsid w:val="00C17864"/>
    <w:rPr>
      <w:rFonts w:asciiTheme="majorHAnsi" w:eastAsiaTheme="majorEastAsia" w:hAnsiTheme="majorHAnsi" w:cstheme="majorBidi"/>
      <w:b/>
      <w:bCs/>
      <w:color w:val="C17413" w:themeColor="accent1" w:themeShade="BF"/>
      <w:sz w:val="28"/>
      <w:szCs w:val="28"/>
      <w:lang w:val="en-AU"/>
    </w:rPr>
  </w:style>
  <w:style w:type="paragraph" w:styleId="BodyTextFirstIndent">
    <w:name w:val="Body Text First Indent"/>
    <w:basedOn w:val="BodyText"/>
    <w:link w:val="BodyTextFirstIndentChar"/>
    <w:rsid w:val="00E712B8"/>
    <w:pPr>
      <w:spacing w:after="120"/>
      <w:ind w:firstLine="210"/>
      <w:jc w:val="left"/>
    </w:pPr>
    <w:rPr>
      <w:lang w:val="en-AU"/>
    </w:rPr>
  </w:style>
  <w:style w:type="character" w:customStyle="1" w:styleId="BodyTextFirstIndentChar">
    <w:name w:val="Body Text First Indent Char"/>
    <w:basedOn w:val="BodyTextChar"/>
    <w:link w:val="BodyTextFirstIndent"/>
    <w:rsid w:val="00E712B8"/>
    <w:rPr>
      <w:rFonts w:ascii="Book Antiqua" w:hAnsi="Book Antiqua"/>
      <w:sz w:val="22"/>
      <w:lang w:val="en-US" w:eastAsia="en-US"/>
    </w:rPr>
  </w:style>
  <w:style w:type="paragraph" w:customStyle="1" w:styleId="TableInfo">
    <w:name w:val="Table Info"/>
    <w:basedOn w:val="Normal"/>
    <w:autoRedefine/>
    <w:rsid w:val="00E712B8"/>
    <w:pPr>
      <w:spacing w:before="120" w:after="180"/>
      <w:ind w:left="-1433" w:right="202" w:firstLine="1559"/>
    </w:pPr>
    <w:rPr>
      <w:rFonts w:ascii="Book Antiqua" w:hAnsi="Book Antiqua"/>
      <w:i/>
    </w:rPr>
  </w:style>
  <w:style w:type="paragraph" w:customStyle="1" w:styleId="NormalConsult">
    <w:name w:val="NormalConsult"/>
    <w:basedOn w:val="Normal"/>
    <w:rsid w:val="00E712B8"/>
    <w:pPr>
      <w:tabs>
        <w:tab w:val="left" w:pos="11"/>
        <w:tab w:val="left" w:pos="8789"/>
      </w:tabs>
      <w:spacing w:before="120"/>
    </w:pPr>
    <w:rPr>
      <w:sz w:val="22"/>
    </w:rPr>
  </w:style>
  <w:style w:type="paragraph" w:customStyle="1" w:styleId="Default">
    <w:name w:val="Default"/>
    <w:rsid w:val="00E712B8"/>
    <w:pPr>
      <w:autoSpaceDE w:val="0"/>
      <w:autoSpaceDN w:val="0"/>
      <w:adjustRightInd w:val="0"/>
    </w:pPr>
    <w:rPr>
      <w:rFonts w:ascii="Tahoma" w:eastAsiaTheme="minorHAnsi" w:hAnsi="Tahoma" w:cs="Tahoma"/>
      <w:color w:val="000000"/>
      <w:sz w:val="24"/>
      <w:szCs w:val="24"/>
      <w:lang w:val="en-US" w:eastAsia="en-US"/>
    </w:rPr>
  </w:style>
  <w:style w:type="paragraph" w:customStyle="1" w:styleId="xmsonormal">
    <w:name w:val="x_msonormal"/>
    <w:basedOn w:val="Normal"/>
    <w:rsid w:val="00E712B8"/>
    <w:pPr>
      <w:spacing w:before="100" w:beforeAutospacing="1" w:after="100" w:afterAutospacing="1"/>
    </w:pPr>
    <w:rPr>
      <w:lang w:eastAsia="en-AU"/>
    </w:rPr>
  </w:style>
  <w:style w:type="numbering" w:customStyle="1" w:styleId="NoList1">
    <w:name w:val="No List1"/>
    <w:next w:val="NoList"/>
    <w:uiPriority w:val="99"/>
    <w:semiHidden/>
    <w:unhideWhenUsed/>
    <w:rsid w:val="00A43E8B"/>
  </w:style>
  <w:style w:type="paragraph" w:styleId="Title">
    <w:name w:val="Title"/>
    <w:basedOn w:val="Normal"/>
    <w:next w:val="Normal"/>
    <w:link w:val="TitleChar"/>
    <w:uiPriority w:val="10"/>
    <w:rsid w:val="001D0B77"/>
    <w:pPr>
      <w:shd w:val="clear" w:color="auto" w:fill="003D29" w:themeFill="accent3" w:themeFillShade="BF"/>
      <w:tabs>
        <w:tab w:val="left" w:pos="1134"/>
      </w:tabs>
      <w:spacing w:after="200" w:line="276" w:lineRule="auto"/>
      <w:ind w:left="1134" w:hanging="1134"/>
    </w:pPr>
    <w:rPr>
      <w:rFonts w:eastAsiaTheme="minorHAnsi"/>
      <w:b/>
      <w:color w:val="FFFFFF" w:themeColor="background1"/>
      <w:sz w:val="28"/>
      <w:szCs w:val="28"/>
    </w:rPr>
  </w:style>
  <w:style w:type="character" w:customStyle="1" w:styleId="TitleChar">
    <w:name w:val="Title Char"/>
    <w:basedOn w:val="DefaultParagraphFont"/>
    <w:link w:val="Title"/>
    <w:uiPriority w:val="10"/>
    <w:rsid w:val="001D0B77"/>
    <w:rPr>
      <w:rFonts w:ascii="Arial" w:eastAsiaTheme="minorHAnsi" w:hAnsi="Arial" w:cs="Arial"/>
      <w:b/>
      <w:color w:val="FFFFFF" w:themeColor="background1"/>
      <w:sz w:val="28"/>
      <w:szCs w:val="28"/>
      <w:shd w:val="clear" w:color="auto" w:fill="003D29" w:themeFill="accent3" w:themeFillShade="BF"/>
      <w:lang w:eastAsia="en-US"/>
    </w:rPr>
  </w:style>
  <w:style w:type="paragraph" w:customStyle="1" w:styleId="Outcome">
    <w:name w:val="Outcome"/>
    <w:basedOn w:val="Normal"/>
    <w:rsid w:val="001D0B77"/>
    <w:pPr>
      <w:numPr>
        <w:numId w:val="10"/>
      </w:numPr>
      <w:spacing w:line="276" w:lineRule="auto"/>
    </w:pPr>
    <w:rPr>
      <w:rFonts w:asciiTheme="minorHAnsi" w:eastAsiaTheme="minorHAnsi" w:hAnsiTheme="minorHAnsi" w:cstheme="minorBidi"/>
      <w:sz w:val="22"/>
      <w:szCs w:val="22"/>
    </w:rPr>
  </w:style>
  <w:style w:type="character" w:customStyle="1" w:styleId="ListParagraphChar">
    <w:name w:val="List Paragraph Char"/>
    <w:basedOn w:val="DefaultParagraphFont"/>
    <w:link w:val="ListParagraph"/>
    <w:uiPriority w:val="34"/>
    <w:rsid w:val="001D0B77"/>
    <w:rPr>
      <w:rFonts w:ascii="Calibri" w:eastAsia="Calibri" w:hAnsi="Calibri"/>
      <w:sz w:val="22"/>
      <w:szCs w:val="22"/>
      <w:lang w:eastAsia="en-US"/>
    </w:rPr>
  </w:style>
  <w:style w:type="paragraph" w:customStyle="1" w:styleId="GoalText">
    <w:name w:val="Goal Text"/>
    <w:basedOn w:val="Normal"/>
    <w:link w:val="GoalTextChar"/>
    <w:rsid w:val="001D0B77"/>
    <w:pPr>
      <w:jc w:val="both"/>
    </w:pPr>
    <w:rPr>
      <w:rFonts w:ascii="Calibri" w:eastAsia="Cambria" w:hAnsi="Calibri" w:cs="Calibri"/>
      <w:sz w:val="22"/>
      <w:szCs w:val="22"/>
    </w:rPr>
  </w:style>
  <w:style w:type="character" w:customStyle="1" w:styleId="GoalTextChar">
    <w:name w:val="Goal Text Char"/>
    <w:basedOn w:val="DefaultParagraphFont"/>
    <w:link w:val="GoalText"/>
    <w:rsid w:val="001D0B77"/>
    <w:rPr>
      <w:rFonts w:ascii="Calibri" w:eastAsia="Cambria" w:hAnsi="Calibri" w:cs="Calibri"/>
      <w:sz w:val="22"/>
      <w:szCs w:val="22"/>
      <w:lang w:eastAsia="en-US"/>
    </w:rPr>
  </w:style>
  <w:style w:type="paragraph" w:customStyle="1" w:styleId="Kingstonbody">
    <w:name w:val="Kingston body"/>
    <w:basedOn w:val="Normal"/>
    <w:qFormat/>
    <w:rsid w:val="00733265"/>
  </w:style>
  <w:style w:type="paragraph" w:customStyle="1" w:styleId="Kingstonheading1">
    <w:name w:val="Kingston heading 1"/>
    <w:basedOn w:val="ListParagraph"/>
    <w:qFormat/>
    <w:rsid w:val="00442D3D"/>
    <w:pPr>
      <w:spacing w:before="480" w:after="240" w:line="240" w:lineRule="auto"/>
      <w:ind w:left="0"/>
    </w:pPr>
    <w:rPr>
      <w:rFonts w:ascii="Arial" w:eastAsia="Times New Roman" w:hAnsi="Arial"/>
      <w:color w:val="4071AA" w:themeColor="text2"/>
      <w:sz w:val="36"/>
      <w:szCs w:val="32"/>
    </w:rPr>
  </w:style>
  <w:style w:type="paragraph" w:customStyle="1" w:styleId="Kingstonbullet0">
    <w:name w:val="Kingston bullet"/>
    <w:basedOn w:val="Kingstonbody"/>
    <w:qFormat/>
    <w:rsid w:val="00733265"/>
    <w:pPr>
      <w:spacing w:after="120"/>
    </w:pPr>
    <w:rPr>
      <w:szCs w:val="22"/>
    </w:rPr>
  </w:style>
  <w:style w:type="paragraph" w:customStyle="1" w:styleId="Kingstonheading">
    <w:name w:val="Kingston heading"/>
    <w:basedOn w:val="Kingstonheading1"/>
    <w:rsid w:val="00DC063C"/>
    <w:pPr>
      <w:numPr>
        <w:numId w:val="19"/>
      </w:numPr>
      <w:ind w:left="357" w:hanging="357"/>
    </w:pPr>
    <w:rPr>
      <w:lang w:eastAsia="en-AU"/>
    </w:rPr>
  </w:style>
  <w:style w:type="paragraph" w:customStyle="1" w:styleId="Kingstonheading2-numbered">
    <w:name w:val="Kingston heading 2 - numbered"/>
    <w:basedOn w:val="Kingstonbody"/>
    <w:qFormat/>
    <w:rsid w:val="00442D3D"/>
    <w:pPr>
      <w:ind w:right="340"/>
    </w:pPr>
    <w:rPr>
      <w:caps/>
      <w:color w:val="777877" w:themeColor="background2"/>
      <w:sz w:val="24"/>
      <w:szCs w:val="22"/>
    </w:rPr>
  </w:style>
  <w:style w:type="paragraph" w:customStyle="1" w:styleId="Kingstonheading3">
    <w:name w:val="Kingston heading 3"/>
    <w:basedOn w:val="Kingstonbody"/>
    <w:qFormat/>
    <w:rsid w:val="002841C3"/>
    <w:rPr>
      <w:color w:val="4071AA" w:themeColor="text2"/>
    </w:rPr>
  </w:style>
  <w:style w:type="paragraph" w:customStyle="1" w:styleId="Kingstonchartheadingblue">
    <w:name w:val="Kingston chart heading blue"/>
    <w:basedOn w:val="Normal"/>
    <w:qFormat/>
    <w:rsid w:val="00F037AC"/>
    <w:rPr>
      <w:color w:val="4071AA" w:themeColor="text2"/>
    </w:rPr>
  </w:style>
  <w:style w:type="paragraph" w:customStyle="1" w:styleId="Kingstonchartsubheadinggrey">
    <w:name w:val="Kingston chart subheading grey"/>
    <w:basedOn w:val="Normal"/>
    <w:qFormat/>
    <w:rsid w:val="00F037AC"/>
    <w:rPr>
      <w:caps/>
      <w:color w:val="777877" w:themeColor="background2"/>
      <w:sz w:val="18"/>
      <w:szCs w:val="22"/>
    </w:rPr>
  </w:style>
  <w:style w:type="paragraph" w:styleId="TOC2">
    <w:name w:val="toc 2"/>
    <w:basedOn w:val="Normal"/>
    <w:next w:val="Normal"/>
    <w:autoRedefine/>
    <w:uiPriority w:val="39"/>
    <w:rsid w:val="009B3B9D"/>
    <w:pPr>
      <w:spacing w:after="100"/>
      <w:ind w:left="240"/>
    </w:pPr>
  </w:style>
  <w:style w:type="paragraph" w:styleId="TOC3">
    <w:name w:val="toc 3"/>
    <w:basedOn w:val="Normal"/>
    <w:next w:val="Normal"/>
    <w:autoRedefine/>
    <w:uiPriority w:val="39"/>
    <w:rsid w:val="009B3B9D"/>
    <w:pPr>
      <w:spacing w:after="100"/>
      <w:ind w:left="480"/>
    </w:pPr>
  </w:style>
  <w:style w:type="paragraph" w:styleId="Caption">
    <w:name w:val="caption"/>
    <w:basedOn w:val="Normal"/>
    <w:next w:val="Normal"/>
    <w:rsid w:val="00C2325A"/>
    <w:pPr>
      <w:tabs>
        <w:tab w:val="left" w:pos="851"/>
        <w:tab w:val="left" w:pos="1701"/>
        <w:tab w:val="left" w:pos="2835"/>
        <w:tab w:val="left" w:pos="3402"/>
        <w:tab w:val="left" w:pos="3969"/>
        <w:tab w:val="left" w:pos="4536"/>
        <w:tab w:val="right" w:pos="9639"/>
      </w:tabs>
      <w:spacing w:before="120" w:after="120"/>
    </w:pPr>
    <w:rPr>
      <w:b/>
      <w:bCs/>
      <w:sz w:val="18"/>
    </w:rPr>
  </w:style>
  <w:style w:type="character" w:styleId="FootnoteReference">
    <w:name w:val="footnote reference"/>
    <w:rsid w:val="00C2325A"/>
    <w:rPr>
      <w:rFonts w:ascii="Arial" w:hAnsi="Arial"/>
      <w:vertAlign w:val="superscript"/>
    </w:rPr>
  </w:style>
  <w:style w:type="paragraph" w:customStyle="1" w:styleId="Heading">
    <w:name w:val="Heading"/>
    <w:basedOn w:val="Normal"/>
    <w:next w:val="Normal"/>
    <w:rsid w:val="00C2325A"/>
    <w:pPr>
      <w:tabs>
        <w:tab w:val="left" w:pos="851"/>
        <w:tab w:val="left" w:pos="1701"/>
        <w:tab w:val="left" w:pos="2835"/>
        <w:tab w:val="left" w:pos="3402"/>
        <w:tab w:val="left" w:pos="3969"/>
        <w:tab w:val="left" w:pos="4536"/>
        <w:tab w:val="right" w:pos="9639"/>
      </w:tabs>
      <w:jc w:val="both"/>
    </w:pPr>
    <w:rPr>
      <w:b/>
      <w:caps/>
      <w:sz w:val="22"/>
    </w:rPr>
  </w:style>
  <w:style w:type="paragraph" w:customStyle="1" w:styleId="Indent1">
    <w:name w:val="Indent 1"/>
    <w:basedOn w:val="Normal"/>
    <w:rsid w:val="00C2325A"/>
    <w:pPr>
      <w:tabs>
        <w:tab w:val="left" w:pos="851"/>
        <w:tab w:val="left" w:pos="1701"/>
        <w:tab w:val="left" w:pos="2835"/>
        <w:tab w:val="left" w:pos="3402"/>
        <w:tab w:val="left" w:pos="3969"/>
        <w:tab w:val="left" w:pos="4536"/>
        <w:tab w:val="right" w:pos="9639"/>
      </w:tabs>
      <w:spacing w:before="240"/>
      <w:ind w:left="851"/>
      <w:jc w:val="both"/>
    </w:pPr>
    <w:rPr>
      <w:sz w:val="22"/>
    </w:rPr>
  </w:style>
  <w:style w:type="paragraph" w:customStyle="1" w:styleId="Indent2">
    <w:name w:val="Indent 2"/>
    <w:basedOn w:val="Normal"/>
    <w:link w:val="Indent2Char"/>
    <w:rsid w:val="00C2325A"/>
    <w:pPr>
      <w:tabs>
        <w:tab w:val="left" w:pos="851"/>
        <w:tab w:val="left" w:pos="1701"/>
        <w:tab w:val="left" w:pos="2835"/>
        <w:tab w:val="left" w:pos="3402"/>
        <w:tab w:val="left" w:pos="3969"/>
        <w:tab w:val="left" w:pos="4536"/>
        <w:tab w:val="right" w:pos="9639"/>
      </w:tabs>
      <w:spacing w:before="240"/>
      <w:ind w:left="1701"/>
      <w:jc w:val="both"/>
    </w:pPr>
    <w:rPr>
      <w:sz w:val="22"/>
    </w:rPr>
  </w:style>
  <w:style w:type="character" w:customStyle="1" w:styleId="Indent2Char">
    <w:name w:val="Indent 2 Char"/>
    <w:link w:val="Indent2"/>
    <w:rsid w:val="00C2325A"/>
    <w:rPr>
      <w:rFonts w:ascii="Arial" w:hAnsi="Arial"/>
      <w:sz w:val="22"/>
      <w:szCs w:val="24"/>
      <w:lang w:eastAsia="en-US"/>
    </w:rPr>
  </w:style>
  <w:style w:type="paragraph" w:customStyle="1" w:styleId="Indent3">
    <w:name w:val="Indent 3"/>
    <w:basedOn w:val="Normal"/>
    <w:rsid w:val="00C2325A"/>
    <w:pPr>
      <w:numPr>
        <w:numId w:val="12"/>
      </w:numPr>
      <w:tabs>
        <w:tab w:val="clear" w:pos="850"/>
        <w:tab w:val="left" w:pos="851"/>
        <w:tab w:val="left" w:pos="1701"/>
        <w:tab w:val="left" w:pos="2835"/>
        <w:tab w:val="left" w:pos="3402"/>
        <w:tab w:val="left" w:pos="3969"/>
        <w:tab w:val="left" w:pos="4536"/>
        <w:tab w:val="right" w:pos="9639"/>
      </w:tabs>
      <w:spacing w:before="240"/>
      <w:ind w:left="2835" w:firstLine="0"/>
      <w:jc w:val="both"/>
    </w:pPr>
    <w:rPr>
      <w:sz w:val="22"/>
    </w:rPr>
  </w:style>
  <w:style w:type="paragraph" w:customStyle="1" w:styleId="Indent4">
    <w:name w:val="Indent 4"/>
    <w:basedOn w:val="Normal"/>
    <w:rsid w:val="00C2325A"/>
    <w:pPr>
      <w:numPr>
        <w:ilvl w:val="1"/>
        <w:numId w:val="12"/>
      </w:numPr>
      <w:tabs>
        <w:tab w:val="clear" w:pos="850"/>
        <w:tab w:val="left" w:pos="1701"/>
        <w:tab w:val="left" w:pos="3402"/>
        <w:tab w:val="left" w:pos="3969"/>
        <w:tab w:val="left" w:pos="4536"/>
        <w:tab w:val="right" w:pos="9639"/>
      </w:tabs>
      <w:spacing w:before="240"/>
      <w:ind w:left="3402" w:firstLine="0"/>
      <w:jc w:val="both"/>
    </w:pPr>
    <w:rPr>
      <w:sz w:val="22"/>
    </w:rPr>
  </w:style>
  <w:style w:type="paragraph" w:customStyle="1" w:styleId="Indent5">
    <w:name w:val="Indent 5"/>
    <w:basedOn w:val="Normal"/>
    <w:rsid w:val="00C2325A"/>
    <w:pPr>
      <w:numPr>
        <w:ilvl w:val="2"/>
        <w:numId w:val="12"/>
      </w:numPr>
      <w:tabs>
        <w:tab w:val="left" w:pos="851"/>
        <w:tab w:val="left" w:pos="1701"/>
        <w:tab w:val="left" w:pos="2835"/>
        <w:tab w:val="left" w:pos="3402"/>
        <w:tab w:val="left" w:pos="3969"/>
        <w:tab w:val="left" w:pos="4536"/>
        <w:tab w:val="right" w:pos="9639"/>
      </w:tabs>
      <w:spacing w:before="240"/>
      <w:ind w:left="3969" w:firstLine="0"/>
      <w:jc w:val="both"/>
    </w:pPr>
    <w:rPr>
      <w:sz w:val="22"/>
    </w:rPr>
  </w:style>
  <w:style w:type="paragraph" w:customStyle="1" w:styleId="Indent6">
    <w:name w:val="Indent 6"/>
    <w:basedOn w:val="Normal"/>
    <w:rsid w:val="00C2325A"/>
    <w:pPr>
      <w:numPr>
        <w:ilvl w:val="3"/>
        <w:numId w:val="11"/>
      </w:numPr>
      <w:tabs>
        <w:tab w:val="left" w:pos="851"/>
        <w:tab w:val="left" w:pos="1701"/>
        <w:tab w:val="left" w:pos="2835"/>
        <w:tab w:val="left" w:pos="3402"/>
        <w:tab w:val="left" w:pos="3969"/>
        <w:tab w:val="left" w:pos="4536"/>
        <w:tab w:val="right" w:pos="9639"/>
      </w:tabs>
      <w:spacing w:before="240"/>
      <w:ind w:left="4536" w:firstLine="0"/>
      <w:jc w:val="both"/>
    </w:pPr>
    <w:rPr>
      <w:sz w:val="22"/>
    </w:rPr>
  </w:style>
  <w:style w:type="paragraph" w:styleId="ListNumber">
    <w:name w:val="List Number"/>
    <w:basedOn w:val="Normal"/>
    <w:rsid w:val="00C2325A"/>
    <w:pPr>
      <w:numPr>
        <w:ilvl w:val="4"/>
        <w:numId w:val="12"/>
      </w:numPr>
      <w:tabs>
        <w:tab w:val="num" w:pos="360"/>
        <w:tab w:val="left" w:pos="1701"/>
        <w:tab w:val="left" w:pos="2835"/>
        <w:tab w:val="left" w:pos="3402"/>
        <w:tab w:val="left" w:pos="3969"/>
        <w:tab w:val="left" w:pos="4536"/>
        <w:tab w:val="right" w:pos="9639"/>
      </w:tabs>
      <w:ind w:left="360" w:hanging="360"/>
      <w:jc w:val="both"/>
    </w:pPr>
    <w:rPr>
      <w:sz w:val="22"/>
    </w:rPr>
  </w:style>
  <w:style w:type="paragraph" w:customStyle="1" w:styleId="Litigation1">
    <w:name w:val="Litigation 1"/>
    <w:basedOn w:val="Normal"/>
    <w:rsid w:val="00C2325A"/>
    <w:pPr>
      <w:numPr>
        <w:numId w:val="3"/>
      </w:numPr>
      <w:tabs>
        <w:tab w:val="left" w:pos="1701"/>
        <w:tab w:val="left" w:pos="2835"/>
        <w:tab w:val="left" w:pos="3402"/>
        <w:tab w:val="left" w:pos="3969"/>
        <w:tab w:val="left" w:pos="4536"/>
        <w:tab w:val="right" w:pos="9639"/>
      </w:tabs>
      <w:spacing w:before="240"/>
      <w:jc w:val="both"/>
      <w:outlineLvl w:val="0"/>
    </w:pPr>
    <w:rPr>
      <w:sz w:val="22"/>
    </w:rPr>
  </w:style>
  <w:style w:type="paragraph" w:customStyle="1" w:styleId="Litigation2">
    <w:name w:val="Litigation 2"/>
    <w:basedOn w:val="Normal"/>
    <w:rsid w:val="00C2325A"/>
    <w:pPr>
      <w:tabs>
        <w:tab w:val="num" w:pos="570"/>
        <w:tab w:val="left" w:pos="1701"/>
        <w:tab w:val="left" w:pos="2835"/>
        <w:tab w:val="left" w:pos="3402"/>
        <w:tab w:val="left" w:pos="3969"/>
        <w:tab w:val="left" w:pos="4536"/>
        <w:tab w:val="right" w:pos="9639"/>
      </w:tabs>
      <w:spacing w:before="240"/>
      <w:ind w:left="570" w:hanging="570"/>
      <w:jc w:val="both"/>
      <w:outlineLvl w:val="1"/>
    </w:pPr>
    <w:rPr>
      <w:sz w:val="22"/>
    </w:rPr>
  </w:style>
  <w:style w:type="paragraph" w:customStyle="1" w:styleId="Litigation3">
    <w:name w:val="Litigation 3"/>
    <w:basedOn w:val="Normal"/>
    <w:rsid w:val="00C2325A"/>
    <w:pPr>
      <w:numPr>
        <w:ilvl w:val="2"/>
        <w:numId w:val="3"/>
      </w:numPr>
      <w:tabs>
        <w:tab w:val="left" w:pos="2835"/>
        <w:tab w:val="left" w:pos="3969"/>
        <w:tab w:val="left" w:pos="4536"/>
        <w:tab w:val="right" w:pos="9639"/>
      </w:tabs>
      <w:spacing w:before="240"/>
      <w:jc w:val="both"/>
      <w:outlineLvl w:val="2"/>
    </w:pPr>
    <w:rPr>
      <w:sz w:val="22"/>
    </w:rPr>
  </w:style>
  <w:style w:type="paragraph" w:customStyle="1" w:styleId="Litigation4">
    <w:name w:val="Litigation 4"/>
    <w:basedOn w:val="Normal"/>
    <w:rsid w:val="00C2325A"/>
    <w:pPr>
      <w:numPr>
        <w:ilvl w:val="3"/>
        <w:numId w:val="1"/>
      </w:numPr>
      <w:tabs>
        <w:tab w:val="left" w:pos="3402"/>
        <w:tab w:val="left" w:pos="3969"/>
        <w:tab w:val="right" w:pos="9639"/>
      </w:tabs>
      <w:spacing w:before="240"/>
      <w:jc w:val="both"/>
      <w:outlineLvl w:val="3"/>
    </w:pPr>
    <w:rPr>
      <w:sz w:val="22"/>
    </w:rPr>
  </w:style>
  <w:style w:type="paragraph" w:customStyle="1" w:styleId="Litigation5">
    <w:name w:val="Litigation 5"/>
    <w:basedOn w:val="Normal"/>
    <w:rsid w:val="00C2325A"/>
    <w:pPr>
      <w:numPr>
        <w:ilvl w:val="4"/>
        <w:numId w:val="3"/>
      </w:numPr>
      <w:tabs>
        <w:tab w:val="left" w:pos="3969"/>
        <w:tab w:val="left" w:pos="4536"/>
        <w:tab w:val="right" w:pos="9639"/>
      </w:tabs>
      <w:spacing w:before="240"/>
      <w:jc w:val="both"/>
      <w:outlineLvl w:val="4"/>
    </w:pPr>
    <w:rPr>
      <w:sz w:val="22"/>
    </w:rPr>
  </w:style>
  <w:style w:type="paragraph" w:styleId="MacroText">
    <w:name w:val="macro"/>
    <w:link w:val="MacroTextChar"/>
    <w:rsid w:val="00C2325A"/>
    <w:pPr>
      <w:tabs>
        <w:tab w:val="left" w:pos="851"/>
        <w:tab w:val="left" w:pos="1701"/>
        <w:tab w:val="left" w:pos="2835"/>
        <w:tab w:val="left" w:pos="3402"/>
        <w:tab w:val="left" w:pos="3969"/>
        <w:tab w:val="left" w:pos="4536"/>
        <w:tab w:val="right" w:pos="9639"/>
      </w:tabs>
      <w:jc w:val="both"/>
    </w:pPr>
    <w:rPr>
      <w:rFonts w:ascii="Arial" w:hAnsi="Arial" w:cs="Courier New"/>
      <w:lang w:eastAsia="en-US"/>
    </w:rPr>
  </w:style>
  <w:style w:type="character" w:customStyle="1" w:styleId="MacroTextChar">
    <w:name w:val="Macro Text Char"/>
    <w:basedOn w:val="DefaultParagraphFont"/>
    <w:link w:val="MacroText"/>
    <w:rsid w:val="00C2325A"/>
    <w:rPr>
      <w:rFonts w:ascii="Arial" w:hAnsi="Arial" w:cs="Courier New"/>
      <w:lang w:eastAsia="en-US"/>
    </w:rPr>
  </w:style>
  <w:style w:type="paragraph" w:customStyle="1" w:styleId="SchHead1">
    <w:name w:val="SchHead1"/>
    <w:basedOn w:val="Normal"/>
    <w:rsid w:val="00C2325A"/>
    <w:pPr>
      <w:tabs>
        <w:tab w:val="left" w:pos="851"/>
      </w:tabs>
      <w:spacing w:before="240"/>
      <w:ind w:left="851" w:hanging="851"/>
      <w:jc w:val="both"/>
    </w:pPr>
    <w:rPr>
      <w:sz w:val="22"/>
    </w:rPr>
  </w:style>
  <w:style w:type="paragraph" w:customStyle="1" w:styleId="SchHead2">
    <w:name w:val="SchHead2"/>
    <w:basedOn w:val="Normal"/>
    <w:rsid w:val="00C2325A"/>
    <w:pPr>
      <w:numPr>
        <w:numId w:val="13"/>
      </w:numPr>
      <w:tabs>
        <w:tab w:val="left" w:pos="851"/>
        <w:tab w:val="left" w:pos="1701"/>
      </w:tabs>
      <w:spacing w:before="240"/>
      <w:ind w:left="1702"/>
      <w:jc w:val="both"/>
    </w:pPr>
    <w:rPr>
      <w:sz w:val="22"/>
    </w:rPr>
  </w:style>
  <w:style w:type="paragraph" w:customStyle="1" w:styleId="SchHead3">
    <w:name w:val="SchHead3"/>
    <w:basedOn w:val="Normal"/>
    <w:rsid w:val="00C2325A"/>
    <w:pPr>
      <w:numPr>
        <w:ilvl w:val="1"/>
        <w:numId w:val="13"/>
      </w:numPr>
      <w:tabs>
        <w:tab w:val="left" w:pos="1701"/>
        <w:tab w:val="num" w:pos="2835"/>
      </w:tabs>
      <w:spacing w:before="240"/>
      <w:ind w:left="2835" w:hanging="1133"/>
      <w:jc w:val="both"/>
    </w:pPr>
    <w:rPr>
      <w:sz w:val="22"/>
    </w:rPr>
  </w:style>
  <w:style w:type="paragraph" w:customStyle="1" w:styleId="SchHead4">
    <w:name w:val="SchHead4"/>
    <w:basedOn w:val="Normal"/>
    <w:rsid w:val="00C2325A"/>
    <w:pPr>
      <w:numPr>
        <w:ilvl w:val="2"/>
        <w:numId w:val="13"/>
      </w:numPr>
      <w:tabs>
        <w:tab w:val="clear" w:pos="1701"/>
        <w:tab w:val="left" w:pos="2835"/>
        <w:tab w:val="num" w:pos="3404"/>
      </w:tabs>
      <w:spacing w:before="240"/>
      <w:ind w:left="3404" w:hanging="569"/>
      <w:jc w:val="both"/>
    </w:pPr>
    <w:rPr>
      <w:sz w:val="22"/>
    </w:rPr>
  </w:style>
  <w:style w:type="paragraph" w:customStyle="1" w:styleId="SchHead5">
    <w:name w:val="SchHead5"/>
    <w:basedOn w:val="Normal"/>
    <w:rsid w:val="00C2325A"/>
    <w:pPr>
      <w:numPr>
        <w:ilvl w:val="3"/>
        <w:numId w:val="13"/>
      </w:numPr>
      <w:tabs>
        <w:tab w:val="clear" w:pos="2552"/>
        <w:tab w:val="left" w:pos="3402"/>
        <w:tab w:val="num" w:pos="3969"/>
      </w:tabs>
      <w:spacing w:before="240"/>
      <w:ind w:left="3969" w:hanging="565"/>
      <w:jc w:val="both"/>
    </w:pPr>
    <w:rPr>
      <w:sz w:val="22"/>
    </w:rPr>
  </w:style>
  <w:style w:type="paragraph" w:customStyle="1" w:styleId="SchHead6">
    <w:name w:val="SchHead6"/>
    <w:basedOn w:val="Normal"/>
    <w:rsid w:val="00C2325A"/>
    <w:pPr>
      <w:numPr>
        <w:ilvl w:val="4"/>
        <w:numId w:val="13"/>
      </w:numPr>
      <w:tabs>
        <w:tab w:val="clear" w:pos="3402"/>
        <w:tab w:val="left" w:pos="3969"/>
        <w:tab w:val="left" w:pos="4536"/>
      </w:tabs>
      <w:spacing w:before="240"/>
      <w:ind w:left="4536" w:hanging="567"/>
      <w:jc w:val="both"/>
    </w:pPr>
    <w:rPr>
      <w:sz w:val="22"/>
    </w:rPr>
  </w:style>
  <w:style w:type="paragraph" w:customStyle="1" w:styleId="SchLit1">
    <w:name w:val="SchLit1"/>
    <w:basedOn w:val="Normal"/>
    <w:rsid w:val="00C2325A"/>
    <w:pPr>
      <w:numPr>
        <w:ilvl w:val="5"/>
        <w:numId w:val="13"/>
      </w:numPr>
      <w:tabs>
        <w:tab w:val="left" w:pos="851"/>
      </w:tabs>
      <w:spacing w:before="240"/>
      <w:ind w:left="851"/>
      <w:jc w:val="both"/>
      <w:outlineLvl w:val="0"/>
    </w:pPr>
    <w:rPr>
      <w:sz w:val="22"/>
    </w:rPr>
  </w:style>
  <w:style w:type="paragraph" w:customStyle="1" w:styleId="SchLit2">
    <w:name w:val="SchLit2"/>
    <w:basedOn w:val="Normal"/>
    <w:rsid w:val="00C2325A"/>
    <w:pPr>
      <w:numPr>
        <w:numId w:val="14"/>
      </w:numPr>
      <w:tabs>
        <w:tab w:val="clear" w:pos="1209"/>
        <w:tab w:val="left" w:pos="851"/>
      </w:tabs>
      <w:spacing w:before="240"/>
      <w:ind w:left="851" w:hanging="851"/>
      <w:jc w:val="both"/>
      <w:outlineLvl w:val="1"/>
    </w:pPr>
    <w:rPr>
      <w:sz w:val="22"/>
    </w:rPr>
  </w:style>
  <w:style w:type="paragraph" w:customStyle="1" w:styleId="SchLit3">
    <w:name w:val="SchLit3"/>
    <w:basedOn w:val="Normal"/>
    <w:rsid w:val="00C2325A"/>
    <w:pPr>
      <w:numPr>
        <w:numId w:val="15"/>
      </w:numPr>
      <w:tabs>
        <w:tab w:val="clear" w:pos="360"/>
        <w:tab w:val="left" w:pos="851"/>
        <w:tab w:val="num" w:pos="1701"/>
      </w:tabs>
      <w:spacing w:before="240"/>
      <w:ind w:left="1701" w:hanging="850"/>
      <w:outlineLvl w:val="2"/>
    </w:pPr>
    <w:rPr>
      <w:sz w:val="22"/>
    </w:rPr>
  </w:style>
  <w:style w:type="paragraph" w:customStyle="1" w:styleId="SchLit4">
    <w:name w:val="SchLit4"/>
    <w:basedOn w:val="Normal"/>
    <w:rsid w:val="00C2325A"/>
    <w:pPr>
      <w:numPr>
        <w:ilvl w:val="3"/>
        <w:numId w:val="5"/>
      </w:numPr>
      <w:tabs>
        <w:tab w:val="left" w:pos="1701"/>
      </w:tabs>
      <w:spacing w:before="240"/>
      <w:jc w:val="both"/>
      <w:outlineLvl w:val="3"/>
    </w:pPr>
    <w:rPr>
      <w:sz w:val="22"/>
    </w:rPr>
  </w:style>
  <w:style w:type="paragraph" w:customStyle="1" w:styleId="SchLit5">
    <w:name w:val="SchLit5"/>
    <w:basedOn w:val="SchLit4"/>
    <w:rsid w:val="00C2325A"/>
    <w:pPr>
      <w:numPr>
        <w:ilvl w:val="4"/>
      </w:numPr>
      <w:tabs>
        <w:tab w:val="clear" w:pos="1701"/>
        <w:tab w:val="left" w:pos="3402"/>
      </w:tabs>
      <w:ind w:left="3403" w:hanging="851"/>
    </w:pPr>
  </w:style>
  <w:style w:type="paragraph" w:customStyle="1" w:styleId="SchLit6">
    <w:name w:val="SchLit6"/>
    <w:basedOn w:val="SchLit5"/>
    <w:rsid w:val="00C2325A"/>
    <w:pPr>
      <w:numPr>
        <w:ilvl w:val="5"/>
      </w:numPr>
      <w:tabs>
        <w:tab w:val="left" w:pos="4253"/>
      </w:tabs>
    </w:pPr>
  </w:style>
  <w:style w:type="paragraph" w:styleId="ListBullet4">
    <w:name w:val="List Bullet 4"/>
    <w:basedOn w:val="Normal"/>
    <w:rsid w:val="00C2325A"/>
    <w:pPr>
      <w:widowControl w:val="0"/>
      <w:numPr>
        <w:numId w:val="6"/>
      </w:numPr>
      <w:spacing w:after="220"/>
      <w:ind w:left="3856" w:hanging="964"/>
    </w:pPr>
    <w:rPr>
      <w:sz w:val="22"/>
    </w:rPr>
  </w:style>
  <w:style w:type="paragraph" w:styleId="ListBullet">
    <w:name w:val="List Bullet"/>
    <w:basedOn w:val="Normal"/>
    <w:uiPriority w:val="99"/>
    <w:unhideWhenUsed/>
    <w:rsid w:val="00C2325A"/>
    <w:pPr>
      <w:tabs>
        <w:tab w:val="num" w:pos="360"/>
        <w:tab w:val="left" w:pos="851"/>
        <w:tab w:val="left" w:pos="1701"/>
        <w:tab w:val="left" w:pos="2835"/>
        <w:tab w:val="left" w:pos="3402"/>
        <w:tab w:val="left" w:pos="3969"/>
        <w:tab w:val="left" w:pos="4536"/>
        <w:tab w:val="right" w:pos="9639"/>
      </w:tabs>
      <w:ind w:left="360" w:hanging="360"/>
      <w:contextualSpacing/>
      <w:jc w:val="both"/>
    </w:pPr>
    <w:rPr>
      <w:sz w:val="22"/>
    </w:rPr>
  </w:style>
  <w:style w:type="paragraph" w:customStyle="1" w:styleId="MLCBODY1">
    <w:name w:val="MLC BODY1"/>
    <w:basedOn w:val="Normal"/>
    <w:link w:val="MLCBODY1Char"/>
    <w:rsid w:val="00C2325A"/>
    <w:pPr>
      <w:ind w:left="851"/>
      <w:jc w:val="both"/>
    </w:pPr>
    <w:rPr>
      <w:sz w:val="22"/>
    </w:rPr>
  </w:style>
  <w:style w:type="character" w:customStyle="1" w:styleId="MLCBODY1Char">
    <w:name w:val="MLC BODY1 Char"/>
    <w:link w:val="MLCBODY1"/>
    <w:rsid w:val="00C2325A"/>
    <w:rPr>
      <w:sz w:val="22"/>
      <w:lang w:eastAsia="en-US"/>
    </w:rPr>
  </w:style>
  <w:style w:type="paragraph" w:customStyle="1" w:styleId="MLCBODY2">
    <w:name w:val="MLC BODY2"/>
    <w:basedOn w:val="Normal"/>
    <w:rsid w:val="00C2325A"/>
    <w:pPr>
      <w:ind w:left="1701"/>
      <w:jc w:val="both"/>
    </w:pPr>
    <w:rPr>
      <w:sz w:val="22"/>
    </w:rPr>
  </w:style>
  <w:style w:type="paragraph" w:customStyle="1" w:styleId="Numpara1">
    <w:name w:val="Numpara1"/>
    <w:basedOn w:val="Normal"/>
    <w:rsid w:val="00C2325A"/>
    <w:pPr>
      <w:numPr>
        <w:numId w:val="7"/>
      </w:numPr>
      <w:jc w:val="both"/>
    </w:pPr>
    <w:rPr>
      <w:sz w:val="22"/>
    </w:rPr>
  </w:style>
  <w:style w:type="paragraph" w:customStyle="1" w:styleId="Numpara2">
    <w:name w:val="Numpara2"/>
    <w:basedOn w:val="Normal"/>
    <w:rsid w:val="00C2325A"/>
    <w:pPr>
      <w:numPr>
        <w:ilvl w:val="1"/>
        <w:numId w:val="7"/>
      </w:numPr>
      <w:jc w:val="both"/>
    </w:pPr>
    <w:rPr>
      <w:sz w:val="22"/>
    </w:rPr>
  </w:style>
  <w:style w:type="paragraph" w:customStyle="1" w:styleId="Numpara3">
    <w:name w:val="Numpara3"/>
    <w:basedOn w:val="Normal"/>
    <w:rsid w:val="00C2325A"/>
    <w:pPr>
      <w:numPr>
        <w:ilvl w:val="2"/>
        <w:numId w:val="7"/>
      </w:numPr>
      <w:jc w:val="both"/>
    </w:pPr>
    <w:rPr>
      <w:sz w:val="22"/>
    </w:rPr>
  </w:style>
  <w:style w:type="paragraph" w:customStyle="1" w:styleId="Numpara4">
    <w:name w:val="Numpara4"/>
    <w:basedOn w:val="Normal"/>
    <w:rsid w:val="00C2325A"/>
    <w:pPr>
      <w:numPr>
        <w:ilvl w:val="3"/>
        <w:numId w:val="7"/>
      </w:numPr>
      <w:jc w:val="both"/>
    </w:pPr>
    <w:rPr>
      <w:sz w:val="22"/>
    </w:rPr>
  </w:style>
  <w:style w:type="paragraph" w:styleId="ListNumber4">
    <w:name w:val="List Number 4"/>
    <w:basedOn w:val="Normal"/>
    <w:rsid w:val="00C2325A"/>
    <w:pPr>
      <w:numPr>
        <w:numId w:val="8"/>
      </w:numPr>
      <w:tabs>
        <w:tab w:val="left" w:pos="851"/>
        <w:tab w:val="left" w:pos="1701"/>
        <w:tab w:val="left" w:pos="2835"/>
        <w:tab w:val="left" w:pos="3402"/>
        <w:tab w:val="left" w:pos="3969"/>
        <w:tab w:val="left" w:pos="4536"/>
        <w:tab w:val="right" w:pos="9639"/>
      </w:tabs>
      <w:jc w:val="both"/>
    </w:pPr>
    <w:rPr>
      <w:sz w:val="22"/>
    </w:rPr>
  </w:style>
  <w:style w:type="paragraph" w:customStyle="1" w:styleId="Footerlogo">
    <w:name w:val="Footer logo"/>
    <w:basedOn w:val="Normal"/>
    <w:rsid w:val="00C2325A"/>
    <w:pPr>
      <w:tabs>
        <w:tab w:val="left" w:pos="851"/>
        <w:tab w:val="left" w:pos="1701"/>
        <w:tab w:val="left" w:pos="2552"/>
        <w:tab w:val="left" w:pos="3402"/>
        <w:tab w:val="left" w:pos="4253"/>
        <w:tab w:val="left" w:pos="5103"/>
        <w:tab w:val="right" w:pos="9639"/>
      </w:tabs>
      <w:jc w:val="center"/>
    </w:pPr>
    <w:rPr>
      <w:noProof/>
      <w:sz w:val="18"/>
    </w:rPr>
  </w:style>
  <w:style w:type="character" w:customStyle="1" w:styleId="Subheading">
    <w:name w:val="Subheading"/>
    <w:rsid w:val="00C2325A"/>
    <w:rPr>
      <w:rFonts w:ascii="Arial" w:hAnsi="Arial"/>
      <w:b/>
      <w:sz w:val="19"/>
    </w:rPr>
  </w:style>
  <w:style w:type="character" w:customStyle="1" w:styleId="detailsaligned1">
    <w:name w:val="detailsaligned1"/>
    <w:basedOn w:val="DefaultParagraphFont"/>
    <w:rsid w:val="00C2325A"/>
  </w:style>
  <w:style w:type="character" w:customStyle="1" w:styleId="aChar">
    <w:name w:val="(a) Char"/>
    <w:aliases w:val="H3 Char1,a Char1,H3 Char Char,a Char Char,H31 Char,h3 Char,h3 sub heading Char,Level 1 - 2 Char,d Char,Head 3 Char,C Sub-Sub/Italic Char,Head 31 Char,Head 32 Char,C Sub-Sub/Italic1 Char,Head 33 Char,C Sub-Sub/Italic2 Char,Head 311 Char,h31 Char"/>
    <w:rsid w:val="00C2325A"/>
    <w:rPr>
      <w:rFonts w:ascii="Arial" w:hAnsi="Arial"/>
      <w:sz w:val="22"/>
      <w:lang w:eastAsia="en-US"/>
    </w:rPr>
  </w:style>
  <w:style w:type="character" w:customStyle="1" w:styleId="11Char">
    <w:name w:val="1.1 Char"/>
    <w:aliases w:val="H2 Char,h2 Char,Attribute Heading 2 Char,p Char,h2 main heading Char,Body Text (Reset numbering) Char,Section Char,2m Char,h 2 Char,S&amp;P Heading 2 Char,Reset numbering Char,Body Text (Reset numbering)1 Char,Body Text (Reset numbering)2 Char"/>
    <w:rsid w:val="00C2325A"/>
    <w:rPr>
      <w:rFonts w:ascii="Arial" w:hAnsi="Arial"/>
      <w:sz w:val="22"/>
      <w:lang w:eastAsia="en-US"/>
    </w:rPr>
  </w:style>
  <w:style w:type="paragraph" w:customStyle="1" w:styleId="Schedule2">
    <w:name w:val="Schedule_2"/>
    <w:basedOn w:val="Normal"/>
    <w:next w:val="Normal"/>
    <w:rsid w:val="00C2325A"/>
    <w:pPr>
      <w:keepNext/>
      <w:widowControl w:val="0"/>
      <w:numPr>
        <w:ilvl w:val="1"/>
        <w:numId w:val="9"/>
      </w:numPr>
      <w:spacing w:after="220"/>
    </w:pPr>
    <w:rPr>
      <w:b/>
    </w:rPr>
  </w:style>
  <w:style w:type="paragraph" w:customStyle="1" w:styleId="Schedule3">
    <w:name w:val="Schedule_3"/>
    <w:basedOn w:val="Normal"/>
    <w:rsid w:val="00C2325A"/>
    <w:pPr>
      <w:widowControl w:val="0"/>
      <w:numPr>
        <w:ilvl w:val="2"/>
        <w:numId w:val="9"/>
      </w:numPr>
      <w:spacing w:after="220"/>
    </w:pPr>
    <w:rPr>
      <w:sz w:val="22"/>
    </w:rPr>
  </w:style>
  <w:style w:type="paragraph" w:customStyle="1" w:styleId="Schedule4">
    <w:name w:val="Schedule_4"/>
    <w:basedOn w:val="Normal"/>
    <w:rsid w:val="00C2325A"/>
    <w:pPr>
      <w:widowControl w:val="0"/>
      <w:numPr>
        <w:ilvl w:val="3"/>
        <w:numId w:val="9"/>
      </w:numPr>
      <w:spacing w:after="220"/>
    </w:pPr>
    <w:rPr>
      <w:sz w:val="22"/>
    </w:rPr>
  </w:style>
  <w:style w:type="paragraph" w:customStyle="1" w:styleId="Schedule1">
    <w:name w:val="Schedule_1"/>
    <w:basedOn w:val="Normal"/>
    <w:next w:val="Normal"/>
    <w:rsid w:val="00C2325A"/>
    <w:pPr>
      <w:keepNext/>
      <w:widowControl w:val="0"/>
      <w:numPr>
        <w:numId w:val="9"/>
      </w:numPr>
      <w:pBdr>
        <w:top w:val="single" w:sz="12" w:space="1" w:color="auto"/>
      </w:pBdr>
      <w:spacing w:after="220"/>
    </w:pPr>
    <w:rPr>
      <w:b/>
      <w:sz w:val="28"/>
    </w:rPr>
  </w:style>
  <w:style w:type="paragraph" w:customStyle="1" w:styleId="Schedule5">
    <w:name w:val="Schedule_5"/>
    <w:basedOn w:val="Normal"/>
    <w:rsid w:val="00C2325A"/>
    <w:pPr>
      <w:widowControl w:val="0"/>
      <w:numPr>
        <w:ilvl w:val="4"/>
        <w:numId w:val="9"/>
      </w:numPr>
      <w:spacing w:after="220"/>
    </w:pPr>
    <w:rPr>
      <w:sz w:val="22"/>
    </w:rPr>
  </w:style>
  <w:style w:type="paragraph" w:customStyle="1" w:styleId="Schedule6">
    <w:name w:val="Schedule_6"/>
    <w:basedOn w:val="Normal"/>
    <w:rsid w:val="00C2325A"/>
    <w:pPr>
      <w:widowControl w:val="0"/>
      <w:numPr>
        <w:ilvl w:val="5"/>
        <w:numId w:val="9"/>
      </w:numPr>
      <w:spacing w:after="220"/>
    </w:pPr>
    <w:rPr>
      <w:sz w:val="22"/>
    </w:rPr>
  </w:style>
  <w:style w:type="paragraph" w:customStyle="1" w:styleId="Schedule7">
    <w:name w:val="Schedule_7"/>
    <w:basedOn w:val="Normal"/>
    <w:rsid w:val="00C2325A"/>
    <w:pPr>
      <w:widowControl w:val="0"/>
      <w:numPr>
        <w:ilvl w:val="6"/>
        <w:numId w:val="9"/>
      </w:numPr>
      <w:spacing w:after="220"/>
    </w:pPr>
    <w:rPr>
      <w:sz w:val="22"/>
    </w:rPr>
  </w:style>
  <w:style w:type="paragraph" w:customStyle="1" w:styleId="Schedule8">
    <w:name w:val="Schedule_8"/>
    <w:basedOn w:val="Normal"/>
    <w:rsid w:val="00C2325A"/>
    <w:pPr>
      <w:widowControl w:val="0"/>
      <w:numPr>
        <w:ilvl w:val="1"/>
        <w:numId w:val="16"/>
      </w:numPr>
      <w:tabs>
        <w:tab w:val="clear" w:pos="964"/>
        <w:tab w:val="num" w:pos="6747"/>
      </w:tabs>
      <w:spacing w:after="220"/>
      <w:ind w:left="6747"/>
    </w:pPr>
    <w:rPr>
      <w:sz w:val="22"/>
    </w:rPr>
  </w:style>
  <w:style w:type="paragraph" w:styleId="NormalIndent">
    <w:name w:val="Normal Indent"/>
    <w:basedOn w:val="Normal"/>
    <w:rsid w:val="00C2325A"/>
    <w:pPr>
      <w:numPr>
        <w:ilvl w:val="2"/>
        <w:numId w:val="16"/>
      </w:numPr>
      <w:tabs>
        <w:tab w:val="clear" w:pos="1928"/>
      </w:tabs>
      <w:ind w:left="720" w:firstLine="0"/>
    </w:pPr>
    <w:rPr>
      <w:color w:val="000000"/>
    </w:rPr>
  </w:style>
  <w:style w:type="paragraph" w:customStyle="1" w:styleId="IndentParaLevel1">
    <w:name w:val="IndentParaLevel1"/>
    <w:basedOn w:val="Normal"/>
    <w:rsid w:val="00C2325A"/>
    <w:pPr>
      <w:widowControl w:val="0"/>
      <w:numPr>
        <w:ilvl w:val="3"/>
        <w:numId w:val="16"/>
      </w:numPr>
      <w:tabs>
        <w:tab w:val="clear" w:pos="2892"/>
      </w:tabs>
      <w:spacing w:after="220"/>
      <w:ind w:left="964" w:firstLine="0"/>
    </w:pPr>
    <w:rPr>
      <w:sz w:val="22"/>
    </w:rPr>
  </w:style>
  <w:style w:type="paragraph" w:customStyle="1" w:styleId="TEANumbering1">
    <w:name w:val="TEANumbering1"/>
    <w:basedOn w:val="Normal"/>
    <w:rsid w:val="00C2325A"/>
    <w:pPr>
      <w:numPr>
        <w:numId w:val="16"/>
      </w:numPr>
      <w:tabs>
        <w:tab w:val="clear" w:pos="964"/>
        <w:tab w:val="num" w:pos="2894"/>
      </w:tabs>
      <w:spacing w:before="60" w:after="60"/>
      <w:ind w:left="2894" w:hanging="680"/>
    </w:pPr>
    <w:rPr>
      <w:kern w:val="28"/>
      <w:lang w:val="en-US"/>
    </w:rPr>
  </w:style>
  <w:style w:type="paragraph" w:customStyle="1" w:styleId="Bullet12pt">
    <w:name w:val="Bullet + 12 pt"/>
    <w:basedOn w:val="Normal"/>
    <w:rsid w:val="00C2325A"/>
    <w:pPr>
      <w:numPr>
        <w:ilvl w:val="1"/>
        <w:numId w:val="17"/>
      </w:numPr>
    </w:pPr>
  </w:style>
  <w:style w:type="paragraph" w:customStyle="1" w:styleId="ReturnAddress">
    <w:name w:val="Return Address"/>
    <w:basedOn w:val="Normal"/>
    <w:rsid w:val="00C2325A"/>
    <w:pPr>
      <w:keepLines/>
      <w:framePr w:w="5040" w:hSpace="180" w:wrap="notBeside" w:vAnchor="page" w:hAnchor="page" w:x="1801" w:y="961" w:anchorLock="1"/>
      <w:tabs>
        <w:tab w:val="left" w:pos="2640"/>
      </w:tabs>
      <w:overflowPunct w:val="0"/>
      <w:autoSpaceDE w:val="0"/>
      <w:autoSpaceDN w:val="0"/>
      <w:adjustRightInd w:val="0"/>
      <w:spacing w:line="200" w:lineRule="atLeast"/>
      <w:textAlignment w:val="baseline"/>
    </w:pPr>
    <w:rPr>
      <w:spacing w:val="-2"/>
      <w:sz w:val="16"/>
      <w:lang w:val="en-US"/>
    </w:rPr>
  </w:style>
  <w:style w:type="paragraph" w:customStyle="1" w:styleId="font5">
    <w:name w:val="font5"/>
    <w:basedOn w:val="Normal"/>
    <w:rsid w:val="00C2325A"/>
    <w:pPr>
      <w:spacing w:before="100" w:beforeAutospacing="1" w:after="100" w:afterAutospacing="1"/>
    </w:pPr>
    <w:rPr>
      <w:b/>
      <w:bCs/>
      <w:i/>
      <w:iCs/>
      <w:lang w:eastAsia="en-AU"/>
    </w:rPr>
  </w:style>
  <w:style w:type="paragraph" w:customStyle="1" w:styleId="xl47">
    <w:name w:val="xl47"/>
    <w:basedOn w:val="Normal"/>
    <w:rsid w:val="00C2325A"/>
    <w:pPr>
      <w:pBdr>
        <w:top w:val="single" w:sz="8" w:space="0" w:color="auto"/>
        <w:left w:val="single" w:sz="8" w:space="0" w:color="auto"/>
      </w:pBdr>
      <w:shd w:val="clear" w:color="auto" w:fill="FF0000"/>
      <w:spacing w:before="100" w:beforeAutospacing="1" w:after="100" w:afterAutospacing="1"/>
      <w:jc w:val="center"/>
    </w:pPr>
    <w:rPr>
      <w:sz w:val="16"/>
      <w:szCs w:val="16"/>
      <w:lang w:eastAsia="en-AU"/>
    </w:rPr>
  </w:style>
  <w:style w:type="paragraph" w:customStyle="1" w:styleId="xl48">
    <w:name w:val="xl48"/>
    <w:basedOn w:val="Normal"/>
    <w:rsid w:val="00C2325A"/>
    <w:pPr>
      <w:pBdr>
        <w:right w:val="single" w:sz="8" w:space="0" w:color="auto"/>
      </w:pBdr>
      <w:spacing w:before="100" w:beforeAutospacing="1" w:after="100" w:afterAutospacing="1"/>
      <w:jc w:val="center"/>
    </w:pPr>
    <w:rPr>
      <w:rFonts w:ascii="MS Sans Serif" w:hAnsi="MS Sans Serif"/>
      <w:b/>
      <w:bCs/>
      <w:lang w:eastAsia="en-AU"/>
    </w:rPr>
  </w:style>
  <w:style w:type="paragraph" w:customStyle="1" w:styleId="xl49">
    <w:name w:val="xl49"/>
    <w:basedOn w:val="Normal"/>
    <w:rsid w:val="00C2325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MS Sans Serif" w:hAnsi="MS Sans Serif"/>
      <w:lang w:eastAsia="en-AU"/>
    </w:rPr>
  </w:style>
  <w:style w:type="paragraph" w:customStyle="1" w:styleId="xl50">
    <w:name w:val="xl50"/>
    <w:basedOn w:val="Normal"/>
    <w:rsid w:val="00C2325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MS Sans Serif" w:hAnsi="MS Sans Serif"/>
      <w:lang w:eastAsia="en-AU"/>
    </w:rPr>
  </w:style>
  <w:style w:type="paragraph" w:customStyle="1" w:styleId="xl51">
    <w:name w:val="xl51"/>
    <w:basedOn w:val="Normal"/>
    <w:rsid w:val="00C2325A"/>
    <w:pPr>
      <w:pBdr>
        <w:left w:val="single" w:sz="8" w:space="0" w:color="auto"/>
      </w:pBdr>
      <w:shd w:val="clear" w:color="auto" w:fill="FFFF00"/>
      <w:spacing w:before="100" w:beforeAutospacing="1" w:after="100" w:afterAutospacing="1"/>
    </w:pPr>
    <w:rPr>
      <w:rFonts w:ascii="MS Sans Serif" w:hAnsi="MS Sans Serif"/>
      <w:b/>
      <w:bCs/>
      <w:lang w:eastAsia="en-AU"/>
    </w:rPr>
  </w:style>
  <w:style w:type="paragraph" w:customStyle="1" w:styleId="xl52">
    <w:name w:val="xl52"/>
    <w:basedOn w:val="Normal"/>
    <w:rsid w:val="00C232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S Sans Serif" w:hAnsi="MS Sans Serif"/>
      <w:color w:val="000000"/>
      <w:lang w:eastAsia="en-AU"/>
    </w:rPr>
  </w:style>
  <w:style w:type="paragraph" w:customStyle="1" w:styleId="xl53">
    <w:name w:val="xl53"/>
    <w:basedOn w:val="Normal"/>
    <w:rsid w:val="00C232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S Sans Serif" w:hAnsi="MS Sans Serif"/>
      <w:lang w:eastAsia="en-AU"/>
    </w:rPr>
  </w:style>
  <w:style w:type="paragraph" w:customStyle="1" w:styleId="xl54">
    <w:name w:val="xl54"/>
    <w:basedOn w:val="Normal"/>
    <w:rsid w:val="00C232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MS Sans Serif" w:hAnsi="MS Sans Serif"/>
      <w:color w:val="000000"/>
      <w:lang w:eastAsia="en-AU"/>
    </w:rPr>
  </w:style>
  <w:style w:type="paragraph" w:customStyle="1" w:styleId="xl55">
    <w:name w:val="xl55"/>
    <w:basedOn w:val="Normal"/>
    <w:rsid w:val="00C232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MS Sans Serif" w:hAnsi="MS Sans Serif"/>
      <w:lang w:eastAsia="en-AU"/>
    </w:rPr>
  </w:style>
  <w:style w:type="paragraph" w:customStyle="1" w:styleId="xl56">
    <w:name w:val="xl56"/>
    <w:basedOn w:val="Normal"/>
    <w:rsid w:val="00C2325A"/>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sz w:val="16"/>
      <w:szCs w:val="16"/>
      <w:lang w:eastAsia="en-AU"/>
    </w:rPr>
  </w:style>
  <w:style w:type="paragraph" w:customStyle="1" w:styleId="xl57">
    <w:name w:val="xl57"/>
    <w:basedOn w:val="Normal"/>
    <w:rsid w:val="00C232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S Sans Serif" w:hAnsi="MS Sans Serif"/>
      <w:b/>
      <w:bCs/>
      <w:i/>
      <w:iCs/>
      <w:lang w:eastAsia="en-AU"/>
    </w:rPr>
  </w:style>
  <w:style w:type="paragraph" w:customStyle="1" w:styleId="xl58">
    <w:name w:val="xl58"/>
    <w:basedOn w:val="Normal"/>
    <w:rsid w:val="00C2325A"/>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MS Sans Serif" w:hAnsi="MS Sans Serif"/>
      <w:lang w:eastAsia="en-AU"/>
    </w:rPr>
  </w:style>
  <w:style w:type="paragraph" w:customStyle="1" w:styleId="xl59">
    <w:name w:val="xl59"/>
    <w:basedOn w:val="Normal"/>
    <w:rsid w:val="00C2325A"/>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MS Sans Serif" w:hAnsi="MS Sans Serif"/>
      <w:lang w:eastAsia="en-AU"/>
    </w:rPr>
  </w:style>
  <w:style w:type="paragraph" w:customStyle="1" w:styleId="xl60">
    <w:name w:val="xl60"/>
    <w:basedOn w:val="Normal"/>
    <w:rsid w:val="00C2325A"/>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b/>
      <w:bCs/>
      <w:i/>
      <w:iCs/>
      <w:sz w:val="16"/>
      <w:szCs w:val="16"/>
      <w:lang w:eastAsia="en-AU"/>
    </w:rPr>
  </w:style>
  <w:style w:type="paragraph" w:customStyle="1" w:styleId="xl61">
    <w:name w:val="xl61"/>
    <w:basedOn w:val="Normal"/>
    <w:rsid w:val="00C2325A"/>
    <w:pPr>
      <w:pBdr>
        <w:left w:val="single" w:sz="8" w:space="0" w:color="auto"/>
        <w:bottom w:val="single" w:sz="4" w:space="0" w:color="auto"/>
      </w:pBdr>
      <w:shd w:val="clear" w:color="auto" w:fill="FFFFFF"/>
      <w:spacing w:before="100" w:beforeAutospacing="1" w:after="100" w:afterAutospacing="1"/>
      <w:jc w:val="center"/>
    </w:pPr>
    <w:rPr>
      <w:rFonts w:ascii="MS Sans Serif" w:hAnsi="MS Sans Serif"/>
      <w:lang w:eastAsia="en-AU"/>
    </w:rPr>
  </w:style>
  <w:style w:type="paragraph" w:customStyle="1" w:styleId="xl62">
    <w:name w:val="xl62"/>
    <w:basedOn w:val="Normal"/>
    <w:rsid w:val="00C2325A"/>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MS Sans Serif" w:hAnsi="MS Sans Serif"/>
      <w:lang w:eastAsia="en-AU"/>
    </w:rPr>
  </w:style>
  <w:style w:type="paragraph" w:customStyle="1" w:styleId="xl63">
    <w:name w:val="xl63"/>
    <w:basedOn w:val="Normal"/>
    <w:rsid w:val="00C2325A"/>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MS Sans Serif" w:hAnsi="MS Sans Serif"/>
      <w:lang w:eastAsia="en-AU"/>
    </w:rPr>
  </w:style>
  <w:style w:type="paragraph" w:customStyle="1" w:styleId="xl64">
    <w:name w:val="xl64"/>
    <w:basedOn w:val="Normal"/>
    <w:rsid w:val="00C2325A"/>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MS Sans Serif" w:hAnsi="MS Sans Serif"/>
      <w:lang w:eastAsia="en-AU"/>
    </w:rPr>
  </w:style>
  <w:style w:type="paragraph" w:customStyle="1" w:styleId="xl65">
    <w:name w:val="xl65"/>
    <w:basedOn w:val="Normal"/>
    <w:rsid w:val="00C2325A"/>
    <w:pPr>
      <w:pBdr>
        <w:top w:val="single" w:sz="4" w:space="0" w:color="auto"/>
        <w:left w:val="single" w:sz="4" w:space="0" w:color="auto"/>
        <w:bottom w:val="single" w:sz="4" w:space="0" w:color="auto"/>
        <w:right w:val="single" w:sz="8" w:space="0" w:color="auto"/>
      </w:pBdr>
      <w:spacing w:before="100" w:beforeAutospacing="1" w:after="100" w:afterAutospacing="1"/>
    </w:pPr>
    <w:rPr>
      <w:rFonts w:ascii="MS Sans Serif" w:hAnsi="MS Sans Serif"/>
      <w:b/>
      <w:bCs/>
      <w:i/>
      <w:iCs/>
      <w:sz w:val="16"/>
      <w:szCs w:val="16"/>
      <w:lang w:eastAsia="en-AU"/>
    </w:rPr>
  </w:style>
  <w:style w:type="paragraph" w:customStyle="1" w:styleId="xl66">
    <w:name w:val="xl66"/>
    <w:basedOn w:val="Normal"/>
    <w:rsid w:val="00C2325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MS Sans Serif" w:hAnsi="MS Sans Serif"/>
      <w:lang w:eastAsia="en-AU"/>
    </w:rPr>
  </w:style>
  <w:style w:type="paragraph" w:customStyle="1" w:styleId="xl67">
    <w:name w:val="xl67"/>
    <w:basedOn w:val="Normal"/>
    <w:rsid w:val="00C232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S Sans Serif" w:hAnsi="MS Sans Serif"/>
      <w:lang w:eastAsia="en-AU"/>
    </w:rPr>
  </w:style>
  <w:style w:type="paragraph" w:customStyle="1" w:styleId="xl68">
    <w:name w:val="xl68"/>
    <w:basedOn w:val="Normal"/>
    <w:rsid w:val="00C232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S Sans Serif" w:hAnsi="MS Sans Serif"/>
      <w:b/>
      <w:bCs/>
      <w:lang w:eastAsia="en-AU"/>
    </w:rPr>
  </w:style>
  <w:style w:type="paragraph" w:customStyle="1" w:styleId="xl69">
    <w:name w:val="xl69"/>
    <w:basedOn w:val="Normal"/>
    <w:rsid w:val="00C2325A"/>
    <w:pPr>
      <w:pBdr>
        <w:top w:val="single" w:sz="4" w:space="0" w:color="auto"/>
        <w:left w:val="single" w:sz="4" w:space="0" w:color="auto"/>
        <w:bottom w:val="single" w:sz="4" w:space="0" w:color="auto"/>
      </w:pBdr>
      <w:spacing w:before="100" w:beforeAutospacing="1" w:after="100" w:afterAutospacing="1"/>
      <w:jc w:val="center"/>
    </w:pPr>
    <w:rPr>
      <w:lang w:eastAsia="en-AU"/>
    </w:rPr>
  </w:style>
  <w:style w:type="paragraph" w:customStyle="1" w:styleId="xl70">
    <w:name w:val="xl70"/>
    <w:basedOn w:val="Normal"/>
    <w:rsid w:val="00C2325A"/>
    <w:pPr>
      <w:pBdr>
        <w:top w:val="single" w:sz="4" w:space="0" w:color="auto"/>
        <w:left w:val="single" w:sz="4" w:space="0" w:color="auto"/>
        <w:bottom w:val="single" w:sz="4" w:space="0" w:color="auto"/>
      </w:pBdr>
      <w:spacing w:before="100" w:beforeAutospacing="1" w:after="100" w:afterAutospacing="1"/>
      <w:jc w:val="center"/>
    </w:pPr>
    <w:rPr>
      <w:rFonts w:ascii="MS Sans Serif" w:hAnsi="MS Sans Serif"/>
      <w:b/>
      <w:bCs/>
      <w:lang w:eastAsia="en-AU"/>
    </w:rPr>
  </w:style>
  <w:style w:type="paragraph" w:customStyle="1" w:styleId="xl71">
    <w:name w:val="xl71"/>
    <w:basedOn w:val="Normal"/>
    <w:rsid w:val="00C2325A"/>
    <w:pPr>
      <w:pBdr>
        <w:top w:val="single" w:sz="4" w:space="0" w:color="auto"/>
        <w:left w:val="single" w:sz="4" w:space="0" w:color="auto"/>
        <w:bottom w:val="single" w:sz="4" w:space="0" w:color="auto"/>
      </w:pBdr>
      <w:spacing w:before="100" w:beforeAutospacing="1" w:after="100" w:afterAutospacing="1"/>
      <w:jc w:val="center"/>
    </w:pPr>
    <w:rPr>
      <w:rFonts w:ascii="MS Sans Serif" w:hAnsi="MS Sans Serif"/>
      <w:b/>
      <w:bCs/>
      <w:lang w:eastAsia="en-AU"/>
    </w:rPr>
  </w:style>
  <w:style w:type="paragraph" w:customStyle="1" w:styleId="xl72">
    <w:name w:val="xl72"/>
    <w:basedOn w:val="Normal"/>
    <w:rsid w:val="00C2325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eastAsia="en-AU"/>
    </w:rPr>
  </w:style>
  <w:style w:type="paragraph" w:customStyle="1" w:styleId="xl73">
    <w:name w:val="xl73"/>
    <w:basedOn w:val="Normal"/>
    <w:rsid w:val="00C2325A"/>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MS Sans Serif" w:hAnsi="MS Sans Serif"/>
      <w:b/>
      <w:bCs/>
      <w:lang w:eastAsia="en-AU"/>
    </w:rPr>
  </w:style>
  <w:style w:type="paragraph" w:customStyle="1" w:styleId="xl74">
    <w:name w:val="xl74"/>
    <w:basedOn w:val="Normal"/>
    <w:rsid w:val="00C2325A"/>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MS Sans Serif" w:hAnsi="MS Sans Serif"/>
      <w:b/>
      <w:bCs/>
      <w:lang w:eastAsia="en-AU"/>
    </w:rPr>
  </w:style>
  <w:style w:type="paragraph" w:customStyle="1" w:styleId="xl75">
    <w:name w:val="xl75"/>
    <w:basedOn w:val="Normal"/>
    <w:rsid w:val="00C2325A"/>
    <w:pPr>
      <w:pBdr>
        <w:top w:val="single" w:sz="4" w:space="0" w:color="auto"/>
        <w:bottom w:val="single" w:sz="4" w:space="0" w:color="auto"/>
        <w:right w:val="single" w:sz="4" w:space="0" w:color="auto"/>
      </w:pBdr>
      <w:spacing w:before="100" w:beforeAutospacing="1" w:after="100" w:afterAutospacing="1"/>
      <w:jc w:val="center"/>
    </w:pPr>
    <w:rPr>
      <w:rFonts w:ascii="MS Sans Serif" w:hAnsi="MS Sans Serif"/>
      <w:lang w:eastAsia="en-AU"/>
    </w:rPr>
  </w:style>
  <w:style w:type="paragraph" w:customStyle="1" w:styleId="xl76">
    <w:name w:val="xl76"/>
    <w:basedOn w:val="Normal"/>
    <w:rsid w:val="00C2325A"/>
    <w:pPr>
      <w:pBdr>
        <w:top w:val="single" w:sz="4" w:space="0" w:color="auto"/>
        <w:left w:val="single" w:sz="4" w:space="0" w:color="auto"/>
        <w:bottom w:val="single" w:sz="4" w:space="0" w:color="auto"/>
      </w:pBdr>
      <w:spacing w:before="100" w:beforeAutospacing="1" w:after="100" w:afterAutospacing="1"/>
      <w:jc w:val="center"/>
    </w:pPr>
    <w:rPr>
      <w:rFonts w:ascii="MS Sans Serif" w:hAnsi="MS Sans Serif"/>
      <w:lang w:eastAsia="en-AU"/>
    </w:rPr>
  </w:style>
  <w:style w:type="paragraph" w:customStyle="1" w:styleId="xl77">
    <w:name w:val="xl77"/>
    <w:basedOn w:val="Normal"/>
    <w:rsid w:val="00C2325A"/>
    <w:pPr>
      <w:pBdr>
        <w:top w:val="single" w:sz="8" w:space="0" w:color="auto"/>
        <w:left w:val="single" w:sz="8" w:space="0" w:color="auto"/>
      </w:pBdr>
      <w:shd w:val="clear" w:color="auto" w:fill="FFFF00"/>
      <w:spacing w:before="100" w:beforeAutospacing="1" w:after="100" w:afterAutospacing="1"/>
      <w:textAlignment w:val="top"/>
    </w:pPr>
    <w:rPr>
      <w:rFonts w:ascii="MS Sans Serif" w:hAnsi="MS Sans Serif"/>
      <w:color w:val="FF0000"/>
      <w:lang w:eastAsia="en-AU"/>
    </w:rPr>
  </w:style>
  <w:style w:type="paragraph" w:customStyle="1" w:styleId="xl78">
    <w:name w:val="xl78"/>
    <w:basedOn w:val="Normal"/>
    <w:rsid w:val="00C2325A"/>
    <w:pPr>
      <w:pBdr>
        <w:left w:val="single" w:sz="8" w:space="0" w:color="auto"/>
        <w:bottom w:val="single" w:sz="4" w:space="0" w:color="auto"/>
        <w:right w:val="single" w:sz="4" w:space="0" w:color="auto"/>
      </w:pBdr>
      <w:spacing w:before="100" w:beforeAutospacing="1" w:after="100" w:afterAutospacing="1"/>
      <w:jc w:val="center"/>
    </w:pPr>
    <w:rPr>
      <w:rFonts w:ascii="MS Sans Serif" w:hAnsi="MS Sans Serif"/>
      <w:lang w:eastAsia="en-AU"/>
    </w:rPr>
  </w:style>
  <w:style w:type="paragraph" w:customStyle="1" w:styleId="xl79">
    <w:name w:val="xl79"/>
    <w:basedOn w:val="Normal"/>
    <w:rsid w:val="00C2325A"/>
    <w:pPr>
      <w:pBdr>
        <w:left w:val="single" w:sz="4" w:space="0" w:color="auto"/>
        <w:bottom w:val="single" w:sz="4" w:space="0" w:color="auto"/>
        <w:right w:val="single" w:sz="4" w:space="0" w:color="auto"/>
      </w:pBdr>
      <w:spacing w:before="100" w:beforeAutospacing="1" w:after="100" w:afterAutospacing="1"/>
      <w:jc w:val="center"/>
    </w:pPr>
    <w:rPr>
      <w:rFonts w:ascii="MS Sans Serif" w:hAnsi="MS Sans Serif"/>
      <w:lang w:eastAsia="en-AU"/>
    </w:rPr>
  </w:style>
  <w:style w:type="paragraph" w:customStyle="1" w:styleId="xl80">
    <w:name w:val="xl80"/>
    <w:basedOn w:val="Normal"/>
    <w:rsid w:val="00C2325A"/>
    <w:pPr>
      <w:pBdr>
        <w:left w:val="single" w:sz="4" w:space="0" w:color="auto"/>
        <w:bottom w:val="single" w:sz="4" w:space="0" w:color="auto"/>
        <w:right w:val="single" w:sz="8" w:space="0" w:color="auto"/>
      </w:pBdr>
      <w:spacing w:before="100" w:beforeAutospacing="1" w:after="100" w:afterAutospacing="1"/>
      <w:jc w:val="center"/>
    </w:pPr>
    <w:rPr>
      <w:rFonts w:ascii="MS Sans Serif" w:hAnsi="MS Sans Serif"/>
      <w:lang w:eastAsia="en-AU"/>
    </w:rPr>
  </w:style>
  <w:style w:type="paragraph" w:customStyle="1" w:styleId="xl81">
    <w:name w:val="xl81"/>
    <w:basedOn w:val="Normal"/>
    <w:rsid w:val="00C2325A"/>
    <w:pPr>
      <w:pBdr>
        <w:left w:val="single" w:sz="4" w:space="0" w:color="auto"/>
        <w:bottom w:val="single" w:sz="4" w:space="0" w:color="auto"/>
      </w:pBdr>
      <w:spacing w:before="100" w:beforeAutospacing="1" w:after="100" w:afterAutospacing="1"/>
      <w:jc w:val="center"/>
    </w:pPr>
    <w:rPr>
      <w:lang w:eastAsia="en-AU"/>
    </w:rPr>
  </w:style>
  <w:style w:type="paragraph" w:customStyle="1" w:styleId="xl82">
    <w:name w:val="xl82"/>
    <w:basedOn w:val="Normal"/>
    <w:rsid w:val="00C2325A"/>
    <w:pPr>
      <w:pBdr>
        <w:top w:val="single" w:sz="4" w:space="0" w:color="auto"/>
        <w:left w:val="single" w:sz="4" w:space="0" w:color="auto"/>
        <w:bottom w:val="single" w:sz="4" w:space="0" w:color="auto"/>
        <w:right w:val="single" w:sz="8" w:space="0" w:color="auto"/>
      </w:pBdr>
      <w:spacing w:before="100" w:beforeAutospacing="1" w:after="100" w:afterAutospacing="1"/>
      <w:jc w:val="center"/>
    </w:pPr>
    <w:rPr>
      <w:b/>
      <w:bCs/>
      <w:lang w:eastAsia="en-AU"/>
    </w:rPr>
  </w:style>
  <w:style w:type="paragraph" w:customStyle="1" w:styleId="xl83">
    <w:name w:val="xl83"/>
    <w:basedOn w:val="Normal"/>
    <w:rsid w:val="00C2325A"/>
    <w:pPr>
      <w:pBdr>
        <w:left w:val="single" w:sz="4" w:space="0" w:color="auto"/>
        <w:bottom w:val="single" w:sz="4" w:space="0" w:color="auto"/>
      </w:pBdr>
      <w:spacing w:before="100" w:beforeAutospacing="1" w:after="100" w:afterAutospacing="1"/>
      <w:jc w:val="center"/>
    </w:pPr>
    <w:rPr>
      <w:rFonts w:ascii="MS Sans Serif" w:hAnsi="MS Sans Serif"/>
      <w:b/>
      <w:bCs/>
      <w:lang w:eastAsia="en-AU"/>
    </w:rPr>
  </w:style>
  <w:style w:type="paragraph" w:customStyle="1" w:styleId="xl84">
    <w:name w:val="xl84"/>
    <w:basedOn w:val="Normal"/>
    <w:rsid w:val="00C2325A"/>
    <w:pPr>
      <w:pBdr>
        <w:top w:val="single" w:sz="8" w:space="0" w:color="auto"/>
        <w:left w:val="single" w:sz="8" w:space="0" w:color="auto"/>
        <w:bottom w:val="single" w:sz="8" w:space="0" w:color="auto"/>
        <w:right w:val="single" w:sz="8" w:space="0" w:color="auto"/>
      </w:pBdr>
      <w:shd w:val="clear" w:color="auto" w:fill="FF00FF"/>
      <w:spacing w:before="100" w:beforeAutospacing="1" w:after="100" w:afterAutospacing="1"/>
    </w:pPr>
    <w:rPr>
      <w:b/>
      <w:bCs/>
      <w:i/>
      <w:iCs/>
      <w:lang w:eastAsia="en-AU"/>
    </w:rPr>
  </w:style>
  <w:style w:type="paragraph" w:customStyle="1" w:styleId="xl85">
    <w:name w:val="xl85"/>
    <w:basedOn w:val="Normal"/>
    <w:rsid w:val="00C2325A"/>
    <w:pPr>
      <w:pBdr>
        <w:top w:val="single" w:sz="8" w:space="0" w:color="auto"/>
        <w:left w:val="single" w:sz="8" w:space="0" w:color="auto"/>
        <w:bottom w:val="single" w:sz="8" w:space="0" w:color="auto"/>
      </w:pBdr>
      <w:shd w:val="clear" w:color="auto" w:fill="FF00FF"/>
      <w:spacing w:before="100" w:beforeAutospacing="1" w:after="100" w:afterAutospacing="1"/>
    </w:pPr>
    <w:rPr>
      <w:rFonts w:ascii="MS Sans Serif" w:hAnsi="MS Sans Serif"/>
      <w:b/>
      <w:bCs/>
      <w:i/>
      <w:iCs/>
      <w:color w:val="000000"/>
      <w:lang w:eastAsia="en-AU"/>
    </w:rPr>
  </w:style>
  <w:style w:type="paragraph" w:customStyle="1" w:styleId="xl86">
    <w:name w:val="xl86"/>
    <w:basedOn w:val="Normal"/>
    <w:rsid w:val="00C2325A"/>
    <w:pPr>
      <w:pBdr>
        <w:top w:val="single" w:sz="8" w:space="0" w:color="auto"/>
        <w:left w:val="single" w:sz="8" w:space="0" w:color="auto"/>
        <w:bottom w:val="single" w:sz="8" w:space="0" w:color="auto"/>
        <w:right w:val="single" w:sz="8" w:space="0" w:color="auto"/>
      </w:pBdr>
      <w:shd w:val="clear" w:color="auto" w:fill="FF00FF"/>
      <w:spacing w:before="100" w:beforeAutospacing="1" w:after="100" w:afterAutospacing="1"/>
    </w:pPr>
    <w:rPr>
      <w:rFonts w:ascii="MS Sans Serif" w:hAnsi="MS Sans Serif"/>
      <w:b/>
      <w:bCs/>
      <w:i/>
      <w:iCs/>
      <w:lang w:eastAsia="en-AU"/>
    </w:rPr>
  </w:style>
  <w:style w:type="paragraph" w:customStyle="1" w:styleId="xl87">
    <w:name w:val="xl87"/>
    <w:basedOn w:val="Normal"/>
    <w:rsid w:val="00C2325A"/>
    <w:pPr>
      <w:pBdr>
        <w:top w:val="single" w:sz="8" w:space="0" w:color="auto"/>
        <w:left w:val="single" w:sz="8" w:space="0" w:color="auto"/>
        <w:bottom w:val="single" w:sz="8" w:space="0" w:color="auto"/>
      </w:pBdr>
      <w:shd w:val="clear" w:color="CC9CCC" w:fill="FF00FF"/>
      <w:spacing w:before="100" w:beforeAutospacing="1" w:after="100" w:afterAutospacing="1"/>
    </w:pPr>
    <w:rPr>
      <w:rFonts w:ascii="MS Sans Serif" w:hAnsi="MS Sans Serif"/>
      <w:b/>
      <w:bCs/>
      <w:i/>
      <w:iCs/>
      <w:lang w:eastAsia="en-AU"/>
    </w:rPr>
  </w:style>
  <w:style w:type="paragraph" w:customStyle="1" w:styleId="xl88">
    <w:name w:val="xl88"/>
    <w:basedOn w:val="Normal"/>
    <w:rsid w:val="00C2325A"/>
    <w:pPr>
      <w:pBdr>
        <w:top w:val="single" w:sz="8" w:space="0" w:color="auto"/>
        <w:left w:val="single" w:sz="8" w:space="0" w:color="auto"/>
        <w:bottom w:val="single" w:sz="8" w:space="0" w:color="auto"/>
      </w:pBdr>
      <w:shd w:val="clear" w:color="auto" w:fill="FF00FF"/>
      <w:spacing w:before="100" w:beforeAutospacing="1" w:after="100" w:afterAutospacing="1"/>
    </w:pPr>
    <w:rPr>
      <w:rFonts w:ascii="MS Sans Serif" w:hAnsi="MS Sans Serif"/>
      <w:b/>
      <w:bCs/>
      <w:i/>
      <w:iCs/>
      <w:sz w:val="22"/>
      <w:szCs w:val="22"/>
      <w:lang w:eastAsia="en-AU"/>
    </w:rPr>
  </w:style>
  <w:style w:type="paragraph" w:customStyle="1" w:styleId="xl89">
    <w:name w:val="xl89"/>
    <w:basedOn w:val="Normal"/>
    <w:rsid w:val="00C2325A"/>
    <w:pPr>
      <w:pBdr>
        <w:top w:val="single" w:sz="8" w:space="0" w:color="auto"/>
        <w:left w:val="single" w:sz="8" w:space="0" w:color="auto"/>
        <w:bottom w:val="single" w:sz="8" w:space="0" w:color="auto"/>
      </w:pBdr>
      <w:shd w:val="clear" w:color="auto" w:fill="FF00FF"/>
      <w:spacing w:before="100" w:beforeAutospacing="1" w:after="100" w:afterAutospacing="1"/>
    </w:pPr>
    <w:rPr>
      <w:rFonts w:ascii="MS Sans Serif" w:hAnsi="MS Sans Serif"/>
      <w:b/>
      <w:bCs/>
      <w:i/>
      <w:iCs/>
      <w:lang w:eastAsia="en-AU"/>
    </w:rPr>
  </w:style>
  <w:style w:type="paragraph" w:customStyle="1" w:styleId="xl90">
    <w:name w:val="xl90"/>
    <w:basedOn w:val="Normal"/>
    <w:rsid w:val="00C2325A"/>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MS Sans Serif" w:hAnsi="MS Sans Serif"/>
      <w:b/>
      <w:bCs/>
      <w:lang w:eastAsia="en-AU"/>
    </w:rPr>
  </w:style>
  <w:style w:type="paragraph" w:customStyle="1" w:styleId="xl91">
    <w:name w:val="xl91"/>
    <w:basedOn w:val="Normal"/>
    <w:rsid w:val="00C2325A"/>
    <w:pPr>
      <w:pBdr>
        <w:top w:val="single" w:sz="8" w:space="0" w:color="auto"/>
        <w:left w:val="single" w:sz="8" w:space="0" w:color="auto"/>
        <w:right w:val="single" w:sz="4" w:space="0" w:color="auto"/>
      </w:pBdr>
      <w:spacing w:before="100" w:beforeAutospacing="1" w:after="100" w:afterAutospacing="1"/>
      <w:jc w:val="center"/>
    </w:pPr>
    <w:rPr>
      <w:rFonts w:ascii="MS Sans Serif" w:hAnsi="MS Sans Serif"/>
      <w:b/>
      <w:bCs/>
      <w:lang w:eastAsia="en-AU"/>
    </w:rPr>
  </w:style>
  <w:style w:type="paragraph" w:customStyle="1" w:styleId="xl92">
    <w:name w:val="xl92"/>
    <w:basedOn w:val="Normal"/>
    <w:rsid w:val="00C2325A"/>
    <w:pPr>
      <w:pBdr>
        <w:top w:val="single" w:sz="8" w:space="0" w:color="auto"/>
        <w:left w:val="single" w:sz="4" w:space="0" w:color="auto"/>
        <w:right w:val="single" w:sz="8" w:space="0" w:color="auto"/>
      </w:pBdr>
      <w:spacing w:before="100" w:beforeAutospacing="1" w:after="100" w:afterAutospacing="1"/>
      <w:jc w:val="center"/>
    </w:pPr>
    <w:rPr>
      <w:rFonts w:ascii="MS Sans Serif" w:hAnsi="MS Sans Serif"/>
      <w:b/>
      <w:bCs/>
      <w:lang w:eastAsia="en-AU"/>
    </w:rPr>
  </w:style>
  <w:style w:type="paragraph" w:customStyle="1" w:styleId="xl93">
    <w:name w:val="xl93"/>
    <w:basedOn w:val="Normal"/>
    <w:rsid w:val="00C2325A"/>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MS Sans Serif" w:hAnsi="MS Sans Serif"/>
      <w:b/>
      <w:bCs/>
      <w:lang w:eastAsia="en-AU"/>
    </w:rPr>
  </w:style>
  <w:style w:type="paragraph" w:customStyle="1" w:styleId="xl94">
    <w:name w:val="xl94"/>
    <w:basedOn w:val="Normal"/>
    <w:rsid w:val="00C2325A"/>
    <w:pPr>
      <w:pBdr>
        <w:top w:val="single" w:sz="4" w:space="0" w:color="auto"/>
        <w:left w:val="single" w:sz="4" w:space="0" w:color="auto"/>
        <w:bottom w:val="single" w:sz="4" w:space="0" w:color="auto"/>
        <w:right w:val="single" w:sz="8" w:space="0" w:color="auto"/>
      </w:pBdr>
      <w:spacing w:before="100" w:beforeAutospacing="1" w:after="100" w:afterAutospacing="1"/>
      <w:jc w:val="center"/>
    </w:pPr>
    <w:rPr>
      <w:lang w:eastAsia="en-AU"/>
    </w:rPr>
  </w:style>
  <w:style w:type="paragraph" w:customStyle="1" w:styleId="xl95">
    <w:name w:val="xl95"/>
    <w:basedOn w:val="Normal"/>
    <w:rsid w:val="00C2325A"/>
    <w:pPr>
      <w:pBdr>
        <w:top w:val="single" w:sz="8" w:space="0" w:color="auto"/>
        <w:left w:val="single" w:sz="8" w:space="0" w:color="auto"/>
        <w:bottom w:val="single" w:sz="8" w:space="0" w:color="auto"/>
      </w:pBdr>
      <w:shd w:val="clear" w:color="auto" w:fill="FF00FF"/>
      <w:spacing w:before="100" w:beforeAutospacing="1" w:after="100" w:afterAutospacing="1"/>
    </w:pPr>
    <w:rPr>
      <w:rFonts w:ascii="MS Sans Serif" w:hAnsi="MS Sans Serif"/>
      <w:b/>
      <w:bCs/>
      <w:i/>
      <w:iCs/>
      <w:lang w:eastAsia="en-AU"/>
    </w:rPr>
  </w:style>
  <w:style w:type="paragraph" w:customStyle="1" w:styleId="xl96">
    <w:name w:val="xl96"/>
    <w:basedOn w:val="Normal"/>
    <w:rsid w:val="00C2325A"/>
    <w:pPr>
      <w:pBdr>
        <w:top w:val="single" w:sz="8" w:space="0" w:color="auto"/>
        <w:left w:val="single" w:sz="8" w:space="0" w:color="auto"/>
        <w:bottom w:val="single" w:sz="8" w:space="0" w:color="auto"/>
      </w:pBdr>
      <w:shd w:val="clear" w:color="auto" w:fill="00FF00"/>
      <w:spacing w:before="100" w:beforeAutospacing="1" w:after="100" w:afterAutospacing="1"/>
    </w:pPr>
    <w:rPr>
      <w:sz w:val="16"/>
      <w:szCs w:val="16"/>
      <w:lang w:eastAsia="en-AU"/>
    </w:rPr>
  </w:style>
  <w:style w:type="paragraph" w:customStyle="1" w:styleId="xl97">
    <w:name w:val="xl97"/>
    <w:basedOn w:val="Normal"/>
    <w:rsid w:val="00C2325A"/>
    <w:pPr>
      <w:pBdr>
        <w:top w:val="single" w:sz="8" w:space="0" w:color="auto"/>
        <w:left w:val="single" w:sz="8" w:space="0" w:color="auto"/>
        <w:bottom w:val="single" w:sz="8" w:space="0" w:color="auto"/>
      </w:pBdr>
      <w:shd w:val="clear" w:color="auto" w:fill="69FFFF"/>
      <w:spacing w:before="100" w:beforeAutospacing="1" w:after="100" w:afterAutospacing="1"/>
    </w:pPr>
    <w:rPr>
      <w:sz w:val="16"/>
      <w:szCs w:val="16"/>
      <w:lang w:eastAsia="en-AU"/>
    </w:rPr>
  </w:style>
  <w:style w:type="paragraph" w:customStyle="1" w:styleId="xl98">
    <w:name w:val="xl98"/>
    <w:basedOn w:val="Normal"/>
    <w:rsid w:val="00C2325A"/>
    <w:pPr>
      <w:pBdr>
        <w:top w:val="single" w:sz="4" w:space="0" w:color="auto"/>
        <w:left w:val="single" w:sz="4" w:space="0" w:color="auto"/>
        <w:bottom w:val="single" w:sz="4" w:space="0" w:color="auto"/>
      </w:pBdr>
      <w:spacing w:before="100" w:beforeAutospacing="1" w:after="100" w:afterAutospacing="1"/>
      <w:jc w:val="center"/>
    </w:pPr>
    <w:rPr>
      <w:b/>
      <w:bCs/>
      <w:lang w:eastAsia="en-AU"/>
    </w:rPr>
  </w:style>
  <w:style w:type="paragraph" w:customStyle="1" w:styleId="xl99">
    <w:name w:val="xl99"/>
    <w:basedOn w:val="Normal"/>
    <w:rsid w:val="00C2325A"/>
    <w:pPr>
      <w:pBdr>
        <w:top w:val="single" w:sz="4" w:space="0" w:color="auto"/>
        <w:bottom w:val="single" w:sz="4" w:space="0" w:color="auto"/>
        <w:right w:val="single" w:sz="4" w:space="0" w:color="auto"/>
      </w:pBdr>
      <w:spacing w:before="100" w:beforeAutospacing="1" w:after="100" w:afterAutospacing="1"/>
      <w:jc w:val="center"/>
    </w:pPr>
    <w:rPr>
      <w:rFonts w:ascii="MS Sans Serif" w:hAnsi="MS Sans Serif"/>
      <w:b/>
      <w:bCs/>
      <w:lang w:eastAsia="en-AU"/>
    </w:rPr>
  </w:style>
  <w:style w:type="paragraph" w:customStyle="1" w:styleId="xl100">
    <w:name w:val="xl100"/>
    <w:basedOn w:val="Normal"/>
    <w:rsid w:val="00C2325A"/>
    <w:pPr>
      <w:pBdr>
        <w:top w:val="single" w:sz="8" w:space="0" w:color="auto"/>
        <w:bottom w:val="single" w:sz="4" w:space="0" w:color="auto"/>
        <w:right w:val="single" w:sz="4" w:space="0" w:color="auto"/>
      </w:pBdr>
      <w:spacing w:before="100" w:beforeAutospacing="1" w:after="100" w:afterAutospacing="1"/>
      <w:jc w:val="center"/>
    </w:pPr>
    <w:rPr>
      <w:rFonts w:ascii="MS Sans Serif" w:hAnsi="MS Sans Serif"/>
      <w:lang w:eastAsia="en-AU"/>
    </w:rPr>
  </w:style>
  <w:style w:type="paragraph" w:customStyle="1" w:styleId="xl101">
    <w:name w:val="xl101"/>
    <w:basedOn w:val="Normal"/>
    <w:rsid w:val="00C2325A"/>
    <w:pPr>
      <w:pBdr>
        <w:top w:val="single" w:sz="8" w:space="0" w:color="auto"/>
        <w:left w:val="single" w:sz="4" w:space="0" w:color="auto"/>
        <w:bottom w:val="single" w:sz="4" w:space="0" w:color="auto"/>
      </w:pBdr>
      <w:spacing w:before="100" w:beforeAutospacing="1" w:after="100" w:afterAutospacing="1"/>
      <w:jc w:val="center"/>
    </w:pPr>
    <w:rPr>
      <w:rFonts w:ascii="MS Sans Serif" w:hAnsi="MS Sans Serif"/>
      <w:lang w:eastAsia="en-AU"/>
    </w:rPr>
  </w:style>
  <w:style w:type="paragraph" w:customStyle="1" w:styleId="xl102">
    <w:name w:val="xl102"/>
    <w:basedOn w:val="Normal"/>
    <w:rsid w:val="00C2325A"/>
    <w:pPr>
      <w:pBdr>
        <w:top w:val="single" w:sz="4" w:space="0" w:color="auto"/>
        <w:bottom w:val="single" w:sz="4" w:space="0" w:color="auto"/>
        <w:right w:val="single" w:sz="4" w:space="0" w:color="auto"/>
      </w:pBdr>
      <w:spacing w:before="100" w:beforeAutospacing="1" w:after="100" w:afterAutospacing="1"/>
      <w:jc w:val="center"/>
    </w:pPr>
    <w:rPr>
      <w:b/>
      <w:bCs/>
      <w:lang w:eastAsia="en-AU"/>
    </w:rPr>
  </w:style>
  <w:style w:type="paragraph" w:customStyle="1" w:styleId="xl103">
    <w:name w:val="xl103"/>
    <w:basedOn w:val="Normal"/>
    <w:rsid w:val="00C2325A"/>
    <w:pPr>
      <w:pBdr>
        <w:bottom w:val="single" w:sz="4" w:space="0" w:color="auto"/>
        <w:right w:val="single" w:sz="4" w:space="0" w:color="auto"/>
      </w:pBdr>
      <w:spacing w:before="100" w:beforeAutospacing="1" w:after="100" w:afterAutospacing="1"/>
      <w:jc w:val="center"/>
    </w:pPr>
    <w:rPr>
      <w:b/>
      <w:bCs/>
      <w:lang w:eastAsia="en-AU"/>
    </w:rPr>
  </w:style>
  <w:style w:type="paragraph" w:customStyle="1" w:styleId="xl104">
    <w:name w:val="xl104"/>
    <w:basedOn w:val="Normal"/>
    <w:rsid w:val="00C2325A"/>
    <w:pPr>
      <w:pBdr>
        <w:left w:val="single" w:sz="4" w:space="0" w:color="auto"/>
        <w:bottom w:val="single" w:sz="4" w:space="0" w:color="auto"/>
      </w:pBdr>
      <w:spacing w:before="100" w:beforeAutospacing="1" w:after="100" w:afterAutospacing="1"/>
      <w:jc w:val="center"/>
    </w:pPr>
    <w:rPr>
      <w:b/>
      <w:bCs/>
      <w:lang w:eastAsia="en-AU"/>
    </w:rPr>
  </w:style>
  <w:style w:type="paragraph" w:customStyle="1" w:styleId="xl105">
    <w:name w:val="xl105"/>
    <w:basedOn w:val="Normal"/>
    <w:rsid w:val="00C2325A"/>
    <w:pPr>
      <w:pBdr>
        <w:bottom w:val="single" w:sz="4" w:space="0" w:color="auto"/>
        <w:right w:val="single" w:sz="4" w:space="0" w:color="auto"/>
      </w:pBdr>
      <w:spacing w:before="100" w:beforeAutospacing="1" w:after="100" w:afterAutospacing="1"/>
      <w:jc w:val="center"/>
    </w:pPr>
    <w:rPr>
      <w:rFonts w:ascii="MS Sans Serif" w:hAnsi="MS Sans Serif"/>
      <w:lang w:eastAsia="en-AU"/>
    </w:rPr>
  </w:style>
  <w:style w:type="paragraph" w:customStyle="1" w:styleId="xl106">
    <w:name w:val="xl106"/>
    <w:basedOn w:val="Normal"/>
    <w:rsid w:val="00C2325A"/>
    <w:pPr>
      <w:pBdr>
        <w:top w:val="single" w:sz="4" w:space="0" w:color="auto"/>
        <w:bottom w:val="single" w:sz="4" w:space="0" w:color="auto"/>
        <w:right w:val="single" w:sz="8" w:space="0" w:color="auto"/>
      </w:pBdr>
      <w:spacing w:before="100" w:beforeAutospacing="1" w:after="100" w:afterAutospacing="1"/>
      <w:jc w:val="center"/>
    </w:pPr>
    <w:rPr>
      <w:rFonts w:ascii="MS Sans Serif" w:hAnsi="MS Sans Serif"/>
      <w:b/>
      <w:bCs/>
      <w:lang w:eastAsia="en-AU"/>
    </w:rPr>
  </w:style>
  <w:style w:type="paragraph" w:customStyle="1" w:styleId="xl107">
    <w:name w:val="xl107"/>
    <w:basedOn w:val="Normal"/>
    <w:rsid w:val="00C2325A"/>
    <w:pPr>
      <w:pBdr>
        <w:top w:val="single" w:sz="8" w:space="0" w:color="auto"/>
        <w:bottom w:val="single" w:sz="4" w:space="0" w:color="auto"/>
        <w:right w:val="single" w:sz="8" w:space="0" w:color="auto"/>
      </w:pBdr>
      <w:spacing w:before="100" w:beforeAutospacing="1" w:after="100" w:afterAutospacing="1"/>
      <w:jc w:val="center"/>
    </w:pPr>
    <w:rPr>
      <w:rFonts w:ascii="MS Sans Serif" w:hAnsi="MS Sans Serif"/>
      <w:b/>
      <w:bCs/>
      <w:lang w:eastAsia="en-AU"/>
    </w:rPr>
  </w:style>
  <w:style w:type="paragraph" w:customStyle="1" w:styleId="xl108">
    <w:name w:val="xl108"/>
    <w:basedOn w:val="Normal"/>
    <w:rsid w:val="00C2325A"/>
    <w:pPr>
      <w:pBdr>
        <w:top w:val="single" w:sz="4" w:space="0" w:color="auto"/>
        <w:bottom w:val="single" w:sz="4" w:space="0" w:color="auto"/>
        <w:right w:val="single" w:sz="8" w:space="0" w:color="auto"/>
      </w:pBdr>
      <w:spacing w:before="100" w:beforeAutospacing="1" w:after="100" w:afterAutospacing="1"/>
      <w:jc w:val="center"/>
    </w:pPr>
    <w:rPr>
      <w:rFonts w:ascii="MS Sans Serif" w:hAnsi="MS Sans Serif"/>
      <w:b/>
      <w:bCs/>
      <w:lang w:eastAsia="en-AU"/>
    </w:rPr>
  </w:style>
  <w:style w:type="paragraph" w:customStyle="1" w:styleId="xl109">
    <w:name w:val="xl109"/>
    <w:basedOn w:val="Normal"/>
    <w:rsid w:val="00C2325A"/>
    <w:pPr>
      <w:pBdr>
        <w:top w:val="single" w:sz="4" w:space="0" w:color="auto"/>
        <w:bottom w:val="single" w:sz="4" w:space="0" w:color="auto"/>
        <w:right w:val="single" w:sz="8" w:space="0" w:color="auto"/>
      </w:pBdr>
      <w:spacing w:before="100" w:beforeAutospacing="1" w:after="100" w:afterAutospacing="1"/>
      <w:jc w:val="center"/>
    </w:pPr>
    <w:rPr>
      <w:rFonts w:ascii="MS Sans Serif" w:hAnsi="MS Sans Serif"/>
      <w:b/>
      <w:bCs/>
      <w:i/>
      <w:iCs/>
      <w:lang w:eastAsia="en-AU"/>
    </w:rPr>
  </w:style>
  <w:style w:type="paragraph" w:customStyle="1" w:styleId="xl110">
    <w:name w:val="xl110"/>
    <w:basedOn w:val="Normal"/>
    <w:rsid w:val="00C2325A"/>
    <w:pPr>
      <w:pBdr>
        <w:left w:val="single" w:sz="4" w:space="0" w:color="auto"/>
        <w:bottom w:val="single" w:sz="4" w:space="0" w:color="auto"/>
        <w:right w:val="single" w:sz="8" w:space="0" w:color="auto"/>
      </w:pBdr>
      <w:spacing w:before="100" w:beforeAutospacing="1" w:after="100" w:afterAutospacing="1"/>
      <w:jc w:val="center"/>
    </w:pPr>
    <w:rPr>
      <w:b/>
      <w:bCs/>
      <w:lang w:eastAsia="en-AU"/>
    </w:rPr>
  </w:style>
  <w:style w:type="paragraph" w:customStyle="1" w:styleId="xl111">
    <w:name w:val="xl111"/>
    <w:basedOn w:val="Normal"/>
    <w:rsid w:val="00C2325A"/>
    <w:pPr>
      <w:pBdr>
        <w:bottom w:val="single" w:sz="4" w:space="0" w:color="auto"/>
        <w:right w:val="single" w:sz="8" w:space="0" w:color="auto"/>
      </w:pBdr>
      <w:spacing w:before="100" w:beforeAutospacing="1" w:after="100" w:afterAutospacing="1"/>
      <w:jc w:val="center"/>
    </w:pPr>
    <w:rPr>
      <w:b/>
      <w:bCs/>
      <w:lang w:eastAsia="en-AU"/>
    </w:rPr>
  </w:style>
  <w:style w:type="paragraph" w:customStyle="1" w:styleId="xl112">
    <w:name w:val="xl112"/>
    <w:basedOn w:val="Normal"/>
    <w:rsid w:val="00C2325A"/>
    <w:pPr>
      <w:pBdr>
        <w:top w:val="single" w:sz="4" w:space="0" w:color="auto"/>
        <w:bottom w:val="single" w:sz="4" w:space="0" w:color="auto"/>
        <w:right w:val="single" w:sz="8" w:space="0" w:color="auto"/>
      </w:pBdr>
      <w:spacing w:before="100" w:beforeAutospacing="1" w:after="100" w:afterAutospacing="1"/>
      <w:jc w:val="center"/>
    </w:pPr>
    <w:rPr>
      <w:b/>
      <w:bCs/>
      <w:lang w:eastAsia="en-AU"/>
    </w:rPr>
  </w:style>
  <w:style w:type="paragraph" w:customStyle="1" w:styleId="xl113">
    <w:name w:val="xl113"/>
    <w:basedOn w:val="Normal"/>
    <w:rsid w:val="00C2325A"/>
    <w:pPr>
      <w:pBdr>
        <w:top w:val="single" w:sz="4" w:space="0" w:color="auto"/>
        <w:right w:val="single" w:sz="8" w:space="0" w:color="auto"/>
      </w:pBdr>
      <w:spacing w:before="100" w:beforeAutospacing="1" w:after="100" w:afterAutospacing="1"/>
      <w:jc w:val="center"/>
    </w:pPr>
    <w:rPr>
      <w:rFonts w:ascii="MS Sans Serif" w:hAnsi="MS Sans Serif"/>
      <w:b/>
      <w:bCs/>
      <w:lang w:eastAsia="en-AU"/>
    </w:rPr>
  </w:style>
  <w:style w:type="paragraph" w:customStyle="1" w:styleId="xl114">
    <w:name w:val="xl114"/>
    <w:basedOn w:val="Normal"/>
    <w:rsid w:val="00C2325A"/>
    <w:pPr>
      <w:pBdr>
        <w:right w:val="single" w:sz="8" w:space="0" w:color="auto"/>
      </w:pBdr>
      <w:spacing w:before="100" w:beforeAutospacing="1" w:after="100" w:afterAutospacing="1"/>
      <w:jc w:val="center"/>
    </w:pPr>
    <w:rPr>
      <w:rFonts w:ascii="MS Sans Serif" w:hAnsi="MS Sans Serif"/>
      <w:b/>
      <w:bCs/>
      <w:lang w:eastAsia="en-AU"/>
    </w:rPr>
  </w:style>
  <w:style w:type="paragraph" w:customStyle="1" w:styleId="xl115">
    <w:name w:val="xl115"/>
    <w:basedOn w:val="Normal"/>
    <w:rsid w:val="00C2325A"/>
    <w:pPr>
      <w:pBdr>
        <w:top w:val="single" w:sz="8" w:space="0" w:color="auto"/>
        <w:bottom w:val="single" w:sz="4" w:space="0" w:color="auto"/>
        <w:right w:val="single" w:sz="8" w:space="0" w:color="auto"/>
      </w:pBdr>
      <w:spacing w:before="100" w:beforeAutospacing="1" w:after="100" w:afterAutospacing="1"/>
      <w:jc w:val="center"/>
    </w:pPr>
    <w:rPr>
      <w:b/>
      <w:bCs/>
      <w:lang w:eastAsia="en-AU"/>
    </w:rPr>
  </w:style>
  <w:style w:type="paragraph" w:customStyle="1" w:styleId="xl116">
    <w:name w:val="xl116"/>
    <w:basedOn w:val="Normal"/>
    <w:rsid w:val="00C2325A"/>
    <w:pPr>
      <w:pBdr>
        <w:top w:val="single" w:sz="4" w:space="0" w:color="auto"/>
        <w:right w:val="single" w:sz="8" w:space="0" w:color="auto"/>
      </w:pBdr>
      <w:spacing w:before="100" w:beforeAutospacing="1" w:after="100" w:afterAutospacing="1"/>
      <w:jc w:val="center"/>
    </w:pPr>
    <w:rPr>
      <w:b/>
      <w:bCs/>
      <w:lang w:eastAsia="en-AU"/>
    </w:rPr>
  </w:style>
  <w:style w:type="paragraph" w:customStyle="1" w:styleId="xl117">
    <w:name w:val="xl117"/>
    <w:basedOn w:val="Normal"/>
    <w:rsid w:val="00C2325A"/>
    <w:pPr>
      <w:pBdr>
        <w:top w:val="single" w:sz="4" w:space="0" w:color="auto"/>
        <w:left w:val="single" w:sz="4" w:space="0" w:color="auto"/>
        <w:bottom w:val="single" w:sz="8" w:space="0" w:color="auto"/>
        <w:right w:val="single" w:sz="8" w:space="0" w:color="auto"/>
      </w:pBdr>
      <w:spacing w:before="100" w:beforeAutospacing="1" w:after="100" w:afterAutospacing="1"/>
      <w:jc w:val="center"/>
    </w:pPr>
    <w:rPr>
      <w:b/>
      <w:bCs/>
      <w:lang w:eastAsia="en-AU"/>
    </w:rPr>
  </w:style>
  <w:style w:type="paragraph" w:customStyle="1" w:styleId="xl118">
    <w:name w:val="xl118"/>
    <w:basedOn w:val="Normal"/>
    <w:rsid w:val="00C2325A"/>
    <w:pPr>
      <w:pBdr>
        <w:top w:val="single" w:sz="4" w:space="0" w:color="auto"/>
        <w:bottom w:val="single" w:sz="8" w:space="0" w:color="auto"/>
        <w:right w:val="single" w:sz="8" w:space="0" w:color="auto"/>
      </w:pBdr>
      <w:spacing w:before="100" w:beforeAutospacing="1" w:after="100" w:afterAutospacing="1"/>
      <w:jc w:val="center"/>
    </w:pPr>
    <w:rPr>
      <w:b/>
      <w:bCs/>
      <w:lang w:eastAsia="en-AU"/>
    </w:rPr>
  </w:style>
  <w:style w:type="paragraph" w:customStyle="1" w:styleId="xl119">
    <w:name w:val="xl119"/>
    <w:basedOn w:val="Normal"/>
    <w:rsid w:val="00C2325A"/>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MS Sans Serif" w:hAnsi="MS Sans Serif"/>
      <w:b/>
      <w:bCs/>
      <w:lang w:eastAsia="en-AU"/>
    </w:rPr>
  </w:style>
  <w:style w:type="paragraph" w:customStyle="1" w:styleId="xl120">
    <w:name w:val="xl120"/>
    <w:basedOn w:val="Normal"/>
    <w:rsid w:val="00C2325A"/>
    <w:pPr>
      <w:pBdr>
        <w:top w:val="single" w:sz="4" w:space="0" w:color="auto"/>
        <w:bottom w:val="single" w:sz="4" w:space="0" w:color="auto"/>
        <w:right w:val="single" w:sz="8" w:space="0" w:color="auto"/>
      </w:pBdr>
      <w:spacing w:before="100" w:beforeAutospacing="1" w:after="100" w:afterAutospacing="1"/>
    </w:pPr>
    <w:rPr>
      <w:b/>
      <w:bCs/>
      <w:lang w:eastAsia="en-AU"/>
    </w:rPr>
  </w:style>
  <w:style w:type="paragraph" w:customStyle="1" w:styleId="xl121">
    <w:name w:val="xl121"/>
    <w:basedOn w:val="Normal"/>
    <w:rsid w:val="00C2325A"/>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MS Sans Serif" w:hAnsi="MS Sans Serif"/>
      <w:b/>
      <w:bCs/>
      <w:lang w:eastAsia="en-AU"/>
    </w:rPr>
  </w:style>
  <w:style w:type="paragraph" w:customStyle="1" w:styleId="xl122">
    <w:name w:val="xl122"/>
    <w:basedOn w:val="Normal"/>
    <w:rsid w:val="00C2325A"/>
    <w:pPr>
      <w:pBdr>
        <w:top w:val="single" w:sz="8" w:space="0" w:color="auto"/>
        <w:left w:val="single" w:sz="8" w:space="0" w:color="auto"/>
        <w:bottom w:val="single" w:sz="8" w:space="0" w:color="auto"/>
        <w:right w:val="single" w:sz="8" w:space="0" w:color="auto"/>
      </w:pBdr>
      <w:spacing w:before="100" w:beforeAutospacing="1" w:after="100" w:afterAutospacing="1"/>
    </w:pPr>
    <w:rPr>
      <w:b/>
      <w:bCs/>
      <w:lang w:eastAsia="en-AU"/>
    </w:rPr>
  </w:style>
  <w:style w:type="paragraph" w:customStyle="1" w:styleId="xl123">
    <w:name w:val="xl123"/>
    <w:basedOn w:val="Normal"/>
    <w:rsid w:val="00C2325A"/>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MS Sans Serif" w:hAnsi="MS Sans Serif"/>
      <w:lang w:eastAsia="en-AU"/>
    </w:rPr>
  </w:style>
  <w:style w:type="paragraph" w:customStyle="1" w:styleId="xl124">
    <w:name w:val="xl124"/>
    <w:basedOn w:val="Normal"/>
    <w:rsid w:val="00C2325A"/>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lang w:eastAsia="en-AU"/>
    </w:rPr>
  </w:style>
  <w:style w:type="paragraph" w:customStyle="1" w:styleId="xl125">
    <w:name w:val="xl125"/>
    <w:basedOn w:val="Normal"/>
    <w:rsid w:val="00C2325A"/>
    <w:pPr>
      <w:pBdr>
        <w:top w:val="single" w:sz="4" w:space="0" w:color="auto"/>
        <w:bottom w:val="single" w:sz="4" w:space="0" w:color="auto"/>
        <w:right w:val="single" w:sz="4" w:space="0" w:color="auto"/>
      </w:pBdr>
      <w:spacing w:before="100" w:beforeAutospacing="1" w:after="100" w:afterAutospacing="1"/>
      <w:jc w:val="center"/>
    </w:pPr>
    <w:rPr>
      <w:rFonts w:ascii="MS Sans Serif" w:hAnsi="MS Sans Serif"/>
      <w:b/>
      <w:bCs/>
      <w:color w:val="000000"/>
      <w:lang w:eastAsia="en-AU"/>
    </w:rPr>
  </w:style>
  <w:style w:type="paragraph" w:customStyle="1" w:styleId="xl126">
    <w:name w:val="xl126"/>
    <w:basedOn w:val="Normal"/>
    <w:rsid w:val="00C2325A"/>
    <w:pPr>
      <w:pBdr>
        <w:top w:val="single" w:sz="8" w:space="0" w:color="auto"/>
        <w:left w:val="single" w:sz="8" w:space="0" w:color="auto"/>
        <w:bottom w:val="single" w:sz="8" w:space="0" w:color="auto"/>
        <w:right w:val="single" w:sz="8" w:space="0" w:color="auto"/>
      </w:pBdr>
      <w:spacing w:before="100" w:beforeAutospacing="1" w:after="100" w:afterAutospacing="1"/>
    </w:pPr>
    <w:rPr>
      <w:rFonts w:ascii="MS Sans Serif" w:hAnsi="MS Sans Serif"/>
      <w:b/>
      <w:bCs/>
      <w:color w:val="000000"/>
      <w:lang w:eastAsia="en-AU"/>
    </w:rPr>
  </w:style>
  <w:style w:type="paragraph" w:customStyle="1" w:styleId="xl127">
    <w:name w:val="xl127"/>
    <w:basedOn w:val="Normal"/>
    <w:rsid w:val="00C2325A"/>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MS Sans Serif" w:hAnsi="MS Sans Serif"/>
      <w:b/>
      <w:bCs/>
      <w:lang w:eastAsia="en-AU"/>
    </w:rPr>
  </w:style>
  <w:style w:type="paragraph" w:customStyle="1" w:styleId="xl128">
    <w:name w:val="xl128"/>
    <w:basedOn w:val="Normal"/>
    <w:rsid w:val="00C232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eastAsia="en-AU"/>
    </w:rPr>
  </w:style>
  <w:style w:type="paragraph" w:customStyle="1" w:styleId="xl129">
    <w:name w:val="xl129"/>
    <w:basedOn w:val="Normal"/>
    <w:rsid w:val="00C2325A"/>
    <w:pPr>
      <w:pBdr>
        <w:top w:val="single" w:sz="8" w:space="0" w:color="auto"/>
        <w:left w:val="single" w:sz="8" w:space="0" w:color="auto"/>
      </w:pBdr>
      <w:shd w:val="clear" w:color="auto" w:fill="996666"/>
      <w:spacing w:before="100" w:beforeAutospacing="1" w:after="100" w:afterAutospacing="1"/>
      <w:textAlignment w:val="top"/>
    </w:pPr>
    <w:rPr>
      <w:rFonts w:ascii="MS Sans Serif" w:hAnsi="MS Sans Serif"/>
      <w:color w:val="FF0000"/>
      <w:lang w:eastAsia="en-AU"/>
    </w:rPr>
  </w:style>
  <w:style w:type="paragraph" w:customStyle="1" w:styleId="xl130">
    <w:name w:val="xl130"/>
    <w:basedOn w:val="Normal"/>
    <w:rsid w:val="00C2325A"/>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MS Sans Serif" w:hAnsi="MS Sans Serif"/>
      <w:b/>
      <w:bCs/>
      <w:color w:val="FF0000"/>
      <w:lang w:eastAsia="en-AU"/>
    </w:rPr>
  </w:style>
  <w:style w:type="paragraph" w:customStyle="1" w:styleId="xl131">
    <w:name w:val="xl131"/>
    <w:basedOn w:val="Normal"/>
    <w:rsid w:val="00C2325A"/>
    <w:pPr>
      <w:pBdr>
        <w:left w:val="single" w:sz="4" w:space="0" w:color="auto"/>
        <w:bottom w:val="single" w:sz="4" w:space="0" w:color="auto"/>
        <w:right w:val="single" w:sz="8" w:space="0" w:color="auto"/>
      </w:pBdr>
      <w:spacing w:before="100" w:beforeAutospacing="1" w:after="100" w:afterAutospacing="1"/>
      <w:jc w:val="center"/>
    </w:pPr>
    <w:rPr>
      <w:rFonts w:ascii="MS Sans Serif" w:hAnsi="MS Sans Serif"/>
      <w:b/>
      <w:bCs/>
      <w:color w:val="FF0000"/>
      <w:lang w:eastAsia="en-AU"/>
    </w:rPr>
  </w:style>
  <w:style w:type="paragraph" w:customStyle="1" w:styleId="xl132">
    <w:name w:val="xl132"/>
    <w:basedOn w:val="Normal"/>
    <w:rsid w:val="00C232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S Sans Serif" w:hAnsi="MS Sans Serif"/>
      <w:color w:val="FF0000"/>
      <w:lang w:eastAsia="en-AU"/>
    </w:rPr>
  </w:style>
  <w:style w:type="paragraph" w:customStyle="1" w:styleId="xl133">
    <w:name w:val="xl133"/>
    <w:basedOn w:val="Normal"/>
    <w:rsid w:val="00C2325A"/>
    <w:pPr>
      <w:pBdr>
        <w:top w:val="single" w:sz="4" w:space="0" w:color="auto"/>
        <w:left w:val="single" w:sz="8" w:space="0" w:color="auto"/>
        <w:bottom w:val="single" w:sz="4" w:space="0" w:color="auto"/>
        <w:right w:val="single" w:sz="4" w:space="0" w:color="auto"/>
      </w:pBdr>
      <w:spacing w:before="100" w:beforeAutospacing="1" w:after="100" w:afterAutospacing="1"/>
    </w:pPr>
    <w:rPr>
      <w:rFonts w:ascii="MS Sans Serif" w:hAnsi="MS Sans Serif"/>
      <w:b/>
      <w:bCs/>
      <w:lang w:eastAsia="en-AU"/>
    </w:rPr>
  </w:style>
  <w:style w:type="paragraph" w:customStyle="1" w:styleId="xl134">
    <w:name w:val="xl134"/>
    <w:basedOn w:val="Normal"/>
    <w:rsid w:val="00C2325A"/>
    <w:pPr>
      <w:pBdr>
        <w:top w:val="single" w:sz="4" w:space="0" w:color="auto"/>
        <w:left w:val="single" w:sz="4" w:space="0" w:color="auto"/>
        <w:bottom w:val="single" w:sz="4" w:space="0" w:color="auto"/>
        <w:right w:val="single" w:sz="8" w:space="0" w:color="auto"/>
      </w:pBdr>
      <w:spacing w:before="100" w:beforeAutospacing="1" w:after="100" w:afterAutospacing="1"/>
    </w:pPr>
    <w:rPr>
      <w:rFonts w:ascii="MS Sans Serif" w:hAnsi="MS Sans Serif"/>
      <w:b/>
      <w:bCs/>
      <w:lang w:eastAsia="en-AU"/>
    </w:rPr>
  </w:style>
  <w:style w:type="paragraph" w:customStyle="1" w:styleId="xl135">
    <w:name w:val="xl135"/>
    <w:basedOn w:val="Normal"/>
    <w:rsid w:val="00C2325A"/>
    <w:pPr>
      <w:pBdr>
        <w:top w:val="single" w:sz="4" w:space="0" w:color="auto"/>
        <w:left w:val="single" w:sz="8" w:space="0" w:color="auto"/>
        <w:right w:val="single" w:sz="4" w:space="0" w:color="auto"/>
      </w:pBdr>
      <w:spacing w:before="100" w:beforeAutospacing="1" w:after="100" w:afterAutospacing="1"/>
      <w:jc w:val="center"/>
    </w:pPr>
    <w:rPr>
      <w:rFonts w:ascii="MS Sans Serif" w:hAnsi="MS Sans Serif"/>
      <w:lang w:eastAsia="en-AU"/>
    </w:rPr>
  </w:style>
  <w:style w:type="paragraph" w:customStyle="1" w:styleId="xl136">
    <w:name w:val="xl136"/>
    <w:basedOn w:val="Normal"/>
    <w:rsid w:val="00C2325A"/>
    <w:pPr>
      <w:pBdr>
        <w:top w:val="single" w:sz="4" w:space="0" w:color="auto"/>
        <w:left w:val="single" w:sz="4" w:space="0" w:color="auto"/>
        <w:right w:val="single" w:sz="8" w:space="0" w:color="auto"/>
      </w:pBdr>
      <w:spacing w:before="100" w:beforeAutospacing="1" w:after="100" w:afterAutospacing="1"/>
      <w:jc w:val="center"/>
    </w:pPr>
    <w:rPr>
      <w:rFonts w:ascii="MS Sans Serif" w:hAnsi="MS Sans Serif"/>
      <w:lang w:eastAsia="en-AU"/>
    </w:rPr>
  </w:style>
  <w:style w:type="paragraph" w:customStyle="1" w:styleId="xl137">
    <w:name w:val="xl137"/>
    <w:basedOn w:val="Normal"/>
    <w:rsid w:val="00C2325A"/>
    <w:pPr>
      <w:pBdr>
        <w:left w:val="single" w:sz="8" w:space="0" w:color="auto"/>
        <w:bottom w:val="single" w:sz="4" w:space="0" w:color="auto"/>
        <w:right w:val="single" w:sz="4" w:space="0" w:color="auto"/>
      </w:pBdr>
      <w:spacing w:before="100" w:beforeAutospacing="1" w:after="100" w:afterAutospacing="1"/>
      <w:jc w:val="center"/>
    </w:pPr>
    <w:rPr>
      <w:rFonts w:ascii="MS Sans Serif" w:hAnsi="MS Sans Serif"/>
      <w:b/>
      <w:bCs/>
      <w:lang w:eastAsia="en-AU"/>
    </w:rPr>
  </w:style>
  <w:style w:type="paragraph" w:customStyle="1" w:styleId="xl138">
    <w:name w:val="xl138"/>
    <w:basedOn w:val="Normal"/>
    <w:rsid w:val="00C2325A"/>
    <w:pPr>
      <w:pBdr>
        <w:left w:val="single" w:sz="4" w:space="0" w:color="auto"/>
        <w:bottom w:val="single" w:sz="4" w:space="0" w:color="auto"/>
        <w:right w:val="single" w:sz="8" w:space="0" w:color="auto"/>
      </w:pBdr>
      <w:spacing w:before="100" w:beforeAutospacing="1" w:after="100" w:afterAutospacing="1"/>
      <w:jc w:val="center"/>
    </w:pPr>
    <w:rPr>
      <w:rFonts w:ascii="MS Sans Serif" w:hAnsi="MS Sans Serif"/>
      <w:b/>
      <w:bCs/>
      <w:lang w:eastAsia="en-AU"/>
    </w:rPr>
  </w:style>
  <w:style w:type="paragraph" w:customStyle="1" w:styleId="xl139">
    <w:name w:val="xl139"/>
    <w:basedOn w:val="Normal"/>
    <w:rsid w:val="00C2325A"/>
    <w:pPr>
      <w:pBdr>
        <w:top w:val="single" w:sz="4" w:space="0" w:color="auto"/>
        <w:left w:val="single" w:sz="4" w:space="0" w:color="auto"/>
        <w:bottom w:val="single" w:sz="4" w:space="0" w:color="auto"/>
        <w:right w:val="single" w:sz="8" w:space="0" w:color="auto"/>
      </w:pBdr>
      <w:spacing w:before="100" w:beforeAutospacing="1" w:after="100" w:afterAutospacing="1"/>
    </w:pPr>
    <w:rPr>
      <w:rFonts w:ascii="MS Sans Serif" w:hAnsi="MS Sans Serif"/>
      <w:b/>
      <w:bCs/>
      <w:color w:val="FF0000"/>
      <w:lang w:eastAsia="en-AU"/>
    </w:rPr>
  </w:style>
  <w:style w:type="paragraph" w:customStyle="1" w:styleId="xl140">
    <w:name w:val="xl140"/>
    <w:basedOn w:val="Normal"/>
    <w:rsid w:val="00C2325A"/>
    <w:pPr>
      <w:pBdr>
        <w:left w:val="single" w:sz="8" w:space="0" w:color="auto"/>
      </w:pBdr>
      <w:spacing w:before="100" w:beforeAutospacing="1" w:after="100" w:afterAutospacing="1"/>
    </w:pPr>
    <w:rPr>
      <w:rFonts w:ascii="MS Sans Serif" w:hAnsi="MS Sans Serif"/>
      <w:b/>
      <w:bCs/>
      <w:color w:val="FF0000"/>
      <w:lang w:eastAsia="en-AU"/>
    </w:rPr>
  </w:style>
  <w:style w:type="paragraph" w:customStyle="1" w:styleId="xl141">
    <w:name w:val="xl141"/>
    <w:basedOn w:val="Normal"/>
    <w:rsid w:val="00C2325A"/>
    <w:pPr>
      <w:spacing w:before="100" w:beforeAutospacing="1" w:after="100" w:afterAutospacing="1"/>
      <w:jc w:val="center"/>
    </w:pPr>
    <w:rPr>
      <w:rFonts w:ascii="MS Sans Serif" w:hAnsi="MS Sans Serif"/>
      <w:b/>
      <w:bCs/>
      <w:color w:val="FF0000"/>
      <w:lang w:eastAsia="en-AU"/>
    </w:rPr>
  </w:style>
  <w:style w:type="paragraph" w:customStyle="1" w:styleId="xl142">
    <w:name w:val="xl142"/>
    <w:basedOn w:val="Normal"/>
    <w:rsid w:val="00C2325A"/>
    <w:pPr>
      <w:pBdr>
        <w:top w:val="single" w:sz="4" w:space="0" w:color="auto"/>
        <w:left w:val="single" w:sz="8" w:space="0" w:color="auto"/>
        <w:right w:val="single" w:sz="4" w:space="0" w:color="auto"/>
      </w:pBdr>
      <w:spacing w:before="100" w:beforeAutospacing="1" w:after="100" w:afterAutospacing="1"/>
      <w:jc w:val="center"/>
    </w:pPr>
    <w:rPr>
      <w:rFonts w:ascii="MS Sans Serif" w:hAnsi="MS Sans Serif"/>
      <w:color w:val="FF0000"/>
      <w:lang w:eastAsia="en-AU"/>
    </w:rPr>
  </w:style>
  <w:style w:type="paragraph" w:customStyle="1" w:styleId="xl143">
    <w:name w:val="xl143"/>
    <w:basedOn w:val="Normal"/>
    <w:rsid w:val="00C2325A"/>
    <w:pPr>
      <w:pBdr>
        <w:top w:val="single" w:sz="4" w:space="0" w:color="auto"/>
        <w:left w:val="single" w:sz="4" w:space="0" w:color="auto"/>
        <w:right w:val="single" w:sz="8" w:space="0" w:color="auto"/>
      </w:pBdr>
      <w:spacing w:before="100" w:beforeAutospacing="1" w:after="100" w:afterAutospacing="1"/>
      <w:jc w:val="center"/>
    </w:pPr>
    <w:rPr>
      <w:rFonts w:ascii="MS Sans Serif" w:hAnsi="MS Sans Serif"/>
      <w:color w:val="FF0000"/>
      <w:lang w:eastAsia="en-AU"/>
    </w:rPr>
  </w:style>
  <w:style w:type="paragraph" w:customStyle="1" w:styleId="xl144">
    <w:name w:val="xl144"/>
    <w:basedOn w:val="Normal"/>
    <w:rsid w:val="00C2325A"/>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MS Sans Serif" w:hAnsi="MS Sans Serif"/>
      <w:b/>
      <w:bCs/>
      <w:color w:val="FF0000"/>
      <w:lang w:eastAsia="en-AU"/>
    </w:rPr>
  </w:style>
  <w:style w:type="paragraph" w:customStyle="1" w:styleId="xl145">
    <w:name w:val="xl145"/>
    <w:basedOn w:val="Normal"/>
    <w:rsid w:val="00C2325A"/>
    <w:pPr>
      <w:pBdr>
        <w:bottom w:val="single" w:sz="4" w:space="0" w:color="auto"/>
        <w:right w:val="single" w:sz="4" w:space="0" w:color="auto"/>
      </w:pBdr>
      <w:spacing w:before="100" w:beforeAutospacing="1" w:after="100" w:afterAutospacing="1"/>
      <w:jc w:val="center"/>
    </w:pPr>
    <w:rPr>
      <w:rFonts w:ascii="MS Sans Serif" w:hAnsi="MS Sans Serif"/>
      <w:b/>
      <w:bCs/>
      <w:lang w:eastAsia="en-AU"/>
    </w:rPr>
  </w:style>
  <w:style w:type="paragraph" w:customStyle="1" w:styleId="xl146">
    <w:name w:val="xl146"/>
    <w:basedOn w:val="Normal"/>
    <w:rsid w:val="00C2325A"/>
    <w:pPr>
      <w:pBdr>
        <w:top w:val="single" w:sz="4" w:space="0" w:color="auto"/>
        <w:right w:val="single" w:sz="4" w:space="0" w:color="auto"/>
      </w:pBdr>
      <w:spacing w:before="100" w:beforeAutospacing="1" w:after="100" w:afterAutospacing="1"/>
      <w:jc w:val="center"/>
    </w:pPr>
    <w:rPr>
      <w:rFonts w:ascii="MS Sans Serif" w:hAnsi="MS Sans Serif"/>
      <w:b/>
      <w:bCs/>
      <w:lang w:eastAsia="en-AU"/>
    </w:rPr>
  </w:style>
  <w:style w:type="paragraph" w:customStyle="1" w:styleId="xl147">
    <w:name w:val="xl147"/>
    <w:basedOn w:val="Normal"/>
    <w:rsid w:val="00C2325A"/>
    <w:pPr>
      <w:pBdr>
        <w:top w:val="single" w:sz="4" w:space="0" w:color="auto"/>
        <w:left w:val="single" w:sz="4" w:space="0" w:color="auto"/>
      </w:pBdr>
      <w:spacing w:before="100" w:beforeAutospacing="1" w:after="100" w:afterAutospacing="1"/>
      <w:jc w:val="center"/>
    </w:pPr>
    <w:rPr>
      <w:rFonts w:ascii="MS Sans Serif" w:hAnsi="MS Sans Serif"/>
      <w:b/>
      <w:bCs/>
      <w:lang w:eastAsia="en-AU"/>
    </w:rPr>
  </w:style>
  <w:style w:type="paragraph" w:customStyle="1" w:styleId="xl148">
    <w:name w:val="xl148"/>
    <w:basedOn w:val="Normal"/>
    <w:rsid w:val="00C2325A"/>
    <w:pPr>
      <w:pBdr>
        <w:top w:val="single" w:sz="4" w:space="0" w:color="auto"/>
        <w:bottom w:val="single" w:sz="8" w:space="0" w:color="auto"/>
        <w:right w:val="single" w:sz="4" w:space="0" w:color="auto"/>
      </w:pBdr>
      <w:spacing w:before="100" w:beforeAutospacing="1" w:after="100" w:afterAutospacing="1"/>
      <w:jc w:val="center"/>
    </w:pPr>
    <w:rPr>
      <w:rFonts w:ascii="MS Sans Serif" w:hAnsi="MS Sans Serif"/>
      <w:b/>
      <w:bCs/>
      <w:lang w:eastAsia="en-AU"/>
    </w:rPr>
  </w:style>
  <w:style w:type="paragraph" w:customStyle="1" w:styleId="xl149">
    <w:name w:val="xl149"/>
    <w:basedOn w:val="Normal"/>
    <w:rsid w:val="00C2325A"/>
    <w:pPr>
      <w:pBdr>
        <w:top w:val="single" w:sz="4" w:space="0" w:color="auto"/>
        <w:left w:val="single" w:sz="4" w:space="0" w:color="auto"/>
        <w:bottom w:val="single" w:sz="8" w:space="0" w:color="auto"/>
      </w:pBdr>
      <w:spacing w:before="100" w:beforeAutospacing="1" w:after="100" w:afterAutospacing="1"/>
      <w:jc w:val="center"/>
    </w:pPr>
    <w:rPr>
      <w:rFonts w:ascii="MS Sans Serif" w:hAnsi="MS Sans Serif"/>
      <w:b/>
      <w:bCs/>
      <w:lang w:eastAsia="en-AU"/>
    </w:rPr>
  </w:style>
  <w:style w:type="paragraph" w:customStyle="1" w:styleId="xl150">
    <w:name w:val="xl150"/>
    <w:basedOn w:val="Normal"/>
    <w:rsid w:val="00C2325A"/>
    <w:pPr>
      <w:pBdr>
        <w:top w:val="single" w:sz="4" w:space="0" w:color="auto"/>
        <w:left w:val="single" w:sz="4" w:space="0" w:color="auto"/>
        <w:bottom w:val="single" w:sz="4" w:space="0" w:color="auto"/>
        <w:right w:val="single" w:sz="8" w:space="0" w:color="auto"/>
      </w:pBdr>
      <w:spacing w:before="100" w:beforeAutospacing="1" w:after="100" w:afterAutospacing="1"/>
    </w:pPr>
    <w:rPr>
      <w:rFonts w:ascii="MS Sans Serif" w:hAnsi="MS Sans Serif"/>
      <w:sz w:val="16"/>
      <w:szCs w:val="16"/>
      <w:lang w:eastAsia="en-AU"/>
    </w:rPr>
  </w:style>
  <w:style w:type="paragraph" w:customStyle="1" w:styleId="xl151">
    <w:name w:val="xl151"/>
    <w:basedOn w:val="Normal"/>
    <w:rsid w:val="00C2325A"/>
    <w:pPr>
      <w:spacing w:before="100" w:beforeAutospacing="1" w:after="100" w:afterAutospacing="1"/>
      <w:jc w:val="center"/>
    </w:pPr>
    <w:rPr>
      <w:rFonts w:ascii="MS Sans Serif" w:hAnsi="MS Sans Serif"/>
      <w:color w:val="FF0000"/>
      <w:lang w:eastAsia="en-AU"/>
    </w:rPr>
  </w:style>
  <w:style w:type="paragraph" w:customStyle="1" w:styleId="xl152">
    <w:name w:val="xl152"/>
    <w:basedOn w:val="Normal"/>
    <w:rsid w:val="00C232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MS Sans Serif" w:hAnsi="MS Sans Serif"/>
      <w:color w:val="FF0000"/>
      <w:lang w:eastAsia="en-AU"/>
    </w:rPr>
  </w:style>
  <w:style w:type="paragraph" w:customStyle="1" w:styleId="xl153">
    <w:name w:val="xl153"/>
    <w:basedOn w:val="Normal"/>
    <w:rsid w:val="00C232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S Sans Serif" w:hAnsi="MS Sans Serif"/>
      <w:lang w:eastAsia="en-AU"/>
    </w:rPr>
  </w:style>
  <w:style w:type="paragraph" w:customStyle="1" w:styleId="xl154">
    <w:name w:val="xl154"/>
    <w:basedOn w:val="Normal"/>
    <w:rsid w:val="00C2325A"/>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MS Sans Serif" w:hAnsi="MS Sans Serif"/>
      <w:lang w:eastAsia="en-AU"/>
    </w:rPr>
  </w:style>
  <w:style w:type="paragraph" w:customStyle="1" w:styleId="xl155">
    <w:name w:val="xl155"/>
    <w:basedOn w:val="Normal"/>
    <w:rsid w:val="00C2325A"/>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MS Sans Serif" w:hAnsi="MS Sans Serif"/>
      <w:i/>
      <w:iCs/>
      <w:lang w:eastAsia="en-AU"/>
    </w:rPr>
  </w:style>
  <w:style w:type="paragraph" w:customStyle="1" w:styleId="xl156">
    <w:name w:val="xl156"/>
    <w:basedOn w:val="Normal"/>
    <w:rsid w:val="00C2325A"/>
    <w:pPr>
      <w:spacing w:before="100" w:beforeAutospacing="1" w:after="100" w:afterAutospacing="1"/>
      <w:jc w:val="center"/>
    </w:pPr>
    <w:rPr>
      <w:rFonts w:ascii="MS Sans Serif" w:hAnsi="MS Sans Serif"/>
      <w:b/>
      <w:bCs/>
      <w:color w:val="FF0000"/>
      <w:lang w:eastAsia="en-AU"/>
    </w:rPr>
  </w:style>
  <w:style w:type="paragraph" w:customStyle="1" w:styleId="xl157">
    <w:name w:val="xl157"/>
    <w:basedOn w:val="Normal"/>
    <w:rsid w:val="00C2325A"/>
    <w:pPr>
      <w:pBdr>
        <w:left w:val="single" w:sz="12" w:space="0" w:color="auto"/>
        <w:right w:val="single" w:sz="4" w:space="0" w:color="auto"/>
      </w:pBdr>
      <w:spacing w:before="100" w:beforeAutospacing="1" w:after="100" w:afterAutospacing="1"/>
      <w:jc w:val="center"/>
    </w:pPr>
    <w:rPr>
      <w:rFonts w:ascii="MS Sans Serif" w:hAnsi="MS Sans Serif"/>
      <w:sz w:val="16"/>
      <w:szCs w:val="16"/>
      <w:lang w:eastAsia="en-AU"/>
    </w:rPr>
  </w:style>
  <w:style w:type="paragraph" w:customStyle="1" w:styleId="xl158">
    <w:name w:val="xl158"/>
    <w:basedOn w:val="Normal"/>
    <w:rsid w:val="00C2325A"/>
    <w:pPr>
      <w:pBdr>
        <w:top w:val="single" w:sz="8" w:space="0" w:color="auto"/>
        <w:left w:val="single" w:sz="8" w:space="0" w:color="auto"/>
      </w:pBdr>
      <w:spacing w:before="100" w:beforeAutospacing="1" w:after="100" w:afterAutospacing="1"/>
    </w:pPr>
    <w:rPr>
      <w:rFonts w:ascii="MS Sans Serif" w:hAnsi="MS Sans Serif"/>
      <w:b/>
      <w:bCs/>
      <w:lang w:eastAsia="en-AU"/>
    </w:rPr>
  </w:style>
  <w:style w:type="paragraph" w:customStyle="1" w:styleId="xl159">
    <w:name w:val="xl159"/>
    <w:basedOn w:val="Normal"/>
    <w:rsid w:val="00C2325A"/>
    <w:pPr>
      <w:pBdr>
        <w:left w:val="single" w:sz="8" w:space="0" w:color="auto"/>
      </w:pBdr>
      <w:spacing w:before="100" w:beforeAutospacing="1" w:after="100" w:afterAutospacing="1"/>
    </w:pPr>
    <w:rPr>
      <w:rFonts w:ascii="MS Sans Serif" w:hAnsi="MS Sans Serif"/>
      <w:lang w:eastAsia="en-AU"/>
    </w:rPr>
  </w:style>
  <w:style w:type="paragraph" w:customStyle="1" w:styleId="xl160">
    <w:name w:val="xl160"/>
    <w:basedOn w:val="Normal"/>
    <w:rsid w:val="00C2325A"/>
    <w:pPr>
      <w:pBdr>
        <w:top w:val="single" w:sz="8" w:space="0" w:color="auto"/>
        <w:left w:val="single" w:sz="8" w:space="0" w:color="auto"/>
        <w:bottom w:val="single" w:sz="8" w:space="0" w:color="auto"/>
      </w:pBdr>
      <w:spacing w:before="100" w:beforeAutospacing="1" w:after="100" w:afterAutospacing="1"/>
    </w:pPr>
    <w:rPr>
      <w:rFonts w:ascii="MS Sans Serif" w:hAnsi="MS Sans Serif"/>
      <w:b/>
      <w:bCs/>
      <w:i/>
      <w:iCs/>
      <w:color w:val="000000"/>
      <w:lang w:eastAsia="en-AU"/>
    </w:rPr>
  </w:style>
  <w:style w:type="paragraph" w:customStyle="1" w:styleId="xl161">
    <w:name w:val="xl161"/>
    <w:basedOn w:val="Normal"/>
    <w:rsid w:val="00C2325A"/>
    <w:pPr>
      <w:pBdr>
        <w:top w:val="single" w:sz="8" w:space="0" w:color="auto"/>
        <w:bottom w:val="single" w:sz="8" w:space="0" w:color="auto"/>
        <w:right w:val="single" w:sz="8" w:space="0" w:color="auto"/>
      </w:pBdr>
      <w:spacing w:before="100" w:beforeAutospacing="1" w:after="100" w:afterAutospacing="1"/>
    </w:pPr>
    <w:rPr>
      <w:lang w:eastAsia="en-AU"/>
    </w:rPr>
  </w:style>
  <w:style w:type="paragraph" w:customStyle="1" w:styleId="xl162">
    <w:name w:val="xl162"/>
    <w:basedOn w:val="Normal"/>
    <w:rsid w:val="00C2325A"/>
    <w:pPr>
      <w:spacing w:before="100" w:beforeAutospacing="1" w:after="100" w:afterAutospacing="1"/>
    </w:pPr>
    <w:rPr>
      <w:rFonts w:ascii="MS Sans Serif" w:hAnsi="MS Sans Serif"/>
      <w:lang w:eastAsia="en-AU"/>
    </w:rPr>
  </w:style>
  <w:style w:type="paragraph" w:customStyle="1" w:styleId="xl163">
    <w:name w:val="xl163"/>
    <w:basedOn w:val="Normal"/>
    <w:rsid w:val="00C2325A"/>
    <w:pPr>
      <w:spacing w:before="100" w:beforeAutospacing="1" w:after="100" w:afterAutospacing="1"/>
    </w:pPr>
    <w:rPr>
      <w:lang w:eastAsia="en-AU"/>
    </w:rPr>
  </w:style>
  <w:style w:type="paragraph" w:customStyle="1" w:styleId="xl164">
    <w:name w:val="xl164"/>
    <w:basedOn w:val="Normal"/>
    <w:rsid w:val="00C2325A"/>
    <w:pPr>
      <w:pBdr>
        <w:top w:val="single" w:sz="8" w:space="0" w:color="auto"/>
        <w:left w:val="single" w:sz="8" w:space="0" w:color="auto"/>
        <w:right w:val="single" w:sz="8" w:space="0" w:color="auto"/>
      </w:pBdr>
      <w:spacing w:before="100" w:beforeAutospacing="1" w:after="100" w:afterAutospacing="1"/>
      <w:textAlignment w:val="top"/>
    </w:pPr>
    <w:rPr>
      <w:rFonts w:ascii="MS Sans Serif" w:hAnsi="MS Sans Serif"/>
      <w:b/>
      <w:bCs/>
      <w:lang w:eastAsia="en-AU"/>
    </w:rPr>
  </w:style>
  <w:style w:type="paragraph" w:customStyle="1" w:styleId="xl165">
    <w:name w:val="xl165"/>
    <w:basedOn w:val="Normal"/>
    <w:rsid w:val="00C2325A"/>
    <w:pPr>
      <w:pBdr>
        <w:left w:val="single" w:sz="8" w:space="0" w:color="auto"/>
        <w:right w:val="single" w:sz="8" w:space="0" w:color="auto"/>
      </w:pBdr>
      <w:spacing w:before="100" w:beforeAutospacing="1" w:after="100" w:afterAutospacing="1"/>
    </w:pPr>
    <w:rPr>
      <w:lang w:eastAsia="en-AU"/>
    </w:rPr>
  </w:style>
  <w:style w:type="paragraph" w:customStyle="1" w:styleId="xl166">
    <w:name w:val="xl166"/>
    <w:basedOn w:val="Normal"/>
    <w:rsid w:val="00C2325A"/>
    <w:pPr>
      <w:pBdr>
        <w:left w:val="single" w:sz="8" w:space="0" w:color="auto"/>
        <w:bottom w:val="single" w:sz="8" w:space="0" w:color="auto"/>
        <w:right w:val="single" w:sz="8" w:space="0" w:color="auto"/>
      </w:pBdr>
      <w:spacing w:before="100" w:beforeAutospacing="1" w:after="100" w:afterAutospacing="1"/>
    </w:pPr>
    <w:rPr>
      <w:lang w:eastAsia="en-AU"/>
    </w:rPr>
  </w:style>
  <w:style w:type="paragraph" w:customStyle="1" w:styleId="xl167">
    <w:name w:val="xl167"/>
    <w:basedOn w:val="Normal"/>
    <w:rsid w:val="00C2325A"/>
    <w:pPr>
      <w:pBdr>
        <w:bottom w:val="single" w:sz="8" w:space="0" w:color="auto"/>
      </w:pBdr>
      <w:shd w:val="clear" w:color="auto" w:fill="FF00FF"/>
      <w:spacing w:before="100" w:beforeAutospacing="1" w:after="100" w:afterAutospacing="1"/>
    </w:pPr>
    <w:rPr>
      <w:lang w:eastAsia="en-AU"/>
    </w:rPr>
  </w:style>
  <w:style w:type="paragraph" w:customStyle="1" w:styleId="xl168">
    <w:name w:val="xl168"/>
    <w:basedOn w:val="Normal"/>
    <w:rsid w:val="00C2325A"/>
    <w:pPr>
      <w:pBdr>
        <w:top w:val="single" w:sz="8" w:space="0" w:color="auto"/>
        <w:bottom w:val="single" w:sz="8" w:space="0" w:color="auto"/>
        <w:right w:val="single" w:sz="8" w:space="0" w:color="auto"/>
      </w:pBdr>
      <w:shd w:val="clear" w:color="auto" w:fill="FF00FF"/>
      <w:spacing w:before="100" w:beforeAutospacing="1" w:after="100" w:afterAutospacing="1"/>
    </w:pPr>
    <w:rPr>
      <w:lang w:eastAsia="en-AU"/>
    </w:rPr>
  </w:style>
  <w:style w:type="paragraph" w:customStyle="1" w:styleId="xl169">
    <w:name w:val="xl169"/>
    <w:basedOn w:val="Normal"/>
    <w:rsid w:val="00C2325A"/>
    <w:pPr>
      <w:pBdr>
        <w:bottom w:val="single" w:sz="8" w:space="0" w:color="auto"/>
      </w:pBdr>
      <w:spacing w:before="100" w:beforeAutospacing="1" w:after="100" w:afterAutospacing="1"/>
    </w:pPr>
    <w:rPr>
      <w:rFonts w:ascii="MS Sans Serif" w:hAnsi="MS Sans Serif"/>
      <w:i/>
      <w:iCs/>
      <w:lang w:eastAsia="en-AU"/>
    </w:rPr>
  </w:style>
  <w:style w:type="paragraph" w:customStyle="1" w:styleId="xl170">
    <w:name w:val="xl170"/>
    <w:basedOn w:val="Normal"/>
    <w:rsid w:val="00C2325A"/>
    <w:pPr>
      <w:pBdr>
        <w:left w:val="single" w:sz="8" w:space="0" w:color="auto"/>
        <w:bottom w:val="single" w:sz="8" w:space="0" w:color="auto"/>
      </w:pBdr>
      <w:spacing w:before="100" w:beforeAutospacing="1" w:after="100" w:afterAutospacing="1"/>
    </w:pPr>
    <w:rPr>
      <w:rFonts w:ascii="MS Sans Serif" w:hAnsi="MS Sans Serif"/>
      <w:lang w:eastAsia="en-AU"/>
    </w:rPr>
  </w:style>
  <w:style w:type="paragraph" w:customStyle="1" w:styleId="xl171">
    <w:name w:val="xl171"/>
    <w:basedOn w:val="Normal"/>
    <w:rsid w:val="00C2325A"/>
    <w:pPr>
      <w:pBdr>
        <w:bottom w:val="single" w:sz="8" w:space="0" w:color="auto"/>
      </w:pBdr>
      <w:spacing w:before="100" w:beforeAutospacing="1" w:after="100" w:afterAutospacing="1"/>
    </w:pPr>
    <w:rPr>
      <w:rFonts w:ascii="MS Sans Serif" w:hAnsi="MS Sans Serif"/>
      <w:lang w:eastAsia="en-AU"/>
    </w:rPr>
  </w:style>
  <w:style w:type="paragraph" w:customStyle="1" w:styleId="xl172">
    <w:name w:val="xl172"/>
    <w:basedOn w:val="Normal"/>
    <w:rsid w:val="00C2325A"/>
    <w:pPr>
      <w:pBdr>
        <w:top w:val="single" w:sz="8" w:space="0" w:color="auto"/>
      </w:pBdr>
      <w:spacing w:before="100" w:beforeAutospacing="1" w:after="100" w:afterAutospacing="1"/>
    </w:pPr>
    <w:rPr>
      <w:rFonts w:ascii="MS Sans Serif" w:hAnsi="MS Sans Serif"/>
      <w:lang w:eastAsia="en-AU"/>
    </w:rPr>
  </w:style>
  <w:style w:type="paragraph" w:customStyle="1" w:styleId="xl173">
    <w:name w:val="xl173"/>
    <w:basedOn w:val="Normal"/>
    <w:rsid w:val="00C2325A"/>
    <w:pPr>
      <w:pBdr>
        <w:left w:val="single" w:sz="8" w:space="0" w:color="auto"/>
      </w:pBdr>
      <w:spacing w:before="100" w:beforeAutospacing="1" w:after="100" w:afterAutospacing="1"/>
    </w:pPr>
    <w:rPr>
      <w:rFonts w:ascii="MS Sans Serif" w:hAnsi="MS Sans Serif"/>
      <w:lang w:eastAsia="en-AU"/>
    </w:rPr>
  </w:style>
  <w:style w:type="paragraph" w:customStyle="1" w:styleId="xl174">
    <w:name w:val="xl174"/>
    <w:basedOn w:val="Normal"/>
    <w:rsid w:val="00C2325A"/>
    <w:pPr>
      <w:pBdr>
        <w:top w:val="single" w:sz="8" w:space="0" w:color="auto"/>
      </w:pBdr>
      <w:spacing w:before="100" w:beforeAutospacing="1" w:after="100" w:afterAutospacing="1"/>
    </w:pPr>
    <w:rPr>
      <w:rFonts w:ascii="MS Sans Serif" w:hAnsi="MS Sans Serif"/>
      <w:i/>
      <w:iCs/>
      <w:lang w:eastAsia="en-AU"/>
    </w:rPr>
  </w:style>
  <w:style w:type="paragraph" w:customStyle="1" w:styleId="xl175">
    <w:name w:val="xl175"/>
    <w:basedOn w:val="Normal"/>
    <w:rsid w:val="00C2325A"/>
    <w:pPr>
      <w:spacing w:before="100" w:beforeAutospacing="1" w:after="100" w:afterAutospacing="1"/>
      <w:jc w:val="center"/>
    </w:pPr>
    <w:rPr>
      <w:lang w:eastAsia="en-AU"/>
    </w:rPr>
  </w:style>
  <w:style w:type="paragraph" w:customStyle="1" w:styleId="xl176">
    <w:name w:val="xl176"/>
    <w:basedOn w:val="Normal"/>
    <w:rsid w:val="00C2325A"/>
    <w:pPr>
      <w:pBdr>
        <w:top w:val="single" w:sz="8" w:space="0" w:color="auto"/>
      </w:pBdr>
      <w:spacing w:before="100" w:beforeAutospacing="1" w:after="100" w:afterAutospacing="1"/>
    </w:pPr>
    <w:rPr>
      <w:rFonts w:ascii="MS Sans Serif" w:hAnsi="MS Sans Serif"/>
      <w:lang w:eastAsia="en-AU"/>
    </w:rPr>
  </w:style>
  <w:style w:type="paragraph" w:customStyle="1" w:styleId="xl177">
    <w:name w:val="xl177"/>
    <w:basedOn w:val="Normal"/>
    <w:rsid w:val="00C2325A"/>
    <w:pPr>
      <w:pBdr>
        <w:top w:val="single" w:sz="8" w:space="0" w:color="auto"/>
        <w:right w:val="single" w:sz="8" w:space="0" w:color="auto"/>
      </w:pBdr>
      <w:spacing w:before="100" w:beforeAutospacing="1" w:after="100" w:afterAutospacing="1"/>
    </w:pPr>
    <w:rPr>
      <w:rFonts w:ascii="MS Sans Serif" w:hAnsi="MS Sans Serif"/>
      <w:lang w:eastAsia="en-AU"/>
    </w:rPr>
  </w:style>
  <w:style w:type="paragraph" w:customStyle="1" w:styleId="xl178">
    <w:name w:val="xl178"/>
    <w:basedOn w:val="Normal"/>
    <w:rsid w:val="00C2325A"/>
    <w:pPr>
      <w:spacing w:before="100" w:beforeAutospacing="1" w:after="100" w:afterAutospacing="1"/>
    </w:pPr>
    <w:rPr>
      <w:rFonts w:ascii="MS Sans Serif" w:hAnsi="MS Sans Serif"/>
      <w:lang w:eastAsia="en-AU"/>
    </w:rPr>
  </w:style>
  <w:style w:type="paragraph" w:customStyle="1" w:styleId="xl179">
    <w:name w:val="xl179"/>
    <w:basedOn w:val="Normal"/>
    <w:rsid w:val="00C2325A"/>
    <w:pPr>
      <w:pBdr>
        <w:right w:val="single" w:sz="8" w:space="0" w:color="auto"/>
      </w:pBdr>
      <w:spacing w:before="100" w:beforeAutospacing="1" w:after="100" w:afterAutospacing="1"/>
    </w:pPr>
    <w:rPr>
      <w:rFonts w:ascii="MS Sans Serif" w:hAnsi="MS Sans Serif"/>
      <w:lang w:eastAsia="en-AU"/>
    </w:rPr>
  </w:style>
  <w:style w:type="paragraph" w:customStyle="1" w:styleId="xl180">
    <w:name w:val="xl180"/>
    <w:basedOn w:val="Normal"/>
    <w:rsid w:val="00C2325A"/>
    <w:pPr>
      <w:pBdr>
        <w:bottom w:val="single" w:sz="8" w:space="0" w:color="auto"/>
      </w:pBdr>
      <w:spacing w:before="100" w:beforeAutospacing="1" w:after="100" w:afterAutospacing="1"/>
    </w:pPr>
    <w:rPr>
      <w:rFonts w:ascii="MS Sans Serif" w:hAnsi="MS Sans Serif"/>
      <w:b/>
      <w:bCs/>
      <w:i/>
      <w:iCs/>
      <w:lang w:eastAsia="en-AU"/>
    </w:rPr>
  </w:style>
  <w:style w:type="paragraph" w:customStyle="1" w:styleId="xl181">
    <w:name w:val="xl181"/>
    <w:basedOn w:val="Normal"/>
    <w:rsid w:val="00C2325A"/>
    <w:pPr>
      <w:pBdr>
        <w:bottom w:val="single" w:sz="8" w:space="0" w:color="auto"/>
        <w:right w:val="single" w:sz="8" w:space="0" w:color="auto"/>
      </w:pBdr>
      <w:spacing w:before="100" w:beforeAutospacing="1" w:after="100" w:afterAutospacing="1"/>
    </w:pPr>
    <w:rPr>
      <w:lang w:eastAsia="en-AU"/>
    </w:rPr>
  </w:style>
  <w:style w:type="paragraph" w:customStyle="1" w:styleId="xl182">
    <w:name w:val="xl182"/>
    <w:basedOn w:val="Normal"/>
    <w:rsid w:val="00C2325A"/>
    <w:pPr>
      <w:pBdr>
        <w:top w:val="single" w:sz="8" w:space="0" w:color="auto"/>
        <w:left w:val="single" w:sz="4" w:space="0" w:color="auto"/>
        <w:bottom w:val="single" w:sz="8" w:space="0" w:color="auto"/>
      </w:pBdr>
      <w:spacing w:before="100" w:beforeAutospacing="1" w:after="100" w:afterAutospacing="1"/>
    </w:pPr>
    <w:rPr>
      <w:rFonts w:ascii="MS Sans Serif" w:hAnsi="MS Sans Serif"/>
      <w:lang w:eastAsia="en-AU"/>
    </w:rPr>
  </w:style>
  <w:style w:type="paragraph" w:customStyle="1" w:styleId="xl183">
    <w:name w:val="xl183"/>
    <w:basedOn w:val="Normal"/>
    <w:rsid w:val="00C2325A"/>
    <w:pPr>
      <w:pBdr>
        <w:top w:val="single" w:sz="8" w:space="0" w:color="auto"/>
        <w:bottom w:val="single" w:sz="8" w:space="0" w:color="auto"/>
        <w:right w:val="single" w:sz="8" w:space="0" w:color="auto"/>
      </w:pBdr>
      <w:spacing w:before="100" w:beforeAutospacing="1" w:after="100" w:afterAutospacing="1"/>
    </w:pPr>
    <w:rPr>
      <w:rFonts w:ascii="MS Sans Serif" w:hAnsi="MS Sans Serif"/>
      <w:lang w:eastAsia="en-AU"/>
    </w:rPr>
  </w:style>
  <w:style w:type="paragraph" w:customStyle="1" w:styleId="xl184">
    <w:name w:val="xl184"/>
    <w:basedOn w:val="Normal"/>
    <w:rsid w:val="00C2325A"/>
    <w:pPr>
      <w:pBdr>
        <w:top w:val="single" w:sz="8" w:space="0" w:color="auto"/>
        <w:left w:val="single" w:sz="4" w:space="0" w:color="auto"/>
      </w:pBdr>
      <w:spacing w:before="100" w:beforeAutospacing="1" w:after="100" w:afterAutospacing="1"/>
    </w:pPr>
    <w:rPr>
      <w:rFonts w:ascii="MS Sans Serif" w:hAnsi="MS Sans Serif"/>
      <w:lang w:eastAsia="en-AU"/>
    </w:rPr>
  </w:style>
  <w:style w:type="paragraph" w:customStyle="1" w:styleId="xl185">
    <w:name w:val="xl185"/>
    <w:basedOn w:val="Normal"/>
    <w:rsid w:val="00C2325A"/>
    <w:pPr>
      <w:pBdr>
        <w:top w:val="single" w:sz="8" w:space="0" w:color="auto"/>
        <w:right w:val="single" w:sz="8" w:space="0" w:color="auto"/>
      </w:pBdr>
      <w:spacing w:before="100" w:beforeAutospacing="1" w:after="100" w:afterAutospacing="1"/>
    </w:pPr>
    <w:rPr>
      <w:rFonts w:ascii="MS Sans Serif" w:hAnsi="MS Sans Serif"/>
      <w:lang w:eastAsia="en-AU"/>
    </w:rPr>
  </w:style>
  <w:style w:type="paragraph" w:customStyle="1" w:styleId="xl186">
    <w:name w:val="xl186"/>
    <w:basedOn w:val="Normal"/>
    <w:rsid w:val="00C2325A"/>
    <w:pPr>
      <w:pBdr>
        <w:top w:val="single" w:sz="8" w:space="0" w:color="auto"/>
        <w:left w:val="single" w:sz="4" w:space="0" w:color="auto"/>
      </w:pBdr>
      <w:spacing w:before="100" w:beforeAutospacing="1" w:after="100" w:afterAutospacing="1"/>
    </w:pPr>
    <w:rPr>
      <w:rFonts w:ascii="MS Sans Serif" w:hAnsi="MS Sans Serif"/>
      <w:lang w:eastAsia="en-AU"/>
    </w:rPr>
  </w:style>
  <w:style w:type="paragraph" w:customStyle="1" w:styleId="xl187">
    <w:name w:val="xl187"/>
    <w:basedOn w:val="Normal"/>
    <w:rsid w:val="00C2325A"/>
    <w:pPr>
      <w:pBdr>
        <w:top w:val="single" w:sz="8" w:space="0" w:color="auto"/>
      </w:pBdr>
      <w:spacing w:before="100" w:beforeAutospacing="1" w:after="100" w:afterAutospacing="1"/>
    </w:pPr>
    <w:rPr>
      <w:lang w:eastAsia="en-AU"/>
    </w:rPr>
  </w:style>
  <w:style w:type="paragraph" w:customStyle="1" w:styleId="xl188">
    <w:name w:val="xl188"/>
    <w:basedOn w:val="Normal"/>
    <w:rsid w:val="00C2325A"/>
    <w:pPr>
      <w:pBdr>
        <w:top w:val="single" w:sz="8" w:space="0" w:color="auto"/>
        <w:left w:val="single" w:sz="4" w:space="0" w:color="auto"/>
      </w:pBdr>
      <w:spacing w:before="100" w:beforeAutospacing="1" w:after="100" w:afterAutospacing="1"/>
    </w:pPr>
    <w:rPr>
      <w:rFonts w:ascii="MS Sans Serif" w:hAnsi="MS Sans Serif"/>
      <w:lang w:eastAsia="en-AU"/>
    </w:rPr>
  </w:style>
  <w:style w:type="paragraph" w:customStyle="1" w:styleId="xl189">
    <w:name w:val="xl189"/>
    <w:basedOn w:val="Normal"/>
    <w:rsid w:val="00C2325A"/>
    <w:pPr>
      <w:pBdr>
        <w:top w:val="single" w:sz="8" w:space="0" w:color="auto"/>
        <w:right w:val="single" w:sz="8" w:space="0" w:color="auto"/>
      </w:pBdr>
      <w:spacing w:before="100" w:beforeAutospacing="1" w:after="100" w:afterAutospacing="1"/>
    </w:pPr>
    <w:rPr>
      <w:lang w:eastAsia="en-AU"/>
    </w:rPr>
  </w:style>
  <w:style w:type="paragraph" w:customStyle="1" w:styleId="xl190">
    <w:name w:val="xl190"/>
    <w:basedOn w:val="Normal"/>
    <w:rsid w:val="00C2325A"/>
    <w:pPr>
      <w:spacing w:before="100" w:beforeAutospacing="1" w:after="100" w:afterAutospacing="1"/>
    </w:pPr>
    <w:rPr>
      <w:rFonts w:ascii="MS Sans Serif" w:hAnsi="MS Sans Serif"/>
      <w:lang w:eastAsia="en-AU"/>
    </w:rPr>
  </w:style>
  <w:style w:type="paragraph" w:customStyle="1" w:styleId="xl191">
    <w:name w:val="xl191"/>
    <w:basedOn w:val="Normal"/>
    <w:rsid w:val="00C2325A"/>
    <w:pPr>
      <w:pBdr>
        <w:top w:val="single" w:sz="8" w:space="0" w:color="auto"/>
      </w:pBdr>
      <w:spacing w:before="100" w:beforeAutospacing="1" w:after="100" w:afterAutospacing="1"/>
    </w:pPr>
    <w:rPr>
      <w:rFonts w:ascii="MS Sans Serif" w:hAnsi="MS Sans Serif"/>
      <w:lang w:eastAsia="en-AU"/>
    </w:rPr>
  </w:style>
  <w:style w:type="paragraph" w:customStyle="1" w:styleId="xl192">
    <w:name w:val="xl192"/>
    <w:basedOn w:val="Normal"/>
    <w:rsid w:val="00C2325A"/>
    <w:pPr>
      <w:pBdr>
        <w:top w:val="single" w:sz="8" w:space="0" w:color="auto"/>
        <w:right w:val="single" w:sz="8" w:space="0" w:color="auto"/>
      </w:pBdr>
      <w:spacing w:before="100" w:beforeAutospacing="1" w:after="100" w:afterAutospacing="1"/>
    </w:pPr>
    <w:rPr>
      <w:rFonts w:ascii="MS Sans Serif" w:hAnsi="MS Sans Serif"/>
      <w:lang w:eastAsia="en-AU"/>
    </w:rPr>
  </w:style>
  <w:style w:type="paragraph" w:customStyle="1" w:styleId="xl193">
    <w:name w:val="xl193"/>
    <w:basedOn w:val="Normal"/>
    <w:rsid w:val="00C2325A"/>
    <w:pPr>
      <w:pBdr>
        <w:top w:val="single" w:sz="8" w:space="0" w:color="auto"/>
        <w:bottom w:val="single" w:sz="4" w:space="0" w:color="auto"/>
        <w:right w:val="single" w:sz="8" w:space="0" w:color="auto"/>
      </w:pBdr>
      <w:spacing w:before="100" w:beforeAutospacing="1" w:after="100" w:afterAutospacing="1"/>
      <w:jc w:val="center"/>
    </w:pPr>
    <w:rPr>
      <w:rFonts w:ascii="MS Sans Serif" w:hAnsi="MS Sans Serif"/>
      <w:b/>
      <w:bCs/>
      <w:lang w:eastAsia="en-AU"/>
    </w:rPr>
  </w:style>
  <w:style w:type="paragraph" w:customStyle="1" w:styleId="xl194">
    <w:name w:val="xl194"/>
    <w:basedOn w:val="Normal"/>
    <w:rsid w:val="00C2325A"/>
    <w:pPr>
      <w:pBdr>
        <w:top w:val="single" w:sz="4" w:space="0" w:color="auto"/>
        <w:bottom w:val="single" w:sz="4" w:space="0" w:color="auto"/>
        <w:right w:val="single" w:sz="8" w:space="0" w:color="auto"/>
      </w:pBdr>
      <w:spacing w:before="100" w:beforeAutospacing="1" w:after="100" w:afterAutospacing="1"/>
      <w:jc w:val="center"/>
    </w:pPr>
    <w:rPr>
      <w:lang w:eastAsia="en-AU"/>
    </w:rPr>
  </w:style>
  <w:style w:type="paragraph" w:customStyle="1" w:styleId="xl195">
    <w:name w:val="xl195"/>
    <w:basedOn w:val="Normal"/>
    <w:rsid w:val="00C2325A"/>
    <w:pPr>
      <w:pBdr>
        <w:bottom w:val="single" w:sz="8" w:space="0" w:color="auto"/>
      </w:pBdr>
      <w:spacing w:before="100" w:beforeAutospacing="1" w:after="100" w:afterAutospacing="1"/>
    </w:pPr>
    <w:rPr>
      <w:lang w:eastAsia="en-AU"/>
    </w:rPr>
  </w:style>
  <w:style w:type="paragraph" w:customStyle="1" w:styleId="xl196">
    <w:name w:val="xl196"/>
    <w:basedOn w:val="Normal"/>
    <w:rsid w:val="00C2325A"/>
    <w:pPr>
      <w:pBdr>
        <w:top w:val="single" w:sz="8" w:space="0" w:color="auto"/>
        <w:left w:val="single" w:sz="8" w:space="0" w:color="auto"/>
        <w:bottom w:val="single" w:sz="8" w:space="0" w:color="auto"/>
      </w:pBdr>
      <w:spacing w:before="100" w:beforeAutospacing="1" w:after="100" w:afterAutospacing="1"/>
    </w:pPr>
    <w:rPr>
      <w:rFonts w:ascii="MS Sans Serif" w:hAnsi="MS Sans Serif"/>
      <w:b/>
      <w:bCs/>
      <w:i/>
      <w:iCs/>
      <w:color w:val="FF0000"/>
      <w:lang w:eastAsia="en-AU"/>
    </w:rPr>
  </w:style>
  <w:style w:type="paragraph" w:customStyle="1" w:styleId="xl197">
    <w:name w:val="xl197"/>
    <w:basedOn w:val="Normal"/>
    <w:rsid w:val="00C2325A"/>
    <w:pPr>
      <w:pBdr>
        <w:top w:val="single" w:sz="8" w:space="0" w:color="auto"/>
        <w:bottom w:val="single" w:sz="8" w:space="0" w:color="auto"/>
      </w:pBdr>
      <w:spacing w:before="100" w:beforeAutospacing="1" w:after="100" w:afterAutospacing="1"/>
    </w:pPr>
    <w:rPr>
      <w:rFonts w:ascii="MS Sans Serif" w:hAnsi="MS Sans Serif"/>
      <w:b/>
      <w:bCs/>
      <w:i/>
      <w:iCs/>
      <w:color w:val="FF0000"/>
      <w:lang w:eastAsia="en-AU"/>
    </w:rPr>
  </w:style>
  <w:style w:type="paragraph" w:customStyle="1" w:styleId="xl198">
    <w:name w:val="xl198"/>
    <w:basedOn w:val="Normal"/>
    <w:rsid w:val="00C2325A"/>
    <w:pPr>
      <w:pBdr>
        <w:bottom w:val="single" w:sz="8" w:space="0" w:color="auto"/>
      </w:pBdr>
      <w:spacing w:before="100" w:beforeAutospacing="1" w:after="100" w:afterAutospacing="1"/>
    </w:pPr>
    <w:rPr>
      <w:sz w:val="16"/>
      <w:szCs w:val="16"/>
      <w:lang w:eastAsia="en-AU"/>
    </w:rPr>
  </w:style>
  <w:style w:type="paragraph" w:customStyle="1" w:styleId="xl199">
    <w:name w:val="xl199"/>
    <w:basedOn w:val="Normal"/>
    <w:rsid w:val="00C2325A"/>
    <w:pPr>
      <w:pBdr>
        <w:bottom w:val="single" w:sz="8" w:space="0" w:color="auto"/>
        <w:right w:val="single" w:sz="8" w:space="0" w:color="auto"/>
      </w:pBdr>
      <w:spacing w:before="100" w:beforeAutospacing="1" w:after="100" w:afterAutospacing="1"/>
    </w:pPr>
    <w:rPr>
      <w:sz w:val="16"/>
      <w:szCs w:val="16"/>
      <w:lang w:eastAsia="en-AU"/>
    </w:rPr>
  </w:style>
  <w:style w:type="paragraph" w:customStyle="1" w:styleId="xl200">
    <w:name w:val="xl200"/>
    <w:basedOn w:val="Normal"/>
    <w:rsid w:val="00C2325A"/>
    <w:pPr>
      <w:pBdr>
        <w:right w:val="single" w:sz="8" w:space="0" w:color="auto"/>
      </w:pBdr>
      <w:spacing w:before="100" w:beforeAutospacing="1" w:after="100" w:afterAutospacing="1"/>
    </w:pPr>
    <w:rPr>
      <w:lang w:eastAsia="en-AU"/>
    </w:rPr>
  </w:style>
  <w:style w:type="paragraph" w:styleId="Revision">
    <w:name w:val="Revision"/>
    <w:hidden/>
    <w:uiPriority w:val="99"/>
    <w:semiHidden/>
    <w:rsid w:val="00C2325A"/>
    <w:rPr>
      <w:rFonts w:ascii="Arial" w:hAnsi="Arial"/>
      <w:sz w:val="22"/>
      <w:szCs w:val="24"/>
      <w:lang w:eastAsia="en-US"/>
    </w:rPr>
  </w:style>
  <w:style w:type="character" w:customStyle="1" w:styleId="Text10ALL2Char">
    <w:name w:val="Text 10 AL L2 Char"/>
    <w:link w:val="Text10ALL2"/>
    <w:locked/>
    <w:rsid w:val="00C2325A"/>
  </w:style>
  <w:style w:type="paragraph" w:customStyle="1" w:styleId="Text10ALL2">
    <w:name w:val="Text 10 AL L2"/>
    <w:basedOn w:val="Normal"/>
    <w:link w:val="Text10ALL2Char"/>
    <w:rsid w:val="00C2325A"/>
    <w:pPr>
      <w:overflowPunct w:val="0"/>
      <w:autoSpaceDE w:val="0"/>
      <w:autoSpaceDN w:val="0"/>
      <w:adjustRightInd w:val="0"/>
      <w:spacing w:after="200"/>
      <w:ind w:left="1134"/>
    </w:pPr>
    <w:rPr>
      <w:lang w:eastAsia="en-AU"/>
    </w:rPr>
  </w:style>
  <w:style w:type="character" w:customStyle="1" w:styleId="ScheduleParaChar">
    <w:name w:val="Schedule Para Char"/>
    <w:link w:val="SchedulePara"/>
    <w:locked/>
    <w:rsid w:val="00C2325A"/>
  </w:style>
  <w:style w:type="paragraph" w:customStyle="1" w:styleId="SchedulePara">
    <w:name w:val="Schedule Para"/>
    <w:basedOn w:val="Normal"/>
    <w:link w:val="ScheduleParaChar"/>
    <w:rsid w:val="00C2325A"/>
    <w:pPr>
      <w:spacing w:after="120"/>
      <w:ind w:left="567"/>
    </w:pPr>
    <w:rPr>
      <w:lang w:eastAsia="en-AU"/>
    </w:rPr>
  </w:style>
  <w:style w:type="paragraph" w:customStyle="1" w:styleId="ScheduleParaIndent">
    <w:name w:val="Schedule Para Indent"/>
    <w:basedOn w:val="SchedulePara"/>
    <w:rsid w:val="00C2325A"/>
    <w:pPr>
      <w:ind w:left="1134"/>
    </w:pPr>
  </w:style>
  <w:style w:type="paragraph" w:customStyle="1" w:styleId="Cover-subtitlewhite">
    <w:name w:val="Cover - subtitle white"/>
    <w:qFormat/>
    <w:rsid w:val="00F246FF"/>
    <w:pPr>
      <w:spacing w:before="240" w:after="240"/>
    </w:pPr>
    <w:rPr>
      <w:rFonts w:ascii="Arial" w:hAnsi="Arial" w:cs="Arial"/>
      <w:color w:val="FFFFFF" w:themeColor="background1"/>
      <w:sz w:val="36"/>
      <w:szCs w:val="32"/>
    </w:rPr>
  </w:style>
  <w:style w:type="paragraph" w:customStyle="1" w:styleId="Cover-date">
    <w:name w:val="Cover - date"/>
    <w:qFormat/>
    <w:rsid w:val="00F246FF"/>
    <w:pPr>
      <w:spacing w:before="240" w:after="240"/>
    </w:pPr>
    <w:rPr>
      <w:rFonts w:ascii="Arial" w:hAnsi="Arial" w:cs="Arial"/>
      <w:color w:val="FFFFFF" w:themeColor="background1"/>
      <w:sz w:val="22"/>
      <w:szCs w:val="32"/>
    </w:rPr>
  </w:style>
  <w:style w:type="paragraph" w:customStyle="1" w:styleId="Cover-title">
    <w:name w:val="Cover - title"/>
    <w:qFormat/>
    <w:rsid w:val="00F246FF"/>
    <w:pPr>
      <w:spacing w:after="120"/>
    </w:pPr>
    <w:rPr>
      <w:rFonts w:ascii="Arial" w:hAnsi="Arial" w:cs="Arial"/>
      <w:color w:val="FFFFFF" w:themeColor="background1"/>
      <w:sz w:val="60"/>
      <w:szCs w:val="60"/>
    </w:rPr>
  </w:style>
  <w:style w:type="paragraph" w:customStyle="1" w:styleId="KingstonTOC">
    <w:name w:val="Kingston TOC"/>
    <w:basedOn w:val="Kingstonheading3"/>
    <w:qFormat/>
    <w:rsid w:val="000D5949"/>
    <w:pPr>
      <w:tabs>
        <w:tab w:val="left" w:pos="709"/>
        <w:tab w:val="right" w:pos="9072"/>
      </w:tabs>
    </w:pPr>
    <w:rPr>
      <w:sz w:val="32"/>
      <w:lang w:eastAsia="en-AU"/>
    </w:rPr>
  </w:style>
  <w:style w:type="paragraph" w:customStyle="1" w:styleId="KingstonBullet">
    <w:name w:val="Kingston Bullet"/>
    <w:basedOn w:val="Kingstonbody"/>
    <w:rsid w:val="003E6A09"/>
    <w:pPr>
      <w:numPr>
        <w:numId w:val="18"/>
      </w:numPr>
    </w:pPr>
    <w:rPr>
      <w:szCs w:val="22"/>
    </w:rPr>
  </w:style>
  <w:style w:type="paragraph" w:customStyle="1" w:styleId="KingstonHeading1-numbered">
    <w:name w:val="Kingston Heading 1 - numbered"/>
    <w:basedOn w:val="Kingstonheading1"/>
    <w:qFormat/>
    <w:rsid w:val="00442D3D"/>
  </w:style>
  <w:style w:type="paragraph" w:customStyle="1" w:styleId="KingstonHeading2">
    <w:name w:val="Kingston Heading 2"/>
    <w:basedOn w:val="Kingstonheading2-numbered"/>
    <w:rsid w:val="00442D3D"/>
    <w:pPr>
      <w:ind w:left="-6"/>
    </w:pPr>
    <w:rPr>
      <w:rFonts w:cs="Times New Roman"/>
      <w:szCs w:val="20"/>
    </w:rPr>
  </w:style>
  <w:style w:type="paragraph" w:styleId="Footer">
    <w:name w:val="footer"/>
    <w:basedOn w:val="Normal"/>
    <w:link w:val="FooterChar"/>
    <w:rsid w:val="00D25A27"/>
    <w:pPr>
      <w:tabs>
        <w:tab w:val="center" w:pos="4680"/>
        <w:tab w:val="right" w:pos="9360"/>
      </w:tabs>
      <w:spacing w:after="0" w:line="240" w:lineRule="auto"/>
    </w:pPr>
  </w:style>
  <w:style w:type="character" w:customStyle="1" w:styleId="FooterChar">
    <w:name w:val="Footer Char"/>
    <w:basedOn w:val="DefaultParagraphFont"/>
    <w:link w:val="Footer"/>
    <w:rsid w:val="00D25A27"/>
    <w:rPr>
      <w:rFonts w:ascii="Arial" w:hAnsi="Arial" w:cs="Arial"/>
      <w:lang w:eastAsia="en-US"/>
    </w:rPr>
  </w:style>
  <w:style w:type="character" w:styleId="UnresolvedMention">
    <w:name w:val="Unresolved Mention"/>
    <w:basedOn w:val="DefaultParagraphFont"/>
    <w:uiPriority w:val="99"/>
    <w:semiHidden/>
    <w:unhideWhenUsed/>
    <w:rsid w:val="00493D66"/>
    <w:rPr>
      <w:color w:val="605E5C"/>
      <w:shd w:val="clear" w:color="auto" w:fill="E1DFDD"/>
    </w:rPr>
  </w:style>
  <w:style w:type="paragraph" w:styleId="FootnoteText">
    <w:name w:val="footnote text"/>
    <w:basedOn w:val="Normal"/>
    <w:link w:val="FootnoteTextChar"/>
    <w:unhideWhenUsed/>
    <w:rsid w:val="00F431F8"/>
    <w:pPr>
      <w:spacing w:after="0" w:line="240" w:lineRule="auto"/>
      <w:ind w:right="0"/>
    </w:pPr>
    <w:rPr>
      <w:rFonts w:asciiTheme="minorHAnsi" w:eastAsiaTheme="minorEastAsia" w:hAnsiTheme="minorHAnsi" w:cstheme="minorBidi"/>
      <w:lang w:eastAsia="en-AU"/>
    </w:rPr>
  </w:style>
  <w:style w:type="character" w:customStyle="1" w:styleId="FootnoteTextChar">
    <w:name w:val="Footnote Text Char"/>
    <w:basedOn w:val="DefaultParagraphFont"/>
    <w:link w:val="FootnoteText"/>
    <w:rsid w:val="00F431F8"/>
    <w:rPr>
      <w:rFonts w:asciiTheme="minorHAnsi" w:eastAsiaTheme="minorEastAsia" w:hAnsiTheme="minorHAnsi" w:cstheme="minorBidi"/>
    </w:rPr>
  </w:style>
  <w:style w:type="paragraph" w:customStyle="1" w:styleId="list1basedonbodytext">
    <w:name w:val="list 1 based on body text"/>
    <w:basedOn w:val="Normal"/>
    <w:rsid w:val="00F431F8"/>
    <w:pPr>
      <w:numPr>
        <w:numId w:val="21"/>
      </w:numPr>
      <w:spacing w:before="120" w:after="120" w:line="240" w:lineRule="auto"/>
      <w:ind w:right="0"/>
      <w:jc w:val="both"/>
    </w:pPr>
    <w:rPr>
      <w:rFonts w:ascii="Times New Roman" w:hAnsi="Times New Roman" w:cs="Times New Roman"/>
      <w:sz w:val="24"/>
      <w:szCs w:val="24"/>
    </w:rPr>
  </w:style>
  <w:style w:type="paragraph" w:styleId="Header">
    <w:name w:val="header"/>
    <w:basedOn w:val="Normal"/>
    <w:link w:val="HeaderChar"/>
    <w:uiPriority w:val="99"/>
    <w:unhideWhenUsed/>
    <w:rsid w:val="00CB2E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2EF8"/>
    <w:rPr>
      <w:rFonts w:ascii="Arial" w:hAnsi="Arial" w:cs="Arial"/>
      <w:lang w:eastAsia="en-US"/>
    </w:rPr>
  </w:style>
  <w:style w:type="paragraph" w:customStyle="1" w:styleId="Pa1">
    <w:name w:val="Pa1"/>
    <w:basedOn w:val="Default"/>
    <w:next w:val="Default"/>
    <w:uiPriority w:val="99"/>
    <w:rsid w:val="0057730E"/>
    <w:pPr>
      <w:spacing w:line="181" w:lineRule="atLeast"/>
    </w:pPr>
    <w:rPr>
      <w:rFonts w:ascii="BSESQ U+ Gotham" w:hAnsi="BSESQ U+ Gotham" w:cstheme="minorBidi"/>
      <w:color w:val="auto"/>
      <w:lang w:val="en-AU"/>
    </w:rPr>
  </w:style>
  <w:style w:type="paragraph" w:customStyle="1" w:styleId="Pa30">
    <w:name w:val="Pa30"/>
    <w:basedOn w:val="Default"/>
    <w:next w:val="Default"/>
    <w:uiPriority w:val="99"/>
    <w:rsid w:val="00A05A1D"/>
    <w:pPr>
      <w:spacing w:line="151" w:lineRule="atLeast"/>
    </w:pPr>
    <w:rPr>
      <w:rFonts w:ascii="BSESQ U+ Gotham" w:eastAsia="Times New Roman" w:hAnsi="BSESQ U+ Gotham" w:cs="Times New Roman"/>
      <w:color w:val="auto"/>
      <w:lang w:val="en-AU" w:eastAsia="en-AU"/>
    </w:rPr>
  </w:style>
  <w:style w:type="character" w:customStyle="1" w:styleId="A6">
    <w:name w:val="A6"/>
    <w:uiPriority w:val="99"/>
    <w:rsid w:val="00A05A1D"/>
    <w:rPr>
      <w:rFonts w:cs="BSESQ U+ Gotham"/>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0596">
      <w:bodyDiv w:val="1"/>
      <w:marLeft w:val="0"/>
      <w:marRight w:val="0"/>
      <w:marTop w:val="0"/>
      <w:marBottom w:val="0"/>
      <w:divBdr>
        <w:top w:val="none" w:sz="0" w:space="0" w:color="auto"/>
        <w:left w:val="none" w:sz="0" w:space="0" w:color="auto"/>
        <w:bottom w:val="none" w:sz="0" w:space="0" w:color="auto"/>
        <w:right w:val="none" w:sz="0" w:space="0" w:color="auto"/>
      </w:divBdr>
    </w:div>
    <w:div w:id="8914732">
      <w:bodyDiv w:val="1"/>
      <w:marLeft w:val="0"/>
      <w:marRight w:val="0"/>
      <w:marTop w:val="0"/>
      <w:marBottom w:val="0"/>
      <w:divBdr>
        <w:top w:val="none" w:sz="0" w:space="0" w:color="auto"/>
        <w:left w:val="none" w:sz="0" w:space="0" w:color="auto"/>
        <w:bottom w:val="none" w:sz="0" w:space="0" w:color="auto"/>
        <w:right w:val="none" w:sz="0" w:space="0" w:color="auto"/>
      </w:divBdr>
    </w:div>
    <w:div w:id="14893628">
      <w:bodyDiv w:val="1"/>
      <w:marLeft w:val="0"/>
      <w:marRight w:val="0"/>
      <w:marTop w:val="0"/>
      <w:marBottom w:val="0"/>
      <w:divBdr>
        <w:top w:val="none" w:sz="0" w:space="0" w:color="auto"/>
        <w:left w:val="none" w:sz="0" w:space="0" w:color="auto"/>
        <w:bottom w:val="none" w:sz="0" w:space="0" w:color="auto"/>
        <w:right w:val="none" w:sz="0" w:space="0" w:color="auto"/>
      </w:divBdr>
    </w:div>
    <w:div w:id="34699194">
      <w:bodyDiv w:val="1"/>
      <w:marLeft w:val="0"/>
      <w:marRight w:val="0"/>
      <w:marTop w:val="0"/>
      <w:marBottom w:val="0"/>
      <w:divBdr>
        <w:top w:val="none" w:sz="0" w:space="0" w:color="auto"/>
        <w:left w:val="none" w:sz="0" w:space="0" w:color="auto"/>
        <w:bottom w:val="none" w:sz="0" w:space="0" w:color="auto"/>
        <w:right w:val="none" w:sz="0" w:space="0" w:color="auto"/>
      </w:divBdr>
    </w:div>
    <w:div w:id="42565339">
      <w:bodyDiv w:val="1"/>
      <w:marLeft w:val="0"/>
      <w:marRight w:val="0"/>
      <w:marTop w:val="0"/>
      <w:marBottom w:val="0"/>
      <w:divBdr>
        <w:top w:val="none" w:sz="0" w:space="0" w:color="auto"/>
        <w:left w:val="none" w:sz="0" w:space="0" w:color="auto"/>
        <w:bottom w:val="none" w:sz="0" w:space="0" w:color="auto"/>
        <w:right w:val="none" w:sz="0" w:space="0" w:color="auto"/>
      </w:divBdr>
    </w:div>
    <w:div w:id="46808867">
      <w:bodyDiv w:val="1"/>
      <w:marLeft w:val="0"/>
      <w:marRight w:val="0"/>
      <w:marTop w:val="0"/>
      <w:marBottom w:val="0"/>
      <w:divBdr>
        <w:top w:val="none" w:sz="0" w:space="0" w:color="auto"/>
        <w:left w:val="none" w:sz="0" w:space="0" w:color="auto"/>
        <w:bottom w:val="none" w:sz="0" w:space="0" w:color="auto"/>
        <w:right w:val="none" w:sz="0" w:space="0" w:color="auto"/>
      </w:divBdr>
    </w:div>
    <w:div w:id="57553312">
      <w:bodyDiv w:val="1"/>
      <w:marLeft w:val="0"/>
      <w:marRight w:val="0"/>
      <w:marTop w:val="0"/>
      <w:marBottom w:val="0"/>
      <w:divBdr>
        <w:top w:val="none" w:sz="0" w:space="0" w:color="auto"/>
        <w:left w:val="none" w:sz="0" w:space="0" w:color="auto"/>
        <w:bottom w:val="none" w:sz="0" w:space="0" w:color="auto"/>
        <w:right w:val="none" w:sz="0" w:space="0" w:color="auto"/>
      </w:divBdr>
    </w:div>
    <w:div w:id="58598027">
      <w:bodyDiv w:val="1"/>
      <w:marLeft w:val="0"/>
      <w:marRight w:val="0"/>
      <w:marTop w:val="0"/>
      <w:marBottom w:val="0"/>
      <w:divBdr>
        <w:top w:val="none" w:sz="0" w:space="0" w:color="auto"/>
        <w:left w:val="none" w:sz="0" w:space="0" w:color="auto"/>
        <w:bottom w:val="none" w:sz="0" w:space="0" w:color="auto"/>
        <w:right w:val="none" w:sz="0" w:space="0" w:color="auto"/>
      </w:divBdr>
    </w:div>
    <w:div w:id="71246653">
      <w:bodyDiv w:val="1"/>
      <w:marLeft w:val="0"/>
      <w:marRight w:val="0"/>
      <w:marTop w:val="0"/>
      <w:marBottom w:val="0"/>
      <w:divBdr>
        <w:top w:val="none" w:sz="0" w:space="0" w:color="auto"/>
        <w:left w:val="none" w:sz="0" w:space="0" w:color="auto"/>
        <w:bottom w:val="none" w:sz="0" w:space="0" w:color="auto"/>
        <w:right w:val="none" w:sz="0" w:space="0" w:color="auto"/>
      </w:divBdr>
    </w:div>
    <w:div w:id="84159108">
      <w:bodyDiv w:val="1"/>
      <w:marLeft w:val="0"/>
      <w:marRight w:val="0"/>
      <w:marTop w:val="0"/>
      <w:marBottom w:val="0"/>
      <w:divBdr>
        <w:top w:val="none" w:sz="0" w:space="0" w:color="auto"/>
        <w:left w:val="none" w:sz="0" w:space="0" w:color="auto"/>
        <w:bottom w:val="none" w:sz="0" w:space="0" w:color="auto"/>
        <w:right w:val="none" w:sz="0" w:space="0" w:color="auto"/>
      </w:divBdr>
    </w:div>
    <w:div w:id="97915716">
      <w:bodyDiv w:val="1"/>
      <w:marLeft w:val="0"/>
      <w:marRight w:val="0"/>
      <w:marTop w:val="0"/>
      <w:marBottom w:val="0"/>
      <w:divBdr>
        <w:top w:val="none" w:sz="0" w:space="0" w:color="auto"/>
        <w:left w:val="none" w:sz="0" w:space="0" w:color="auto"/>
        <w:bottom w:val="none" w:sz="0" w:space="0" w:color="auto"/>
        <w:right w:val="none" w:sz="0" w:space="0" w:color="auto"/>
      </w:divBdr>
    </w:div>
    <w:div w:id="103186319">
      <w:bodyDiv w:val="1"/>
      <w:marLeft w:val="0"/>
      <w:marRight w:val="0"/>
      <w:marTop w:val="0"/>
      <w:marBottom w:val="0"/>
      <w:divBdr>
        <w:top w:val="none" w:sz="0" w:space="0" w:color="auto"/>
        <w:left w:val="none" w:sz="0" w:space="0" w:color="auto"/>
        <w:bottom w:val="none" w:sz="0" w:space="0" w:color="auto"/>
        <w:right w:val="none" w:sz="0" w:space="0" w:color="auto"/>
      </w:divBdr>
    </w:div>
    <w:div w:id="103691853">
      <w:bodyDiv w:val="1"/>
      <w:marLeft w:val="0"/>
      <w:marRight w:val="0"/>
      <w:marTop w:val="0"/>
      <w:marBottom w:val="0"/>
      <w:divBdr>
        <w:top w:val="none" w:sz="0" w:space="0" w:color="auto"/>
        <w:left w:val="none" w:sz="0" w:space="0" w:color="auto"/>
        <w:bottom w:val="none" w:sz="0" w:space="0" w:color="auto"/>
        <w:right w:val="none" w:sz="0" w:space="0" w:color="auto"/>
      </w:divBdr>
    </w:div>
    <w:div w:id="125126336">
      <w:bodyDiv w:val="1"/>
      <w:marLeft w:val="0"/>
      <w:marRight w:val="0"/>
      <w:marTop w:val="0"/>
      <w:marBottom w:val="0"/>
      <w:divBdr>
        <w:top w:val="none" w:sz="0" w:space="0" w:color="auto"/>
        <w:left w:val="none" w:sz="0" w:space="0" w:color="auto"/>
        <w:bottom w:val="none" w:sz="0" w:space="0" w:color="auto"/>
        <w:right w:val="none" w:sz="0" w:space="0" w:color="auto"/>
      </w:divBdr>
    </w:div>
    <w:div w:id="134765809">
      <w:bodyDiv w:val="1"/>
      <w:marLeft w:val="0"/>
      <w:marRight w:val="0"/>
      <w:marTop w:val="0"/>
      <w:marBottom w:val="0"/>
      <w:divBdr>
        <w:top w:val="none" w:sz="0" w:space="0" w:color="auto"/>
        <w:left w:val="none" w:sz="0" w:space="0" w:color="auto"/>
        <w:bottom w:val="none" w:sz="0" w:space="0" w:color="auto"/>
        <w:right w:val="none" w:sz="0" w:space="0" w:color="auto"/>
      </w:divBdr>
    </w:div>
    <w:div w:id="136803674">
      <w:bodyDiv w:val="1"/>
      <w:marLeft w:val="0"/>
      <w:marRight w:val="0"/>
      <w:marTop w:val="0"/>
      <w:marBottom w:val="0"/>
      <w:divBdr>
        <w:top w:val="none" w:sz="0" w:space="0" w:color="auto"/>
        <w:left w:val="none" w:sz="0" w:space="0" w:color="auto"/>
        <w:bottom w:val="none" w:sz="0" w:space="0" w:color="auto"/>
        <w:right w:val="none" w:sz="0" w:space="0" w:color="auto"/>
      </w:divBdr>
    </w:div>
    <w:div w:id="138422367">
      <w:bodyDiv w:val="1"/>
      <w:marLeft w:val="0"/>
      <w:marRight w:val="0"/>
      <w:marTop w:val="0"/>
      <w:marBottom w:val="0"/>
      <w:divBdr>
        <w:top w:val="none" w:sz="0" w:space="0" w:color="auto"/>
        <w:left w:val="none" w:sz="0" w:space="0" w:color="auto"/>
        <w:bottom w:val="none" w:sz="0" w:space="0" w:color="auto"/>
        <w:right w:val="none" w:sz="0" w:space="0" w:color="auto"/>
      </w:divBdr>
    </w:div>
    <w:div w:id="142088036">
      <w:bodyDiv w:val="1"/>
      <w:marLeft w:val="0"/>
      <w:marRight w:val="0"/>
      <w:marTop w:val="0"/>
      <w:marBottom w:val="0"/>
      <w:divBdr>
        <w:top w:val="none" w:sz="0" w:space="0" w:color="auto"/>
        <w:left w:val="none" w:sz="0" w:space="0" w:color="auto"/>
        <w:bottom w:val="none" w:sz="0" w:space="0" w:color="auto"/>
        <w:right w:val="none" w:sz="0" w:space="0" w:color="auto"/>
      </w:divBdr>
    </w:div>
    <w:div w:id="149252885">
      <w:bodyDiv w:val="1"/>
      <w:marLeft w:val="0"/>
      <w:marRight w:val="0"/>
      <w:marTop w:val="0"/>
      <w:marBottom w:val="0"/>
      <w:divBdr>
        <w:top w:val="none" w:sz="0" w:space="0" w:color="auto"/>
        <w:left w:val="none" w:sz="0" w:space="0" w:color="auto"/>
        <w:bottom w:val="none" w:sz="0" w:space="0" w:color="auto"/>
        <w:right w:val="none" w:sz="0" w:space="0" w:color="auto"/>
      </w:divBdr>
    </w:div>
    <w:div w:id="158039994">
      <w:bodyDiv w:val="1"/>
      <w:marLeft w:val="0"/>
      <w:marRight w:val="0"/>
      <w:marTop w:val="0"/>
      <w:marBottom w:val="0"/>
      <w:divBdr>
        <w:top w:val="none" w:sz="0" w:space="0" w:color="auto"/>
        <w:left w:val="none" w:sz="0" w:space="0" w:color="auto"/>
        <w:bottom w:val="none" w:sz="0" w:space="0" w:color="auto"/>
        <w:right w:val="none" w:sz="0" w:space="0" w:color="auto"/>
      </w:divBdr>
    </w:div>
    <w:div w:id="163320824">
      <w:bodyDiv w:val="1"/>
      <w:marLeft w:val="0"/>
      <w:marRight w:val="0"/>
      <w:marTop w:val="0"/>
      <w:marBottom w:val="0"/>
      <w:divBdr>
        <w:top w:val="none" w:sz="0" w:space="0" w:color="auto"/>
        <w:left w:val="none" w:sz="0" w:space="0" w:color="auto"/>
        <w:bottom w:val="none" w:sz="0" w:space="0" w:color="auto"/>
        <w:right w:val="none" w:sz="0" w:space="0" w:color="auto"/>
      </w:divBdr>
    </w:div>
    <w:div w:id="174654631">
      <w:bodyDiv w:val="1"/>
      <w:marLeft w:val="0"/>
      <w:marRight w:val="0"/>
      <w:marTop w:val="0"/>
      <w:marBottom w:val="0"/>
      <w:divBdr>
        <w:top w:val="none" w:sz="0" w:space="0" w:color="auto"/>
        <w:left w:val="none" w:sz="0" w:space="0" w:color="auto"/>
        <w:bottom w:val="none" w:sz="0" w:space="0" w:color="auto"/>
        <w:right w:val="none" w:sz="0" w:space="0" w:color="auto"/>
      </w:divBdr>
    </w:div>
    <w:div w:id="192502218">
      <w:bodyDiv w:val="1"/>
      <w:marLeft w:val="0"/>
      <w:marRight w:val="0"/>
      <w:marTop w:val="0"/>
      <w:marBottom w:val="0"/>
      <w:divBdr>
        <w:top w:val="none" w:sz="0" w:space="0" w:color="auto"/>
        <w:left w:val="none" w:sz="0" w:space="0" w:color="auto"/>
        <w:bottom w:val="none" w:sz="0" w:space="0" w:color="auto"/>
        <w:right w:val="none" w:sz="0" w:space="0" w:color="auto"/>
      </w:divBdr>
    </w:div>
    <w:div w:id="194201003">
      <w:bodyDiv w:val="1"/>
      <w:marLeft w:val="0"/>
      <w:marRight w:val="0"/>
      <w:marTop w:val="0"/>
      <w:marBottom w:val="0"/>
      <w:divBdr>
        <w:top w:val="none" w:sz="0" w:space="0" w:color="auto"/>
        <w:left w:val="none" w:sz="0" w:space="0" w:color="auto"/>
        <w:bottom w:val="none" w:sz="0" w:space="0" w:color="auto"/>
        <w:right w:val="none" w:sz="0" w:space="0" w:color="auto"/>
      </w:divBdr>
    </w:div>
    <w:div w:id="196043504">
      <w:bodyDiv w:val="1"/>
      <w:marLeft w:val="0"/>
      <w:marRight w:val="0"/>
      <w:marTop w:val="0"/>
      <w:marBottom w:val="0"/>
      <w:divBdr>
        <w:top w:val="none" w:sz="0" w:space="0" w:color="auto"/>
        <w:left w:val="none" w:sz="0" w:space="0" w:color="auto"/>
        <w:bottom w:val="none" w:sz="0" w:space="0" w:color="auto"/>
        <w:right w:val="none" w:sz="0" w:space="0" w:color="auto"/>
      </w:divBdr>
    </w:div>
    <w:div w:id="211163870">
      <w:bodyDiv w:val="1"/>
      <w:marLeft w:val="0"/>
      <w:marRight w:val="0"/>
      <w:marTop w:val="0"/>
      <w:marBottom w:val="0"/>
      <w:divBdr>
        <w:top w:val="none" w:sz="0" w:space="0" w:color="auto"/>
        <w:left w:val="none" w:sz="0" w:space="0" w:color="auto"/>
        <w:bottom w:val="none" w:sz="0" w:space="0" w:color="auto"/>
        <w:right w:val="none" w:sz="0" w:space="0" w:color="auto"/>
      </w:divBdr>
    </w:div>
    <w:div w:id="218248953">
      <w:bodyDiv w:val="1"/>
      <w:marLeft w:val="0"/>
      <w:marRight w:val="0"/>
      <w:marTop w:val="0"/>
      <w:marBottom w:val="0"/>
      <w:divBdr>
        <w:top w:val="none" w:sz="0" w:space="0" w:color="auto"/>
        <w:left w:val="none" w:sz="0" w:space="0" w:color="auto"/>
        <w:bottom w:val="none" w:sz="0" w:space="0" w:color="auto"/>
        <w:right w:val="none" w:sz="0" w:space="0" w:color="auto"/>
      </w:divBdr>
    </w:div>
    <w:div w:id="225067286">
      <w:bodyDiv w:val="1"/>
      <w:marLeft w:val="0"/>
      <w:marRight w:val="0"/>
      <w:marTop w:val="0"/>
      <w:marBottom w:val="0"/>
      <w:divBdr>
        <w:top w:val="none" w:sz="0" w:space="0" w:color="auto"/>
        <w:left w:val="none" w:sz="0" w:space="0" w:color="auto"/>
        <w:bottom w:val="none" w:sz="0" w:space="0" w:color="auto"/>
        <w:right w:val="none" w:sz="0" w:space="0" w:color="auto"/>
      </w:divBdr>
    </w:div>
    <w:div w:id="228617413">
      <w:bodyDiv w:val="1"/>
      <w:marLeft w:val="0"/>
      <w:marRight w:val="0"/>
      <w:marTop w:val="0"/>
      <w:marBottom w:val="0"/>
      <w:divBdr>
        <w:top w:val="none" w:sz="0" w:space="0" w:color="auto"/>
        <w:left w:val="none" w:sz="0" w:space="0" w:color="auto"/>
        <w:bottom w:val="none" w:sz="0" w:space="0" w:color="auto"/>
        <w:right w:val="none" w:sz="0" w:space="0" w:color="auto"/>
      </w:divBdr>
    </w:div>
    <w:div w:id="229120032">
      <w:bodyDiv w:val="1"/>
      <w:marLeft w:val="0"/>
      <w:marRight w:val="0"/>
      <w:marTop w:val="0"/>
      <w:marBottom w:val="0"/>
      <w:divBdr>
        <w:top w:val="none" w:sz="0" w:space="0" w:color="auto"/>
        <w:left w:val="none" w:sz="0" w:space="0" w:color="auto"/>
        <w:bottom w:val="none" w:sz="0" w:space="0" w:color="auto"/>
        <w:right w:val="none" w:sz="0" w:space="0" w:color="auto"/>
      </w:divBdr>
    </w:div>
    <w:div w:id="236593165">
      <w:bodyDiv w:val="1"/>
      <w:marLeft w:val="0"/>
      <w:marRight w:val="0"/>
      <w:marTop w:val="0"/>
      <w:marBottom w:val="0"/>
      <w:divBdr>
        <w:top w:val="none" w:sz="0" w:space="0" w:color="auto"/>
        <w:left w:val="none" w:sz="0" w:space="0" w:color="auto"/>
        <w:bottom w:val="none" w:sz="0" w:space="0" w:color="auto"/>
        <w:right w:val="none" w:sz="0" w:space="0" w:color="auto"/>
      </w:divBdr>
    </w:div>
    <w:div w:id="241108817">
      <w:bodyDiv w:val="1"/>
      <w:marLeft w:val="0"/>
      <w:marRight w:val="0"/>
      <w:marTop w:val="0"/>
      <w:marBottom w:val="0"/>
      <w:divBdr>
        <w:top w:val="none" w:sz="0" w:space="0" w:color="auto"/>
        <w:left w:val="none" w:sz="0" w:space="0" w:color="auto"/>
        <w:bottom w:val="none" w:sz="0" w:space="0" w:color="auto"/>
        <w:right w:val="none" w:sz="0" w:space="0" w:color="auto"/>
      </w:divBdr>
    </w:div>
    <w:div w:id="249967701">
      <w:bodyDiv w:val="1"/>
      <w:marLeft w:val="0"/>
      <w:marRight w:val="0"/>
      <w:marTop w:val="0"/>
      <w:marBottom w:val="0"/>
      <w:divBdr>
        <w:top w:val="none" w:sz="0" w:space="0" w:color="auto"/>
        <w:left w:val="none" w:sz="0" w:space="0" w:color="auto"/>
        <w:bottom w:val="none" w:sz="0" w:space="0" w:color="auto"/>
        <w:right w:val="none" w:sz="0" w:space="0" w:color="auto"/>
      </w:divBdr>
    </w:div>
    <w:div w:id="262614159">
      <w:bodyDiv w:val="1"/>
      <w:marLeft w:val="0"/>
      <w:marRight w:val="0"/>
      <w:marTop w:val="0"/>
      <w:marBottom w:val="0"/>
      <w:divBdr>
        <w:top w:val="none" w:sz="0" w:space="0" w:color="auto"/>
        <w:left w:val="none" w:sz="0" w:space="0" w:color="auto"/>
        <w:bottom w:val="none" w:sz="0" w:space="0" w:color="auto"/>
        <w:right w:val="none" w:sz="0" w:space="0" w:color="auto"/>
      </w:divBdr>
    </w:div>
    <w:div w:id="266474999">
      <w:bodyDiv w:val="1"/>
      <w:marLeft w:val="0"/>
      <w:marRight w:val="0"/>
      <w:marTop w:val="0"/>
      <w:marBottom w:val="0"/>
      <w:divBdr>
        <w:top w:val="none" w:sz="0" w:space="0" w:color="auto"/>
        <w:left w:val="none" w:sz="0" w:space="0" w:color="auto"/>
        <w:bottom w:val="none" w:sz="0" w:space="0" w:color="auto"/>
        <w:right w:val="none" w:sz="0" w:space="0" w:color="auto"/>
      </w:divBdr>
    </w:div>
    <w:div w:id="278150969">
      <w:bodyDiv w:val="1"/>
      <w:marLeft w:val="0"/>
      <w:marRight w:val="0"/>
      <w:marTop w:val="0"/>
      <w:marBottom w:val="0"/>
      <w:divBdr>
        <w:top w:val="none" w:sz="0" w:space="0" w:color="auto"/>
        <w:left w:val="none" w:sz="0" w:space="0" w:color="auto"/>
        <w:bottom w:val="none" w:sz="0" w:space="0" w:color="auto"/>
        <w:right w:val="none" w:sz="0" w:space="0" w:color="auto"/>
      </w:divBdr>
    </w:div>
    <w:div w:id="298730724">
      <w:bodyDiv w:val="1"/>
      <w:marLeft w:val="0"/>
      <w:marRight w:val="0"/>
      <w:marTop w:val="0"/>
      <w:marBottom w:val="0"/>
      <w:divBdr>
        <w:top w:val="none" w:sz="0" w:space="0" w:color="auto"/>
        <w:left w:val="none" w:sz="0" w:space="0" w:color="auto"/>
        <w:bottom w:val="none" w:sz="0" w:space="0" w:color="auto"/>
        <w:right w:val="none" w:sz="0" w:space="0" w:color="auto"/>
      </w:divBdr>
    </w:div>
    <w:div w:id="310446583">
      <w:bodyDiv w:val="1"/>
      <w:marLeft w:val="0"/>
      <w:marRight w:val="0"/>
      <w:marTop w:val="0"/>
      <w:marBottom w:val="0"/>
      <w:divBdr>
        <w:top w:val="none" w:sz="0" w:space="0" w:color="auto"/>
        <w:left w:val="none" w:sz="0" w:space="0" w:color="auto"/>
        <w:bottom w:val="none" w:sz="0" w:space="0" w:color="auto"/>
        <w:right w:val="none" w:sz="0" w:space="0" w:color="auto"/>
      </w:divBdr>
    </w:div>
    <w:div w:id="313686300">
      <w:bodyDiv w:val="1"/>
      <w:marLeft w:val="0"/>
      <w:marRight w:val="0"/>
      <w:marTop w:val="0"/>
      <w:marBottom w:val="0"/>
      <w:divBdr>
        <w:top w:val="none" w:sz="0" w:space="0" w:color="auto"/>
        <w:left w:val="none" w:sz="0" w:space="0" w:color="auto"/>
        <w:bottom w:val="none" w:sz="0" w:space="0" w:color="auto"/>
        <w:right w:val="none" w:sz="0" w:space="0" w:color="auto"/>
      </w:divBdr>
    </w:div>
    <w:div w:id="324743326">
      <w:bodyDiv w:val="1"/>
      <w:marLeft w:val="0"/>
      <w:marRight w:val="0"/>
      <w:marTop w:val="0"/>
      <w:marBottom w:val="0"/>
      <w:divBdr>
        <w:top w:val="none" w:sz="0" w:space="0" w:color="auto"/>
        <w:left w:val="none" w:sz="0" w:space="0" w:color="auto"/>
        <w:bottom w:val="none" w:sz="0" w:space="0" w:color="auto"/>
        <w:right w:val="none" w:sz="0" w:space="0" w:color="auto"/>
      </w:divBdr>
    </w:div>
    <w:div w:id="338967153">
      <w:bodyDiv w:val="1"/>
      <w:marLeft w:val="0"/>
      <w:marRight w:val="0"/>
      <w:marTop w:val="0"/>
      <w:marBottom w:val="0"/>
      <w:divBdr>
        <w:top w:val="none" w:sz="0" w:space="0" w:color="auto"/>
        <w:left w:val="none" w:sz="0" w:space="0" w:color="auto"/>
        <w:bottom w:val="none" w:sz="0" w:space="0" w:color="auto"/>
        <w:right w:val="none" w:sz="0" w:space="0" w:color="auto"/>
      </w:divBdr>
    </w:div>
    <w:div w:id="353311178">
      <w:bodyDiv w:val="1"/>
      <w:marLeft w:val="0"/>
      <w:marRight w:val="0"/>
      <w:marTop w:val="0"/>
      <w:marBottom w:val="0"/>
      <w:divBdr>
        <w:top w:val="none" w:sz="0" w:space="0" w:color="auto"/>
        <w:left w:val="none" w:sz="0" w:space="0" w:color="auto"/>
        <w:bottom w:val="none" w:sz="0" w:space="0" w:color="auto"/>
        <w:right w:val="none" w:sz="0" w:space="0" w:color="auto"/>
      </w:divBdr>
    </w:div>
    <w:div w:id="361058405">
      <w:bodyDiv w:val="1"/>
      <w:marLeft w:val="0"/>
      <w:marRight w:val="0"/>
      <w:marTop w:val="0"/>
      <w:marBottom w:val="0"/>
      <w:divBdr>
        <w:top w:val="none" w:sz="0" w:space="0" w:color="auto"/>
        <w:left w:val="none" w:sz="0" w:space="0" w:color="auto"/>
        <w:bottom w:val="none" w:sz="0" w:space="0" w:color="auto"/>
        <w:right w:val="none" w:sz="0" w:space="0" w:color="auto"/>
      </w:divBdr>
    </w:div>
    <w:div w:id="372772005">
      <w:bodyDiv w:val="1"/>
      <w:marLeft w:val="0"/>
      <w:marRight w:val="0"/>
      <w:marTop w:val="0"/>
      <w:marBottom w:val="0"/>
      <w:divBdr>
        <w:top w:val="none" w:sz="0" w:space="0" w:color="auto"/>
        <w:left w:val="none" w:sz="0" w:space="0" w:color="auto"/>
        <w:bottom w:val="none" w:sz="0" w:space="0" w:color="auto"/>
        <w:right w:val="none" w:sz="0" w:space="0" w:color="auto"/>
      </w:divBdr>
    </w:div>
    <w:div w:id="384572684">
      <w:bodyDiv w:val="1"/>
      <w:marLeft w:val="0"/>
      <w:marRight w:val="0"/>
      <w:marTop w:val="0"/>
      <w:marBottom w:val="0"/>
      <w:divBdr>
        <w:top w:val="none" w:sz="0" w:space="0" w:color="auto"/>
        <w:left w:val="none" w:sz="0" w:space="0" w:color="auto"/>
        <w:bottom w:val="none" w:sz="0" w:space="0" w:color="auto"/>
        <w:right w:val="none" w:sz="0" w:space="0" w:color="auto"/>
      </w:divBdr>
    </w:div>
    <w:div w:id="401488841">
      <w:bodyDiv w:val="1"/>
      <w:marLeft w:val="0"/>
      <w:marRight w:val="0"/>
      <w:marTop w:val="0"/>
      <w:marBottom w:val="0"/>
      <w:divBdr>
        <w:top w:val="none" w:sz="0" w:space="0" w:color="auto"/>
        <w:left w:val="none" w:sz="0" w:space="0" w:color="auto"/>
        <w:bottom w:val="none" w:sz="0" w:space="0" w:color="auto"/>
        <w:right w:val="none" w:sz="0" w:space="0" w:color="auto"/>
      </w:divBdr>
    </w:div>
    <w:div w:id="405810995">
      <w:bodyDiv w:val="1"/>
      <w:marLeft w:val="0"/>
      <w:marRight w:val="0"/>
      <w:marTop w:val="0"/>
      <w:marBottom w:val="0"/>
      <w:divBdr>
        <w:top w:val="none" w:sz="0" w:space="0" w:color="auto"/>
        <w:left w:val="none" w:sz="0" w:space="0" w:color="auto"/>
        <w:bottom w:val="none" w:sz="0" w:space="0" w:color="auto"/>
        <w:right w:val="none" w:sz="0" w:space="0" w:color="auto"/>
      </w:divBdr>
    </w:div>
    <w:div w:id="430663690">
      <w:bodyDiv w:val="1"/>
      <w:marLeft w:val="0"/>
      <w:marRight w:val="0"/>
      <w:marTop w:val="0"/>
      <w:marBottom w:val="0"/>
      <w:divBdr>
        <w:top w:val="none" w:sz="0" w:space="0" w:color="auto"/>
        <w:left w:val="none" w:sz="0" w:space="0" w:color="auto"/>
        <w:bottom w:val="none" w:sz="0" w:space="0" w:color="auto"/>
        <w:right w:val="none" w:sz="0" w:space="0" w:color="auto"/>
      </w:divBdr>
    </w:div>
    <w:div w:id="433474247">
      <w:bodyDiv w:val="1"/>
      <w:marLeft w:val="0"/>
      <w:marRight w:val="0"/>
      <w:marTop w:val="0"/>
      <w:marBottom w:val="0"/>
      <w:divBdr>
        <w:top w:val="none" w:sz="0" w:space="0" w:color="auto"/>
        <w:left w:val="none" w:sz="0" w:space="0" w:color="auto"/>
        <w:bottom w:val="none" w:sz="0" w:space="0" w:color="auto"/>
        <w:right w:val="none" w:sz="0" w:space="0" w:color="auto"/>
      </w:divBdr>
    </w:div>
    <w:div w:id="442843792">
      <w:bodyDiv w:val="1"/>
      <w:marLeft w:val="0"/>
      <w:marRight w:val="0"/>
      <w:marTop w:val="0"/>
      <w:marBottom w:val="0"/>
      <w:divBdr>
        <w:top w:val="none" w:sz="0" w:space="0" w:color="auto"/>
        <w:left w:val="none" w:sz="0" w:space="0" w:color="auto"/>
        <w:bottom w:val="none" w:sz="0" w:space="0" w:color="auto"/>
        <w:right w:val="none" w:sz="0" w:space="0" w:color="auto"/>
      </w:divBdr>
    </w:div>
    <w:div w:id="443963535">
      <w:bodyDiv w:val="1"/>
      <w:marLeft w:val="0"/>
      <w:marRight w:val="0"/>
      <w:marTop w:val="0"/>
      <w:marBottom w:val="0"/>
      <w:divBdr>
        <w:top w:val="none" w:sz="0" w:space="0" w:color="auto"/>
        <w:left w:val="none" w:sz="0" w:space="0" w:color="auto"/>
        <w:bottom w:val="none" w:sz="0" w:space="0" w:color="auto"/>
        <w:right w:val="none" w:sz="0" w:space="0" w:color="auto"/>
      </w:divBdr>
    </w:div>
    <w:div w:id="452555596">
      <w:bodyDiv w:val="1"/>
      <w:marLeft w:val="0"/>
      <w:marRight w:val="0"/>
      <w:marTop w:val="0"/>
      <w:marBottom w:val="0"/>
      <w:divBdr>
        <w:top w:val="none" w:sz="0" w:space="0" w:color="auto"/>
        <w:left w:val="none" w:sz="0" w:space="0" w:color="auto"/>
        <w:bottom w:val="none" w:sz="0" w:space="0" w:color="auto"/>
        <w:right w:val="none" w:sz="0" w:space="0" w:color="auto"/>
      </w:divBdr>
    </w:div>
    <w:div w:id="467627292">
      <w:bodyDiv w:val="1"/>
      <w:marLeft w:val="0"/>
      <w:marRight w:val="0"/>
      <w:marTop w:val="0"/>
      <w:marBottom w:val="0"/>
      <w:divBdr>
        <w:top w:val="none" w:sz="0" w:space="0" w:color="auto"/>
        <w:left w:val="none" w:sz="0" w:space="0" w:color="auto"/>
        <w:bottom w:val="none" w:sz="0" w:space="0" w:color="auto"/>
        <w:right w:val="none" w:sz="0" w:space="0" w:color="auto"/>
      </w:divBdr>
    </w:div>
    <w:div w:id="482628455">
      <w:bodyDiv w:val="1"/>
      <w:marLeft w:val="0"/>
      <w:marRight w:val="0"/>
      <w:marTop w:val="0"/>
      <w:marBottom w:val="0"/>
      <w:divBdr>
        <w:top w:val="none" w:sz="0" w:space="0" w:color="auto"/>
        <w:left w:val="none" w:sz="0" w:space="0" w:color="auto"/>
        <w:bottom w:val="none" w:sz="0" w:space="0" w:color="auto"/>
        <w:right w:val="none" w:sz="0" w:space="0" w:color="auto"/>
      </w:divBdr>
    </w:div>
    <w:div w:id="494226460">
      <w:bodyDiv w:val="1"/>
      <w:marLeft w:val="0"/>
      <w:marRight w:val="0"/>
      <w:marTop w:val="0"/>
      <w:marBottom w:val="0"/>
      <w:divBdr>
        <w:top w:val="none" w:sz="0" w:space="0" w:color="auto"/>
        <w:left w:val="none" w:sz="0" w:space="0" w:color="auto"/>
        <w:bottom w:val="none" w:sz="0" w:space="0" w:color="auto"/>
        <w:right w:val="none" w:sz="0" w:space="0" w:color="auto"/>
      </w:divBdr>
    </w:div>
    <w:div w:id="500783041">
      <w:bodyDiv w:val="1"/>
      <w:marLeft w:val="0"/>
      <w:marRight w:val="0"/>
      <w:marTop w:val="0"/>
      <w:marBottom w:val="0"/>
      <w:divBdr>
        <w:top w:val="none" w:sz="0" w:space="0" w:color="auto"/>
        <w:left w:val="none" w:sz="0" w:space="0" w:color="auto"/>
        <w:bottom w:val="none" w:sz="0" w:space="0" w:color="auto"/>
        <w:right w:val="none" w:sz="0" w:space="0" w:color="auto"/>
      </w:divBdr>
    </w:div>
    <w:div w:id="510919721">
      <w:bodyDiv w:val="1"/>
      <w:marLeft w:val="0"/>
      <w:marRight w:val="0"/>
      <w:marTop w:val="0"/>
      <w:marBottom w:val="0"/>
      <w:divBdr>
        <w:top w:val="none" w:sz="0" w:space="0" w:color="auto"/>
        <w:left w:val="none" w:sz="0" w:space="0" w:color="auto"/>
        <w:bottom w:val="none" w:sz="0" w:space="0" w:color="auto"/>
        <w:right w:val="none" w:sz="0" w:space="0" w:color="auto"/>
      </w:divBdr>
    </w:div>
    <w:div w:id="512767112">
      <w:bodyDiv w:val="1"/>
      <w:marLeft w:val="0"/>
      <w:marRight w:val="0"/>
      <w:marTop w:val="0"/>
      <w:marBottom w:val="0"/>
      <w:divBdr>
        <w:top w:val="none" w:sz="0" w:space="0" w:color="auto"/>
        <w:left w:val="none" w:sz="0" w:space="0" w:color="auto"/>
        <w:bottom w:val="none" w:sz="0" w:space="0" w:color="auto"/>
        <w:right w:val="none" w:sz="0" w:space="0" w:color="auto"/>
      </w:divBdr>
    </w:div>
    <w:div w:id="526913162">
      <w:bodyDiv w:val="1"/>
      <w:marLeft w:val="0"/>
      <w:marRight w:val="0"/>
      <w:marTop w:val="0"/>
      <w:marBottom w:val="0"/>
      <w:divBdr>
        <w:top w:val="none" w:sz="0" w:space="0" w:color="auto"/>
        <w:left w:val="none" w:sz="0" w:space="0" w:color="auto"/>
        <w:bottom w:val="none" w:sz="0" w:space="0" w:color="auto"/>
        <w:right w:val="none" w:sz="0" w:space="0" w:color="auto"/>
      </w:divBdr>
    </w:div>
    <w:div w:id="535117742">
      <w:bodyDiv w:val="1"/>
      <w:marLeft w:val="0"/>
      <w:marRight w:val="0"/>
      <w:marTop w:val="0"/>
      <w:marBottom w:val="0"/>
      <w:divBdr>
        <w:top w:val="none" w:sz="0" w:space="0" w:color="auto"/>
        <w:left w:val="none" w:sz="0" w:space="0" w:color="auto"/>
        <w:bottom w:val="none" w:sz="0" w:space="0" w:color="auto"/>
        <w:right w:val="none" w:sz="0" w:space="0" w:color="auto"/>
      </w:divBdr>
    </w:div>
    <w:div w:id="564726624">
      <w:bodyDiv w:val="1"/>
      <w:marLeft w:val="0"/>
      <w:marRight w:val="0"/>
      <w:marTop w:val="0"/>
      <w:marBottom w:val="0"/>
      <w:divBdr>
        <w:top w:val="none" w:sz="0" w:space="0" w:color="auto"/>
        <w:left w:val="none" w:sz="0" w:space="0" w:color="auto"/>
        <w:bottom w:val="none" w:sz="0" w:space="0" w:color="auto"/>
        <w:right w:val="none" w:sz="0" w:space="0" w:color="auto"/>
      </w:divBdr>
    </w:div>
    <w:div w:id="576937885">
      <w:bodyDiv w:val="1"/>
      <w:marLeft w:val="0"/>
      <w:marRight w:val="0"/>
      <w:marTop w:val="0"/>
      <w:marBottom w:val="0"/>
      <w:divBdr>
        <w:top w:val="none" w:sz="0" w:space="0" w:color="auto"/>
        <w:left w:val="none" w:sz="0" w:space="0" w:color="auto"/>
        <w:bottom w:val="none" w:sz="0" w:space="0" w:color="auto"/>
        <w:right w:val="none" w:sz="0" w:space="0" w:color="auto"/>
      </w:divBdr>
    </w:div>
    <w:div w:id="582373813">
      <w:bodyDiv w:val="1"/>
      <w:marLeft w:val="0"/>
      <w:marRight w:val="0"/>
      <w:marTop w:val="0"/>
      <w:marBottom w:val="0"/>
      <w:divBdr>
        <w:top w:val="none" w:sz="0" w:space="0" w:color="auto"/>
        <w:left w:val="none" w:sz="0" w:space="0" w:color="auto"/>
        <w:bottom w:val="none" w:sz="0" w:space="0" w:color="auto"/>
        <w:right w:val="none" w:sz="0" w:space="0" w:color="auto"/>
      </w:divBdr>
    </w:div>
    <w:div w:id="587619830">
      <w:bodyDiv w:val="1"/>
      <w:marLeft w:val="0"/>
      <w:marRight w:val="0"/>
      <w:marTop w:val="0"/>
      <w:marBottom w:val="0"/>
      <w:divBdr>
        <w:top w:val="none" w:sz="0" w:space="0" w:color="auto"/>
        <w:left w:val="none" w:sz="0" w:space="0" w:color="auto"/>
        <w:bottom w:val="none" w:sz="0" w:space="0" w:color="auto"/>
        <w:right w:val="none" w:sz="0" w:space="0" w:color="auto"/>
      </w:divBdr>
    </w:div>
    <w:div w:id="589391051">
      <w:bodyDiv w:val="1"/>
      <w:marLeft w:val="0"/>
      <w:marRight w:val="0"/>
      <w:marTop w:val="0"/>
      <w:marBottom w:val="0"/>
      <w:divBdr>
        <w:top w:val="none" w:sz="0" w:space="0" w:color="auto"/>
        <w:left w:val="none" w:sz="0" w:space="0" w:color="auto"/>
        <w:bottom w:val="none" w:sz="0" w:space="0" w:color="auto"/>
        <w:right w:val="none" w:sz="0" w:space="0" w:color="auto"/>
      </w:divBdr>
    </w:div>
    <w:div w:id="593437038">
      <w:bodyDiv w:val="1"/>
      <w:marLeft w:val="0"/>
      <w:marRight w:val="0"/>
      <w:marTop w:val="0"/>
      <w:marBottom w:val="0"/>
      <w:divBdr>
        <w:top w:val="none" w:sz="0" w:space="0" w:color="auto"/>
        <w:left w:val="none" w:sz="0" w:space="0" w:color="auto"/>
        <w:bottom w:val="none" w:sz="0" w:space="0" w:color="auto"/>
        <w:right w:val="none" w:sz="0" w:space="0" w:color="auto"/>
      </w:divBdr>
    </w:div>
    <w:div w:id="603194552">
      <w:bodyDiv w:val="1"/>
      <w:marLeft w:val="0"/>
      <w:marRight w:val="0"/>
      <w:marTop w:val="0"/>
      <w:marBottom w:val="0"/>
      <w:divBdr>
        <w:top w:val="none" w:sz="0" w:space="0" w:color="auto"/>
        <w:left w:val="none" w:sz="0" w:space="0" w:color="auto"/>
        <w:bottom w:val="none" w:sz="0" w:space="0" w:color="auto"/>
        <w:right w:val="none" w:sz="0" w:space="0" w:color="auto"/>
      </w:divBdr>
    </w:div>
    <w:div w:id="613824796">
      <w:bodyDiv w:val="1"/>
      <w:marLeft w:val="0"/>
      <w:marRight w:val="0"/>
      <w:marTop w:val="0"/>
      <w:marBottom w:val="0"/>
      <w:divBdr>
        <w:top w:val="none" w:sz="0" w:space="0" w:color="auto"/>
        <w:left w:val="none" w:sz="0" w:space="0" w:color="auto"/>
        <w:bottom w:val="none" w:sz="0" w:space="0" w:color="auto"/>
        <w:right w:val="none" w:sz="0" w:space="0" w:color="auto"/>
      </w:divBdr>
    </w:div>
    <w:div w:id="616569983">
      <w:bodyDiv w:val="1"/>
      <w:marLeft w:val="0"/>
      <w:marRight w:val="0"/>
      <w:marTop w:val="0"/>
      <w:marBottom w:val="0"/>
      <w:divBdr>
        <w:top w:val="none" w:sz="0" w:space="0" w:color="auto"/>
        <w:left w:val="none" w:sz="0" w:space="0" w:color="auto"/>
        <w:bottom w:val="none" w:sz="0" w:space="0" w:color="auto"/>
        <w:right w:val="none" w:sz="0" w:space="0" w:color="auto"/>
      </w:divBdr>
    </w:div>
    <w:div w:id="617571126">
      <w:bodyDiv w:val="1"/>
      <w:marLeft w:val="0"/>
      <w:marRight w:val="0"/>
      <w:marTop w:val="0"/>
      <w:marBottom w:val="0"/>
      <w:divBdr>
        <w:top w:val="none" w:sz="0" w:space="0" w:color="auto"/>
        <w:left w:val="none" w:sz="0" w:space="0" w:color="auto"/>
        <w:bottom w:val="none" w:sz="0" w:space="0" w:color="auto"/>
        <w:right w:val="none" w:sz="0" w:space="0" w:color="auto"/>
      </w:divBdr>
    </w:div>
    <w:div w:id="624315722">
      <w:bodyDiv w:val="1"/>
      <w:marLeft w:val="0"/>
      <w:marRight w:val="0"/>
      <w:marTop w:val="0"/>
      <w:marBottom w:val="0"/>
      <w:divBdr>
        <w:top w:val="none" w:sz="0" w:space="0" w:color="auto"/>
        <w:left w:val="none" w:sz="0" w:space="0" w:color="auto"/>
        <w:bottom w:val="none" w:sz="0" w:space="0" w:color="auto"/>
        <w:right w:val="none" w:sz="0" w:space="0" w:color="auto"/>
      </w:divBdr>
    </w:div>
    <w:div w:id="660238547">
      <w:bodyDiv w:val="1"/>
      <w:marLeft w:val="0"/>
      <w:marRight w:val="0"/>
      <w:marTop w:val="0"/>
      <w:marBottom w:val="0"/>
      <w:divBdr>
        <w:top w:val="none" w:sz="0" w:space="0" w:color="auto"/>
        <w:left w:val="none" w:sz="0" w:space="0" w:color="auto"/>
        <w:bottom w:val="none" w:sz="0" w:space="0" w:color="auto"/>
        <w:right w:val="none" w:sz="0" w:space="0" w:color="auto"/>
      </w:divBdr>
    </w:div>
    <w:div w:id="681931100">
      <w:bodyDiv w:val="1"/>
      <w:marLeft w:val="0"/>
      <w:marRight w:val="0"/>
      <w:marTop w:val="0"/>
      <w:marBottom w:val="0"/>
      <w:divBdr>
        <w:top w:val="none" w:sz="0" w:space="0" w:color="auto"/>
        <w:left w:val="none" w:sz="0" w:space="0" w:color="auto"/>
        <w:bottom w:val="none" w:sz="0" w:space="0" w:color="auto"/>
        <w:right w:val="none" w:sz="0" w:space="0" w:color="auto"/>
      </w:divBdr>
    </w:div>
    <w:div w:id="685785812">
      <w:bodyDiv w:val="1"/>
      <w:marLeft w:val="0"/>
      <w:marRight w:val="0"/>
      <w:marTop w:val="0"/>
      <w:marBottom w:val="0"/>
      <w:divBdr>
        <w:top w:val="none" w:sz="0" w:space="0" w:color="auto"/>
        <w:left w:val="none" w:sz="0" w:space="0" w:color="auto"/>
        <w:bottom w:val="none" w:sz="0" w:space="0" w:color="auto"/>
        <w:right w:val="none" w:sz="0" w:space="0" w:color="auto"/>
      </w:divBdr>
    </w:div>
    <w:div w:id="696155530">
      <w:bodyDiv w:val="1"/>
      <w:marLeft w:val="0"/>
      <w:marRight w:val="0"/>
      <w:marTop w:val="0"/>
      <w:marBottom w:val="0"/>
      <w:divBdr>
        <w:top w:val="none" w:sz="0" w:space="0" w:color="auto"/>
        <w:left w:val="none" w:sz="0" w:space="0" w:color="auto"/>
        <w:bottom w:val="none" w:sz="0" w:space="0" w:color="auto"/>
        <w:right w:val="none" w:sz="0" w:space="0" w:color="auto"/>
      </w:divBdr>
    </w:div>
    <w:div w:id="696277874">
      <w:bodyDiv w:val="1"/>
      <w:marLeft w:val="0"/>
      <w:marRight w:val="0"/>
      <w:marTop w:val="0"/>
      <w:marBottom w:val="0"/>
      <w:divBdr>
        <w:top w:val="none" w:sz="0" w:space="0" w:color="auto"/>
        <w:left w:val="none" w:sz="0" w:space="0" w:color="auto"/>
        <w:bottom w:val="none" w:sz="0" w:space="0" w:color="auto"/>
        <w:right w:val="none" w:sz="0" w:space="0" w:color="auto"/>
      </w:divBdr>
    </w:div>
    <w:div w:id="702705933">
      <w:bodyDiv w:val="1"/>
      <w:marLeft w:val="0"/>
      <w:marRight w:val="0"/>
      <w:marTop w:val="0"/>
      <w:marBottom w:val="0"/>
      <w:divBdr>
        <w:top w:val="none" w:sz="0" w:space="0" w:color="auto"/>
        <w:left w:val="none" w:sz="0" w:space="0" w:color="auto"/>
        <w:bottom w:val="none" w:sz="0" w:space="0" w:color="auto"/>
        <w:right w:val="none" w:sz="0" w:space="0" w:color="auto"/>
      </w:divBdr>
    </w:div>
    <w:div w:id="712534456">
      <w:bodyDiv w:val="1"/>
      <w:marLeft w:val="0"/>
      <w:marRight w:val="0"/>
      <w:marTop w:val="0"/>
      <w:marBottom w:val="0"/>
      <w:divBdr>
        <w:top w:val="none" w:sz="0" w:space="0" w:color="auto"/>
        <w:left w:val="none" w:sz="0" w:space="0" w:color="auto"/>
        <w:bottom w:val="none" w:sz="0" w:space="0" w:color="auto"/>
        <w:right w:val="none" w:sz="0" w:space="0" w:color="auto"/>
      </w:divBdr>
    </w:div>
    <w:div w:id="714811551">
      <w:bodyDiv w:val="1"/>
      <w:marLeft w:val="0"/>
      <w:marRight w:val="0"/>
      <w:marTop w:val="0"/>
      <w:marBottom w:val="0"/>
      <w:divBdr>
        <w:top w:val="none" w:sz="0" w:space="0" w:color="auto"/>
        <w:left w:val="none" w:sz="0" w:space="0" w:color="auto"/>
        <w:bottom w:val="none" w:sz="0" w:space="0" w:color="auto"/>
        <w:right w:val="none" w:sz="0" w:space="0" w:color="auto"/>
      </w:divBdr>
    </w:div>
    <w:div w:id="723336324">
      <w:bodyDiv w:val="1"/>
      <w:marLeft w:val="0"/>
      <w:marRight w:val="0"/>
      <w:marTop w:val="0"/>
      <w:marBottom w:val="0"/>
      <w:divBdr>
        <w:top w:val="none" w:sz="0" w:space="0" w:color="auto"/>
        <w:left w:val="none" w:sz="0" w:space="0" w:color="auto"/>
        <w:bottom w:val="none" w:sz="0" w:space="0" w:color="auto"/>
        <w:right w:val="none" w:sz="0" w:space="0" w:color="auto"/>
      </w:divBdr>
    </w:div>
    <w:div w:id="730084288">
      <w:bodyDiv w:val="1"/>
      <w:marLeft w:val="0"/>
      <w:marRight w:val="0"/>
      <w:marTop w:val="0"/>
      <w:marBottom w:val="0"/>
      <w:divBdr>
        <w:top w:val="none" w:sz="0" w:space="0" w:color="auto"/>
        <w:left w:val="none" w:sz="0" w:space="0" w:color="auto"/>
        <w:bottom w:val="none" w:sz="0" w:space="0" w:color="auto"/>
        <w:right w:val="none" w:sz="0" w:space="0" w:color="auto"/>
      </w:divBdr>
    </w:div>
    <w:div w:id="734665825">
      <w:bodyDiv w:val="1"/>
      <w:marLeft w:val="0"/>
      <w:marRight w:val="0"/>
      <w:marTop w:val="0"/>
      <w:marBottom w:val="0"/>
      <w:divBdr>
        <w:top w:val="none" w:sz="0" w:space="0" w:color="auto"/>
        <w:left w:val="none" w:sz="0" w:space="0" w:color="auto"/>
        <w:bottom w:val="none" w:sz="0" w:space="0" w:color="auto"/>
        <w:right w:val="none" w:sz="0" w:space="0" w:color="auto"/>
      </w:divBdr>
    </w:div>
    <w:div w:id="740642051">
      <w:bodyDiv w:val="1"/>
      <w:marLeft w:val="0"/>
      <w:marRight w:val="0"/>
      <w:marTop w:val="0"/>
      <w:marBottom w:val="0"/>
      <w:divBdr>
        <w:top w:val="none" w:sz="0" w:space="0" w:color="auto"/>
        <w:left w:val="none" w:sz="0" w:space="0" w:color="auto"/>
        <w:bottom w:val="none" w:sz="0" w:space="0" w:color="auto"/>
        <w:right w:val="none" w:sz="0" w:space="0" w:color="auto"/>
      </w:divBdr>
    </w:div>
    <w:div w:id="751781633">
      <w:bodyDiv w:val="1"/>
      <w:marLeft w:val="0"/>
      <w:marRight w:val="0"/>
      <w:marTop w:val="0"/>
      <w:marBottom w:val="0"/>
      <w:divBdr>
        <w:top w:val="none" w:sz="0" w:space="0" w:color="auto"/>
        <w:left w:val="none" w:sz="0" w:space="0" w:color="auto"/>
        <w:bottom w:val="none" w:sz="0" w:space="0" w:color="auto"/>
        <w:right w:val="none" w:sz="0" w:space="0" w:color="auto"/>
      </w:divBdr>
      <w:divsChild>
        <w:div w:id="1473795159">
          <w:marLeft w:val="0"/>
          <w:marRight w:val="0"/>
          <w:marTop w:val="0"/>
          <w:marBottom w:val="0"/>
          <w:divBdr>
            <w:top w:val="none" w:sz="0" w:space="0" w:color="auto"/>
            <w:left w:val="none" w:sz="0" w:space="0" w:color="auto"/>
            <w:bottom w:val="none" w:sz="0" w:space="0" w:color="auto"/>
            <w:right w:val="none" w:sz="0" w:space="0" w:color="auto"/>
          </w:divBdr>
        </w:div>
      </w:divsChild>
    </w:div>
    <w:div w:id="758715433">
      <w:bodyDiv w:val="1"/>
      <w:marLeft w:val="0"/>
      <w:marRight w:val="0"/>
      <w:marTop w:val="0"/>
      <w:marBottom w:val="0"/>
      <w:divBdr>
        <w:top w:val="none" w:sz="0" w:space="0" w:color="auto"/>
        <w:left w:val="none" w:sz="0" w:space="0" w:color="auto"/>
        <w:bottom w:val="none" w:sz="0" w:space="0" w:color="auto"/>
        <w:right w:val="none" w:sz="0" w:space="0" w:color="auto"/>
      </w:divBdr>
    </w:div>
    <w:div w:id="766198890">
      <w:bodyDiv w:val="1"/>
      <w:marLeft w:val="0"/>
      <w:marRight w:val="0"/>
      <w:marTop w:val="0"/>
      <w:marBottom w:val="0"/>
      <w:divBdr>
        <w:top w:val="none" w:sz="0" w:space="0" w:color="auto"/>
        <w:left w:val="none" w:sz="0" w:space="0" w:color="auto"/>
        <w:bottom w:val="none" w:sz="0" w:space="0" w:color="auto"/>
        <w:right w:val="none" w:sz="0" w:space="0" w:color="auto"/>
      </w:divBdr>
    </w:div>
    <w:div w:id="769666849">
      <w:bodyDiv w:val="1"/>
      <w:marLeft w:val="0"/>
      <w:marRight w:val="0"/>
      <w:marTop w:val="0"/>
      <w:marBottom w:val="0"/>
      <w:divBdr>
        <w:top w:val="none" w:sz="0" w:space="0" w:color="auto"/>
        <w:left w:val="none" w:sz="0" w:space="0" w:color="auto"/>
        <w:bottom w:val="none" w:sz="0" w:space="0" w:color="auto"/>
        <w:right w:val="none" w:sz="0" w:space="0" w:color="auto"/>
      </w:divBdr>
    </w:div>
    <w:div w:id="769931164">
      <w:bodyDiv w:val="1"/>
      <w:marLeft w:val="0"/>
      <w:marRight w:val="0"/>
      <w:marTop w:val="0"/>
      <w:marBottom w:val="0"/>
      <w:divBdr>
        <w:top w:val="none" w:sz="0" w:space="0" w:color="auto"/>
        <w:left w:val="none" w:sz="0" w:space="0" w:color="auto"/>
        <w:bottom w:val="none" w:sz="0" w:space="0" w:color="auto"/>
        <w:right w:val="none" w:sz="0" w:space="0" w:color="auto"/>
      </w:divBdr>
    </w:div>
    <w:div w:id="772364335">
      <w:bodyDiv w:val="1"/>
      <w:marLeft w:val="0"/>
      <w:marRight w:val="0"/>
      <w:marTop w:val="0"/>
      <w:marBottom w:val="0"/>
      <w:divBdr>
        <w:top w:val="none" w:sz="0" w:space="0" w:color="auto"/>
        <w:left w:val="none" w:sz="0" w:space="0" w:color="auto"/>
        <w:bottom w:val="none" w:sz="0" w:space="0" w:color="auto"/>
        <w:right w:val="none" w:sz="0" w:space="0" w:color="auto"/>
      </w:divBdr>
    </w:div>
    <w:div w:id="772670514">
      <w:bodyDiv w:val="1"/>
      <w:marLeft w:val="0"/>
      <w:marRight w:val="0"/>
      <w:marTop w:val="0"/>
      <w:marBottom w:val="0"/>
      <w:divBdr>
        <w:top w:val="none" w:sz="0" w:space="0" w:color="auto"/>
        <w:left w:val="none" w:sz="0" w:space="0" w:color="auto"/>
        <w:bottom w:val="none" w:sz="0" w:space="0" w:color="auto"/>
        <w:right w:val="none" w:sz="0" w:space="0" w:color="auto"/>
      </w:divBdr>
    </w:div>
    <w:div w:id="789057134">
      <w:bodyDiv w:val="1"/>
      <w:marLeft w:val="0"/>
      <w:marRight w:val="0"/>
      <w:marTop w:val="0"/>
      <w:marBottom w:val="0"/>
      <w:divBdr>
        <w:top w:val="none" w:sz="0" w:space="0" w:color="auto"/>
        <w:left w:val="none" w:sz="0" w:space="0" w:color="auto"/>
        <w:bottom w:val="none" w:sz="0" w:space="0" w:color="auto"/>
        <w:right w:val="none" w:sz="0" w:space="0" w:color="auto"/>
      </w:divBdr>
    </w:div>
    <w:div w:id="789977897">
      <w:bodyDiv w:val="1"/>
      <w:marLeft w:val="0"/>
      <w:marRight w:val="0"/>
      <w:marTop w:val="0"/>
      <w:marBottom w:val="0"/>
      <w:divBdr>
        <w:top w:val="none" w:sz="0" w:space="0" w:color="auto"/>
        <w:left w:val="none" w:sz="0" w:space="0" w:color="auto"/>
        <w:bottom w:val="none" w:sz="0" w:space="0" w:color="auto"/>
        <w:right w:val="none" w:sz="0" w:space="0" w:color="auto"/>
      </w:divBdr>
    </w:div>
    <w:div w:id="792015788">
      <w:bodyDiv w:val="1"/>
      <w:marLeft w:val="0"/>
      <w:marRight w:val="0"/>
      <w:marTop w:val="0"/>
      <w:marBottom w:val="0"/>
      <w:divBdr>
        <w:top w:val="none" w:sz="0" w:space="0" w:color="auto"/>
        <w:left w:val="none" w:sz="0" w:space="0" w:color="auto"/>
        <w:bottom w:val="none" w:sz="0" w:space="0" w:color="auto"/>
        <w:right w:val="none" w:sz="0" w:space="0" w:color="auto"/>
      </w:divBdr>
    </w:div>
    <w:div w:id="801728834">
      <w:bodyDiv w:val="1"/>
      <w:marLeft w:val="0"/>
      <w:marRight w:val="0"/>
      <w:marTop w:val="0"/>
      <w:marBottom w:val="0"/>
      <w:divBdr>
        <w:top w:val="none" w:sz="0" w:space="0" w:color="auto"/>
        <w:left w:val="none" w:sz="0" w:space="0" w:color="auto"/>
        <w:bottom w:val="none" w:sz="0" w:space="0" w:color="auto"/>
        <w:right w:val="none" w:sz="0" w:space="0" w:color="auto"/>
      </w:divBdr>
    </w:div>
    <w:div w:id="812451555">
      <w:bodyDiv w:val="1"/>
      <w:marLeft w:val="0"/>
      <w:marRight w:val="0"/>
      <w:marTop w:val="0"/>
      <w:marBottom w:val="0"/>
      <w:divBdr>
        <w:top w:val="none" w:sz="0" w:space="0" w:color="auto"/>
        <w:left w:val="none" w:sz="0" w:space="0" w:color="auto"/>
        <w:bottom w:val="none" w:sz="0" w:space="0" w:color="auto"/>
        <w:right w:val="none" w:sz="0" w:space="0" w:color="auto"/>
      </w:divBdr>
    </w:div>
    <w:div w:id="819810608">
      <w:bodyDiv w:val="1"/>
      <w:marLeft w:val="0"/>
      <w:marRight w:val="0"/>
      <w:marTop w:val="0"/>
      <w:marBottom w:val="0"/>
      <w:divBdr>
        <w:top w:val="none" w:sz="0" w:space="0" w:color="auto"/>
        <w:left w:val="none" w:sz="0" w:space="0" w:color="auto"/>
        <w:bottom w:val="none" w:sz="0" w:space="0" w:color="auto"/>
        <w:right w:val="none" w:sz="0" w:space="0" w:color="auto"/>
      </w:divBdr>
    </w:div>
    <w:div w:id="828525147">
      <w:bodyDiv w:val="1"/>
      <w:marLeft w:val="0"/>
      <w:marRight w:val="0"/>
      <w:marTop w:val="0"/>
      <w:marBottom w:val="0"/>
      <w:divBdr>
        <w:top w:val="none" w:sz="0" w:space="0" w:color="auto"/>
        <w:left w:val="none" w:sz="0" w:space="0" w:color="auto"/>
        <w:bottom w:val="none" w:sz="0" w:space="0" w:color="auto"/>
        <w:right w:val="none" w:sz="0" w:space="0" w:color="auto"/>
      </w:divBdr>
    </w:div>
    <w:div w:id="831795833">
      <w:bodyDiv w:val="1"/>
      <w:marLeft w:val="0"/>
      <w:marRight w:val="0"/>
      <w:marTop w:val="0"/>
      <w:marBottom w:val="0"/>
      <w:divBdr>
        <w:top w:val="none" w:sz="0" w:space="0" w:color="auto"/>
        <w:left w:val="none" w:sz="0" w:space="0" w:color="auto"/>
        <w:bottom w:val="none" w:sz="0" w:space="0" w:color="auto"/>
        <w:right w:val="none" w:sz="0" w:space="0" w:color="auto"/>
      </w:divBdr>
    </w:div>
    <w:div w:id="850871258">
      <w:bodyDiv w:val="1"/>
      <w:marLeft w:val="0"/>
      <w:marRight w:val="0"/>
      <w:marTop w:val="0"/>
      <w:marBottom w:val="0"/>
      <w:divBdr>
        <w:top w:val="none" w:sz="0" w:space="0" w:color="auto"/>
        <w:left w:val="none" w:sz="0" w:space="0" w:color="auto"/>
        <w:bottom w:val="none" w:sz="0" w:space="0" w:color="auto"/>
        <w:right w:val="none" w:sz="0" w:space="0" w:color="auto"/>
      </w:divBdr>
    </w:div>
    <w:div w:id="858280421">
      <w:bodyDiv w:val="1"/>
      <w:marLeft w:val="0"/>
      <w:marRight w:val="0"/>
      <w:marTop w:val="0"/>
      <w:marBottom w:val="0"/>
      <w:divBdr>
        <w:top w:val="none" w:sz="0" w:space="0" w:color="auto"/>
        <w:left w:val="none" w:sz="0" w:space="0" w:color="auto"/>
        <w:bottom w:val="none" w:sz="0" w:space="0" w:color="auto"/>
        <w:right w:val="none" w:sz="0" w:space="0" w:color="auto"/>
      </w:divBdr>
    </w:div>
    <w:div w:id="881675824">
      <w:bodyDiv w:val="1"/>
      <w:marLeft w:val="0"/>
      <w:marRight w:val="0"/>
      <w:marTop w:val="0"/>
      <w:marBottom w:val="0"/>
      <w:divBdr>
        <w:top w:val="none" w:sz="0" w:space="0" w:color="auto"/>
        <w:left w:val="none" w:sz="0" w:space="0" w:color="auto"/>
        <w:bottom w:val="none" w:sz="0" w:space="0" w:color="auto"/>
        <w:right w:val="none" w:sz="0" w:space="0" w:color="auto"/>
      </w:divBdr>
    </w:div>
    <w:div w:id="885990742">
      <w:bodyDiv w:val="1"/>
      <w:marLeft w:val="0"/>
      <w:marRight w:val="0"/>
      <w:marTop w:val="0"/>
      <w:marBottom w:val="0"/>
      <w:divBdr>
        <w:top w:val="none" w:sz="0" w:space="0" w:color="auto"/>
        <w:left w:val="none" w:sz="0" w:space="0" w:color="auto"/>
        <w:bottom w:val="none" w:sz="0" w:space="0" w:color="auto"/>
        <w:right w:val="none" w:sz="0" w:space="0" w:color="auto"/>
      </w:divBdr>
    </w:div>
    <w:div w:id="916863012">
      <w:bodyDiv w:val="1"/>
      <w:marLeft w:val="0"/>
      <w:marRight w:val="0"/>
      <w:marTop w:val="0"/>
      <w:marBottom w:val="0"/>
      <w:divBdr>
        <w:top w:val="none" w:sz="0" w:space="0" w:color="auto"/>
        <w:left w:val="none" w:sz="0" w:space="0" w:color="auto"/>
        <w:bottom w:val="none" w:sz="0" w:space="0" w:color="auto"/>
        <w:right w:val="none" w:sz="0" w:space="0" w:color="auto"/>
      </w:divBdr>
    </w:div>
    <w:div w:id="917783275">
      <w:bodyDiv w:val="1"/>
      <w:marLeft w:val="0"/>
      <w:marRight w:val="0"/>
      <w:marTop w:val="0"/>
      <w:marBottom w:val="0"/>
      <w:divBdr>
        <w:top w:val="none" w:sz="0" w:space="0" w:color="auto"/>
        <w:left w:val="none" w:sz="0" w:space="0" w:color="auto"/>
        <w:bottom w:val="none" w:sz="0" w:space="0" w:color="auto"/>
        <w:right w:val="none" w:sz="0" w:space="0" w:color="auto"/>
      </w:divBdr>
    </w:div>
    <w:div w:id="921642330">
      <w:bodyDiv w:val="1"/>
      <w:marLeft w:val="0"/>
      <w:marRight w:val="0"/>
      <w:marTop w:val="0"/>
      <w:marBottom w:val="0"/>
      <w:divBdr>
        <w:top w:val="none" w:sz="0" w:space="0" w:color="auto"/>
        <w:left w:val="none" w:sz="0" w:space="0" w:color="auto"/>
        <w:bottom w:val="none" w:sz="0" w:space="0" w:color="auto"/>
        <w:right w:val="none" w:sz="0" w:space="0" w:color="auto"/>
      </w:divBdr>
    </w:div>
    <w:div w:id="944966294">
      <w:bodyDiv w:val="1"/>
      <w:marLeft w:val="0"/>
      <w:marRight w:val="0"/>
      <w:marTop w:val="0"/>
      <w:marBottom w:val="0"/>
      <w:divBdr>
        <w:top w:val="none" w:sz="0" w:space="0" w:color="auto"/>
        <w:left w:val="none" w:sz="0" w:space="0" w:color="auto"/>
        <w:bottom w:val="none" w:sz="0" w:space="0" w:color="auto"/>
        <w:right w:val="none" w:sz="0" w:space="0" w:color="auto"/>
      </w:divBdr>
    </w:div>
    <w:div w:id="951324657">
      <w:bodyDiv w:val="1"/>
      <w:marLeft w:val="0"/>
      <w:marRight w:val="0"/>
      <w:marTop w:val="0"/>
      <w:marBottom w:val="0"/>
      <w:divBdr>
        <w:top w:val="none" w:sz="0" w:space="0" w:color="auto"/>
        <w:left w:val="none" w:sz="0" w:space="0" w:color="auto"/>
        <w:bottom w:val="none" w:sz="0" w:space="0" w:color="auto"/>
        <w:right w:val="none" w:sz="0" w:space="0" w:color="auto"/>
      </w:divBdr>
    </w:div>
    <w:div w:id="960308961">
      <w:bodyDiv w:val="1"/>
      <w:marLeft w:val="0"/>
      <w:marRight w:val="0"/>
      <w:marTop w:val="0"/>
      <w:marBottom w:val="0"/>
      <w:divBdr>
        <w:top w:val="none" w:sz="0" w:space="0" w:color="auto"/>
        <w:left w:val="none" w:sz="0" w:space="0" w:color="auto"/>
        <w:bottom w:val="none" w:sz="0" w:space="0" w:color="auto"/>
        <w:right w:val="none" w:sz="0" w:space="0" w:color="auto"/>
      </w:divBdr>
    </w:div>
    <w:div w:id="964703302">
      <w:bodyDiv w:val="1"/>
      <w:marLeft w:val="0"/>
      <w:marRight w:val="0"/>
      <w:marTop w:val="0"/>
      <w:marBottom w:val="0"/>
      <w:divBdr>
        <w:top w:val="none" w:sz="0" w:space="0" w:color="auto"/>
        <w:left w:val="none" w:sz="0" w:space="0" w:color="auto"/>
        <w:bottom w:val="none" w:sz="0" w:space="0" w:color="auto"/>
        <w:right w:val="none" w:sz="0" w:space="0" w:color="auto"/>
      </w:divBdr>
    </w:div>
    <w:div w:id="965233228">
      <w:bodyDiv w:val="1"/>
      <w:marLeft w:val="0"/>
      <w:marRight w:val="0"/>
      <w:marTop w:val="0"/>
      <w:marBottom w:val="0"/>
      <w:divBdr>
        <w:top w:val="none" w:sz="0" w:space="0" w:color="auto"/>
        <w:left w:val="none" w:sz="0" w:space="0" w:color="auto"/>
        <w:bottom w:val="none" w:sz="0" w:space="0" w:color="auto"/>
        <w:right w:val="none" w:sz="0" w:space="0" w:color="auto"/>
      </w:divBdr>
    </w:div>
    <w:div w:id="967668736">
      <w:bodyDiv w:val="1"/>
      <w:marLeft w:val="0"/>
      <w:marRight w:val="0"/>
      <w:marTop w:val="0"/>
      <w:marBottom w:val="0"/>
      <w:divBdr>
        <w:top w:val="none" w:sz="0" w:space="0" w:color="auto"/>
        <w:left w:val="none" w:sz="0" w:space="0" w:color="auto"/>
        <w:bottom w:val="none" w:sz="0" w:space="0" w:color="auto"/>
        <w:right w:val="none" w:sz="0" w:space="0" w:color="auto"/>
      </w:divBdr>
    </w:div>
    <w:div w:id="970985714">
      <w:bodyDiv w:val="1"/>
      <w:marLeft w:val="0"/>
      <w:marRight w:val="0"/>
      <w:marTop w:val="0"/>
      <w:marBottom w:val="0"/>
      <w:divBdr>
        <w:top w:val="none" w:sz="0" w:space="0" w:color="auto"/>
        <w:left w:val="none" w:sz="0" w:space="0" w:color="auto"/>
        <w:bottom w:val="none" w:sz="0" w:space="0" w:color="auto"/>
        <w:right w:val="none" w:sz="0" w:space="0" w:color="auto"/>
      </w:divBdr>
    </w:div>
    <w:div w:id="971210664">
      <w:bodyDiv w:val="1"/>
      <w:marLeft w:val="0"/>
      <w:marRight w:val="0"/>
      <w:marTop w:val="0"/>
      <w:marBottom w:val="0"/>
      <w:divBdr>
        <w:top w:val="none" w:sz="0" w:space="0" w:color="auto"/>
        <w:left w:val="none" w:sz="0" w:space="0" w:color="auto"/>
        <w:bottom w:val="none" w:sz="0" w:space="0" w:color="auto"/>
        <w:right w:val="none" w:sz="0" w:space="0" w:color="auto"/>
      </w:divBdr>
    </w:div>
    <w:div w:id="971713799">
      <w:bodyDiv w:val="1"/>
      <w:marLeft w:val="0"/>
      <w:marRight w:val="0"/>
      <w:marTop w:val="0"/>
      <w:marBottom w:val="0"/>
      <w:divBdr>
        <w:top w:val="none" w:sz="0" w:space="0" w:color="auto"/>
        <w:left w:val="none" w:sz="0" w:space="0" w:color="auto"/>
        <w:bottom w:val="none" w:sz="0" w:space="0" w:color="auto"/>
        <w:right w:val="none" w:sz="0" w:space="0" w:color="auto"/>
      </w:divBdr>
    </w:div>
    <w:div w:id="984317310">
      <w:bodyDiv w:val="1"/>
      <w:marLeft w:val="0"/>
      <w:marRight w:val="0"/>
      <w:marTop w:val="0"/>
      <w:marBottom w:val="0"/>
      <w:divBdr>
        <w:top w:val="none" w:sz="0" w:space="0" w:color="auto"/>
        <w:left w:val="none" w:sz="0" w:space="0" w:color="auto"/>
        <w:bottom w:val="none" w:sz="0" w:space="0" w:color="auto"/>
        <w:right w:val="none" w:sz="0" w:space="0" w:color="auto"/>
      </w:divBdr>
    </w:div>
    <w:div w:id="987246216">
      <w:bodyDiv w:val="1"/>
      <w:marLeft w:val="0"/>
      <w:marRight w:val="0"/>
      <w:marTop w:val="0"/>
      <w:marBottom w:val="0"/>
      <w:divBdr>
        <w:top w:val="none" w:sz="0" w:space="0" w:color="auto"/>
        <w:left w:val="none" w:sz="0" w:space="0" w:color="auto"/>
        <w:bottom w:val="none" w:sz="0" w:space="0" w:color="auto"/>
        <w:right w:val="none" w:sz="0" w:space="0" w:color="auto"/>
      </w:divBdr>
    </w:div>
    <w:div w:id="990791371">
      <w:bodyDiv w:val="1"/>
      <w:marLeft w:val="0"/>
      <w:marRight w:val="0"/>
      <w:marTop w:val="0"/>
      <w:marBottom w:val="0"/>
      <w:divBdr>
        <w:top w:val="none" w:sz="0" w:space="0" w:color="auto"/>
        <w:left w:val="none" w:sz="0" w:space="0" w:color="auto"/>
        <w:bottom w:val="none" w:sz="0" w:space="0" w:color="auto"/>
        <w:right w:val="none" w:sz="0" w:space="0" w:color="auto"/>
      </w:divBdr>
    </w:div>
    <w:div w:id="997269902">
      <w:bodyDiv w:val="1"/>
      <w:marLeft w:val="0"/>
      <w:marRight w:val="0"/>
      <w:marTop w:val="0"/>
      <w:marBottom w:val="0"/>
      <w:divBdr>
        <w:top w:val="none" w:sz="0" w:space="0" w:color="auto"/>
        <w:left w:val="none" w:sz="0" w:space="0" w:color="auto"/>
        <w:bottom w:val="none" w:sz="0" w:space="0" w:color="auto"/>
        <w:right w:val="none" w:sz="0" w:space="0" w:color="auto"/>
      </w:divBdr>
    </w:div>
    <w:div w:id="998534637">
      <w:bodyDiv w:val="1"/>
      <w:marLeft w:val="0"/>
      <w:marRight w:val="0"/>
      <w:marTop w:val="0"/>
      <w:marBottom w:val="0"/>
      <w:divBdr>
        <w:top w:val="none" w:sz="0" w:space="0" w:color="auto"/>
        <w:left w:val="none" w:sz="0" w:space="0" w:color="auto"/>
        <w:bottom w:val="none" w:sz="0" w:space="0" w:color="auto"/>
        <w:right w:val="none" w:sz="0" w:space="0" w:color="auto"/>
      </w:divBdr>
    </w:div>
    <w:div w:id="1005786137">
      <w:bodyDiv w:val="1"/>
      <w:marLeft w:val="0"/>
      <w:marRight w:val="0"/>
      <w:marTop w:val="0"/>
      <w:marBottom w:val="0"/>
      <w:divBdr>
        <w:top w:val="none" w:sz="0" w:space="0" w:color="auto"/>
        <w:left w:val="none" w:sz="0" w:space="0" w:color="auto"/>
        <w:bottom w:val="none" w:sz="0" w:space="0" w:color="auto"/>
        <w:right w:val="none" w:sz="0" w:space="0" w:color="auto"/>
      </w:divBdr>
    </w:div>
    <w:div w:id="1008094485">
      <w:bodyDiv w:val="1"/>
      <w:marLeft w:val="0"/>
      <w:marRight w:val="0"/>
      <w:marTop w:val="0"/>
      <w:marBottom w:val="0"/>
      <w:divBdr>
        <w:top w:val="none" w:sz="0" w:space="0" w:color="auto"/>
        <w:left w:val="none" w:sz="0" w:space="0" w:color="auto"/>
        <w:bottom w:val="none" w:sz="0" w:space="0" w:color="auto"/>
        <w:right w:val="none" w:sz="0" w:space="0" w:color="auto"/>
      </w:divBdr>
    </w:div>
    <w:div w:id="1008599414">
      <w:bodyDiv w:val="1"/>
      <w:marLeft w:val="0"/>
      <w:marRight w:val="0"/>
      <w:marTop w:val="0"/>
      <w:marBottom w:val="0"/>
      <w:divBdr>
        <w:top w:val="none" w:sz="0" w:space="0" w:color="auto"/>
        <w:left w:val="none" w:sz="0" w:space="0" w:color="auto"/>
        <w:bottom w:val="none" w:sz="0" w:space="0" w:color="auto"/>
        <w:right w:val="none" w:sz="0" w:space="0" w:color="auto"/>
      </w:divBdr>
    </w:div>
    <w:div w:id="1012144793">
      <w:bodyDiv w:val="1"/>
      <w:marLeft w:val="0"/>
      <w:marRight w:val="0"/>
      <w:marTop w:val="0"/>
      <w:marBottom w:val="0"/>
      <w:divBdr>
        <w:top w:val="none" w:sz="0" w:space="0" w:color="auto"/>
        <w:left w:val="none" w:sz="0" w:space="0" w:color="auto"/>
        <w:bottom w:val="none" w:sz="0" w:space="0" w:color="auto"/>
        <w:right w:val="none" w:sz="0" w:space="0" w:color="auto"/>
      </w:divBdr>
    </w:div>
    <w:div w:id="1019817682">
      <w:bodyDiv w:val="1"/>
      <w:marLeft w:val="0"/>
      <w:marRight w:val="0"/>
      <w:marTop w:val="0"/>
      <w:marBottom w:val="0"/>
      <w:divBdr>
        <w:top w:val="none" w:sz="0" w:space="0" w:color="auto"/>
        <w:left w:val="none" w:sz="0" w:space="0" w:color="auto"/>
        <w:bottom w:val="none" w:sz="0" w:space="0" w:color="auto"/>
        <w:right w:val="none" w:sz="0" w:space="0" w:color="auto"/>
      </w:divBdr>
    </w:div>
    <w:div w:id="1019968609">
      <w:bodyDiv w:val="1"/>
      <w:marLeft w:val="0"/>
      <w:marRight w:val="0"/>
      <w:marTop w:val="0"/>
      <w:marBottom w:val="0"/>
      <w:divBdr>
        <w:top w:val="none" w:sz="0" w:space="0" w:color="auto"/>
        <w:left w:val="none" w:sz="0" w:space="0" w:color="auto"/>
        <w:bottom w:val="none" w:sz="0" w:space="0" w:color="auto"/>
        <w:right w:val="none" w:sz="0" w:space="0" w:color="auto"/>
      </w:divBdr>
    </w:div>
    <w:div w:id="1039282252">
      <w:bodyDiv w:val="1"/>
      <w:marLeft w:val="0"/>
      <w:marRight w:val="0"/>
      <w:marTop w:val="0"/>
      <w:marBottom w:val="0"/>
      <w:divBdr>
        <w:top w:val="none" w:sz="0" w:space="0" w:color="auto"/>
        <w:left w:val="none" w:sz="0" w:space="0" w:color="auto"/>
        <w:bottom w:val="none" w:sz="0" w:space="0" w:color="auto"/>
        <w:right w:val="none" w:sz="0" w:space="0" w:color="auto"/>
      </w:divBdr>
    </w:div>
    <w:div w:id="1048529387">
      <w:bodyDiv w:val="1"/>
      <w:marLeft w:val="0"/>
      <w:marRight w:val="0"/>
      <w:marTop w:val="0"/>
      <w:marBottom w:val="0"/>
      <w:divBdr>
        <w:top w:val="none" w:sz="0" w:space="0" w:color="auto"/>
        <w:left w:val="none" w:sz="0" w:space="0" w:color="auto"/>
        <w:bottom w:val="none" w:sz="0" w:space="0" w:color="auto"/>
        <w:right w:val="none" w:sz="0" w:space="0" w:color="auto"/>
      </w:divBdr>
    </w:div>
    <w:div w:id="1053113841">
      <w:bodyDiv w:val="1"/>
      <w:marLeft w:val="0"/>
      <w:marRight w:val="0"/>
      <w:marTop w:val="0"/>
      <w:marBottom w:val="0"/>
      <w:divBdr>
        <w:top w:val="none" w:sz="0" w:space="0" w:color="auto"/>
        <w:left w:val="none" w:sz="0" w:space="0" w:color="auto"/>
        <w:bottom w:val="none" w:sz="0" w:space="0" w:color="auto"/>
        <w:right w:val="none" w:sz="0" w:space="0" w:color="auto"/>
      </w:divBdr>
    </w:div>
    <w:div w:id="1063404941">
      <w:bodyDiv w:val="1"/>
      <w:marLeft w:val="0"/>
      <w:marRight w:val="0"/>
      <w:marTop w:val="0"/>
      <w:marBottom w:val="0"/>
      <w:divBdr>
        <w:top w:val="none" w:sz="0" w:space="0" w:color="auto"/>
        <w:left w:val="none" w:sz="0" w:space="0" w:color="auto"/>
        <w:bottom w:val="none" w:sz="0" w:space="0" w:color="auto"/>
        <w:right w:val="none" w:sz="0" w:space="0" w:color="auto"/>
      </w:divBdr>
    </w:div>
    <w:div w:id="1076513173">
      <w:bodyDiv w:val="1"/>
      <w:marLeft w:val="0"/>
      <w:marRight w:val="0"/>
      <w:marTop w:val="0"/>
      <w:marBottom w:val="0"/>
      <w:divBdr>
        <w:top w:val="none" w:sz="0" w:space="0" w:color="auto"/>
        <w:left w:val="none" w:sz="0" w:space="0" w:color="auto"/>
        <w:bottom w:val="none" w:sz="0" w:space="0" w:color="auto"/>
        <w:right w:val="none" w:sz="0" w:space="0" w:color="auto"/>
      </w:divBdr>
    </w:div>
    <w:div w:id="1086609153">
      <w:bodyDiv w:val="1"/>
      <w:marLeft w:val="0"/>
      <w:marRight w:val="0"/>
      <w:marTop w:val="0"/>
      <w:marBottom w:val="0"/>
      <w:divBdr>
        <w:top w:val="none" w:sz="0" w:space="0" w:color="auto"/>
        <w:left w:val="none" w:sz="0" w:space="0" w:color="auto"/>
        <w:bottom w:val="none" w:sz="0" w:space="0" w:color="auto"/>
        <w:right w:val="none" w:sz="0" w:space="0" w:color="auto"/>
      </w:divBdr>
    </w:div>
    <w:div w:id="1095710633">
      <w:bodyDiv w:val="1"/>
      <w:marLeft w:val="0"/>
      <w:marRight w:val="0"/>
      <w:marTop w:val="0"/>
      <w:marBottom w:val="0"/>
      <w:divBdr>
        <w:top w:val="none" w:sz="0" w:space="0" w:color="auto"/>
        <w:left w:val="none" w:sz="0" w:space="0" w:color="auto"/>
        <w:bottom w:val="none" w:sz="0" w:space="0" w:color="auto"/>
        <w:right w:val="none" w:sz="0" w:space="0" w:color="auto"/>
      </w:divBdr>
    </w:div>
    <w:div w:id="1104031310">
      <w:bodyDiv w:val="1"/>
      <w:marLeft w:val="0"/>
      <w:marRight w:val="0"/>
      <w:marTop w:val="0"/>
      <w:marBottom w:val="0"/>
      <w:divBdr>
        <w:top w:val="none" w:sz="0" w:space="0" w:color="auto"/>
        <w:left w:val="none" w:sz="0" w:space="0" w:color="auto"/>
        <w:bottom w:val="none" w:sz="0" w:space="0" w:color="auto"/>
        <w:right w:val="none" w:sz="0" w:space="0" w:color="auto"/>
      </w:divBdr>
    </w:div>
    <w:div w:id="1108087530">
      <w:bodyDiv w:val="1"/>
      <w:marLeft w:val="0"/>
      <w:marRight w:val="0"/>
      <w:marTop w:val="0"/>
      <w:marBottom w:val="0"/>
      <w:divBdr>
        <w:top w:val="none" w:sz="0" w:space="0" w:color="auto"/>
        <w:left w:val="none" w:sz="0" w:space="0" w:color="auto"/>
        <w:bottom w:val="none" w:sz="0" w:space="0" w:color="auto"/>
        <w:right w:val="none" w:sz="0" w:space="0" w:color="auto"/>
      </w:divBdr>
    </w:div>
    <w:div w:id="1131097952">
      <w:bodyDiv w:val="1"/>
      <w:marLeft w:val="0"/>
      <w:marRight w:val="0"/>
      <w:marTop w:val="0"/>
      <w:marBottom w:val="0"/>
      <w:divBdr>
        <w:top w:val="none" w:sz="0" w:space="0" w:color="auto"/>
        <w:left w:val="none" w:sz="0" w:space="0" w:color="auto"/>
        <w:bottom w:val="none" w:sz="0" w:space="0" w:color="auto"/>
        <w:right w:val="none" w:sz="0" w:space="0" w:color="auto"/>
      </w:divBdr>
    </w:div>
    <w:div w:id="1134443344">
      <w:bodyDiv w:val="1"/>
      <w:marLeft w:val="0"/>
      <w:marRight w:val="0"/>
      <w:marTop w:val="0"/>
      <w:marBottom w:val="0"/>
      <w:divBdr>
        <w:top w:val="none" w:sz="0" w:space="0" w:color="auto"/>
        <w:left w:val="none" w:sz="0" w:space="0" w:color="auto"/>
        <w:bottom w:val="none" w:sz="0" w:space="0" w:color="auto"/>
        <w:right w:val="none" w:sz="0" w:space="0" w:color="auto"/>
      </w:divBdr>
    </w:div>
    <w:div w:id="1144274441">
      <w:bodyDiv w:val="1"/>
      <w:marLeft w:val="0"/>
      <w:marRight w:val="0"/>
      <w:marTop w:val="0"/>
      <w:marBottom w:val="0"/>
      <w:divBdr>
        <w:top w:val="none" w:sz="0" w:space="0" w:color="auto"/>
        <w:left w:val="none" w:sz="0" w:space="0" w:color="auto"/>
        <w:bottom w:val="none" w:sz="0" w:space="0" w:color="auto"/>
        <w:right w:val="none" w:sz="0" w:space="0" w:color="auto"/>
      </w:divBdr>
    </w:div>
    <w:div w:id="1159270935">
      <w:bodyDiv w:val="1"/>
      <w:marLeft w:val="0"/>
      <w:marRight w:val="0"/>
      <w:marTop w:val="0"/>
      <w:marBottom w:val="0"/>
      <w:divBdr>
        <w:top w:val="none" w:sz="0" w:space="0" w:color="auto"/>
        <w:left w:val="none" w:sz="0" w:space="0" w:color="auto"/>
        <w:bottom w:val="none" w:sz="0" w:space="0" w:color="auto"/>
        <w:right w:val="none" w:sz="0" w:space="0" w:color="auto"/>
      </w:divBdr>
    </w:div>
    <w:div w:id="1177034218">
      <w:bodyDiv w:val="1"/>
      <w:marLeft w:val="0"/>
      <w:marRight w:val="0"/>
      <w:marTop w:val="0"/>
      <w:marBottom w:val="0"/>
      <w:divBdr>
        <w:top w:val="none" w:sz="0" w:space="0" w:color="auto"/>
        <w:left w:val="none" w:sz="0" w:space="0" w:color="auto"/>
        <w:bottom w:val="none" w:sz="0" w:space="0" w:color="auto"/>
        <w:right w:val="none" w:sz="0" w:space="0" w:color="auto"/>
      </w:divBdr>
    </w:div>
    <w:div w:id="1189180735">
      <w:bodyDiv w:val="1"/>
      <w:marLeft w:val="0"/>
      <w:marRight w:val="0"/>
      <w:marTop w:val="0"/>
      <w:marBottom w:val="0"/>
      <w:divBdr>
        <w:top w:val="none" w:sz="0" w:space="0" w:color="auto"/>
        <w:left w:val="none" w:sz="0" w:space="0" w:color="auto"/>
        <w:bottom w:val="none" w:sz="0" w:space="0" w:color="auto"/>
        <w:right w:val="none" w:sz="0" w:space="0" w:color="auto"/>
      </w:divBdr>
    </w:div>
    <w:div w:id="1202472838">
      <w:bodyDiv w:val="1"/>
      <w:marLeft w:val="0"/>
      <w:marRight w:val="0"/>
      <w:marTop w:val="0"/>
      <w:marBottom w:val="0"/>
      <w:divBdr>
        <w:top w:val="none" w:sz="0" w:space="0" w:color="auto"/>
        <w:left w:val="none" w:sz="0" w:space="0" w:color="auto"/>
        <w:bottom w:val="none" w:sz="0" w:space="0" w:color="auto"/>
        <w:right w:val="none" w:sz="0" w:space="0" w:color="auto"/>
      </w:divBdr>
    </w:div>
    <w:div w:id="1224490185">
      <w:bodyDiv w:val="1"/>
      <w:marLeft w:val="0"/>
      <w:marRight w:val="0"/>
      <w:marTop w:val="0"/>
      <w:marBottom w:val="0"/>
      <w:divBdr>
        <w:top w:val="none" w:sz="0" w:space="0" w:color="auto"/>
        <w:left w:val="none" w:sz="0" w:space="0" w:color="auto"/>
        <w:bottom w:val="none" w:sz="0" w:space="0" w:color="auto"/>
        <w:right w:val="none" w:sz="0" w:space="0" w:color="auto"/>
      </w:divBdr>
    </w:div>
    <w:div w:id="1231892603">
      <w:bodyDiv w:val="1"/>
      <w:marLeft w:val="0"/>
      <w:marRight w:val="0"/>
      <w:marTop w:val="0"/>
      <w:marBottom w:val="0"/>
      <w:divBdr>
        <w:top w:val="none" w:sz="0" w:space="0" w:color="auto"/>
        <w:left w:val="none" w:sz="0" w:space="0" w:color="auto"/>
        <w:bottom w:val="none" w:sz="0" w:space="0" w:color="auto"/>
        <w:right w:val="none" w:sz="0" w:space="0" w:color="auto"/>
      </w:divBdr>
    </w:div>
    <w:div w:id="1244073439">
      <w:bodyDiv w:val="1"/>
      <w:marLeft w:val="0"/>
      <w:marRight w:val="0"/>
      <w:marTop w:val="0"/>
      <w:marBottom w:val="0"/>
      <w:divBdr>
        <w:top w:val="none" w:sz="0" w:space="0" w:color="auto"/>
        <w:left w:val="none" w:sz="0" w:space="0" w:color="auto"/>
        <w:bottom w:val="none" w:sz="0" w:space="0" w:color="auto"/>
        <w:right w:val="none" w:sz="0" w:space="0" w:color="auto"/>
      </w:divBdr>
    </w:div>
    <w:div w:id="1246646280">
      <w:bodyDiv w:val="1"/>
      <w:marLeft w:val="0"/>
      <w:marRight w:val="0"/>
      <w:marTop w:val="0"/>
      <w:marBottom w:val="0"/>
      <w:divBdr>
        <w:top w:val="none" w:sz="0" w:space="0" w:color="auto"/>
        <w:left w:val="none" w:sz="0" w:space="0" w:color="auto"/>
        <w:bottom w:val="none" w:sz="0" w:space="0" w:color="auto"/>
        <w:right w:val="none" w:sz="0" w:space="0" w:color="auto"/>
      </w:divBdr>
    </w:div>
    <w:div w:id="1257979973">
      <w:bodyDiv w:val="1"/>
      <w:marLeft w:val="0"/>
      <w:marRight w:val="0"/>
      <w:marTop w:val="0"/>
      <w:marBottom w:val="0"/>
      <w:divBdr>
        <w:top w:val="none" w:sz="0" w:space="0" w:color="auto"/>
        <w:left w:val="none" w:sz="0" w:space="0" w:color="auto"/>
        <w:bottom w:val="none" w:sz="0" w:space="0" w:color="auto"/>
        <w:right w:val="none" w:sz="0" w:space="0" w:color="auto"/>
      </w:divBdr>
    </w:div>
    <w:div w:id="1259407285">
      <w:bodyDiv w:val="1"/>
      <w:marLeft w:val="0"/>
      <w:marRight w:val="0"/>
      <w:marTop w:val="0"/>
      <w:marBottom w:val="0"/>
      <w:divBdr>
        <w:top w:val="none" w:sz="0" w:space="0" w:color="auto"/>
        <w:left w:val="none" w:sz="0" w:space="0" w:color="auto"/>
        <w:bottom w:val="none" w:sz="0" w:space="0" w:color="auto"/>
        <w:right w:val="none" w:sz="0" w:space="0" w:color="auto"/>
      </w:divBdr>
    </w:div>
    <w:div w:id="1260258413">
      <w:bodyDiv w:val="1"/>
      <w:marLeft w:val="0"/>
      <w:marRight w:val="0"/>
      <w:marTop w:val="0"/>
      <w:marBottom w:val="0"/>
      <w:divBdr>
        <w:top w:val="none" w:sz="0" w:space="0" w:color="auto"/>
        <w:left w:val="none" w:sz="0" w:space="0" w:color="auto"/>
        <w:bottom w:val="none" w:sz="0" w:space="0" w:color="auto"/>
        <w:right w:val="none" w:sz="0" w:space="0" w:color="auto"/>
      </w:divBdr>
    </w:div>
    <w:div w:id="1270695675">
      <w:bodyDiv w:val="1"/>
      <w:marLeft w:val="0"/>
      <w:marRight w:val="0"/>
      <w:marTop w:val="0"/>
      <w:marBottom w:val="0"/>
      <w:divBdr>
        <w:top w:val="none" w:sz="0" w:space="0" w:color="auto"/>
        <w:left w:val="none" w:sz="0" w:space="0" w:color="auto"/>
        <w:bottom w:val="none" w:sz="0" w:space="0" w:color="auto"/>
        <w:right w:val="none" w:sz="0" w:space="0" w:color="auto"/>
      </w:divBdr>
    </w:div>
    <w:div w:id="1271206520">
      <w:bodyDiv w:val="1"/>
      <w:marLeft w:val="0"/>
      <w:marRight w:val="0"/>
      <w:marTop w:val="0"/>
      <w:marBottom w:val="0"/>
      <w:divBdr>
        <w:top w:val="none" w:sz="0" w:space="0" w:color="auto"/>
        <w:left w:val="none" w:sz="0" w:space="0" w:color="auto"/>
        <w:bottom w:val="none" w:sz="0" w:space="0" w:color="auto"/>
        <w:right w:val="none" w:sz="0" w:space="0" w:color="auto"/>
      </w:divBdr>
    </w:div>
    <w:div w:id="1274357765">
      <w:bodyDiv w:val="1"/>
      <w:marLeft w:val="0"/>
      <w:marRight w:val="0"/>
      <w:marTop w:val="0"/>
      <w:marBottom w:val="0"/>
      <w:divBdr>
        <w:top w:val="none" w:sz="0" w:space="0" w:color="auto"/>
        <w:left w:val="none" w:sz="0" w:space="0" w:color="auto"/>
        <w:bottom w:val="none" w:sz="0" w:space="0" w:color="auto"/>
        <w:right w:val="none" w:sz="0" w:space="0" w:color="auto"/>
      </w:divBdr>
    </w:div>
    <w:div w:id="1279332556">
      <w:bodyDiv w:val="1"/>
      <w:marLeft w:val="0"/>
      <w:marRight w:val="0"/>
      <w:marTop w:val="0"/>
      <w:marBottom w:val="0"/>
      <w:divBdr>
        <w:top w:val="none" w:sz="0" w:space="0" w:color="auto"/>
        <w:left w:val="none" w:sz="0" w:space="0" w:color="auto"/>
        <w:bottom w:val="none" w:sz="0" w:space="0" w:color="auto"/>
        <w:right w:val="none" w:sz="0" w:space="0" w:color="auto"/>
      </w:divBdr>
    </w:div>
    <w:div w:id="1295677308">
      <w:bodyDiv w:val="1"/>
      <w:marLeft w:val="0"/>
      <w:marRight w:val="0"/>
      <w:marTop w:val="0"/>
      <w:marBottom w:val="0"/>
      <w:divBdr>
        <w:top w:val="none" w:sz="0" w:space="0" w:color="auto"/>
        <w:left w:val="none" w:sz="0" w:space="0" w:color="auto"/>
        <w:bottom w:val="none" w:sz="0" w:space="0" w:color="auto"/>
        <w:right w:val="none" w:sz="0" w:space="0" w:color="auto"/>
      </w:divBdr>
    </w:div>
    <w:div w:id="1299726178">
      <w:bodyDiv w:val="1"/>
      <w:marLeft w:val="0"/>
      <w:marRight w:val="0"/>
      <w:marTop w:val="0"/>
      <w:marBottom w:val="0"/>
      <w:divBdr>
        <w:top w:val="none" w:sz="0" w:space="0" w:color="auto"/>
        <w:left w:val="none" w:sz="0" w:space="0" w:color="auto"/>
        <w:bottom w:val="none" w:sz="0" w:space="0" w:color="auto"/>
        <w:right w:val="none" w:sz="0" w:space="0" w:color="auto"/>
      </w:divBdr>
    </w:div>
    <w:div w:id="1300649047">
      <w:bodyDiv w:val="1"/>
      <w:marLeft w:val="0"/>
      <w:marRight w:val="0"/>
      <w:marTop w:val="0"/>
      <w:marBottom w:val="0"/>
      <w:divBdr>
        <w:top w:val="none" w:sz="0" w:space="0" w:color="auto"/>
        <w:left w:val="none" w:sz="0" w:space="0" w:color="auto"/>
        <w:bottom w:val="none" w:sz="0" w:space="0" w:color="auto"/>
        <w:right w:val="none" w:sz="0" w:space="0" w:color="auto"/>
      </w:divBdr>
    </w:div>
    <w:div w:id="1305236334">
      <w:bodyDiv w:val="1"/>
      <w:marLeft w:val="0"/>
      <w:marRight w:val="0"/>
      <w:marTop w:val="0"/>
      <w:marBottom w:val="0"/>
      <w:divBdr>
        <w:top w:val="none" w:sz="0" w:space="0" w:color="auto"/>
        <w:left w:val="none" w:sz="0" w:space="0" w:color="auto"/>
        <w:bottom w:val="none" w:sz="0" w:space="0" w:color="auto"/>
        <w:right w:val="none" w:sz="0" w:space="0" w:color="auto"/>
      </w:divBdr>
    </w:div>
    <w:div w:id="1306471941">
      <w:bodyDiv w:val="1"/>
      <w:marLeft w:val="0"/>
      <w:marRight w:val="0"/>
      <w:marTop w:val="0"/>
      <w:marBottom w:val="0"/>
      <w:divBdr>
        <w:top w:val="none" w:sz="0" w:space="0" w:color="auto"/>
        <w:left w:val="none" w:sz="0" w:space="0" w:color="auto"/>
        <w:bottom w:val="none" w:sz="0" w:space="0" w:color="auto"/>
        <w:right w:val="none" w:sz="0" w:space="0" w:color="auto"/>
      </w:divBdr>
    </w:div>
    <w:div w:id="1313295478">
      <w:bodyDiv w:val="1"/>
      <w:marLeft w:val="0"/>
      <w:marRight w:val="0"/>
      <w:marTop w:val="0"/>
      <w:marBottom w:val="0"/>
      <w:divBdr>
        <w:top w:val="none" w:sz="0" w:space="0" w:color="auto"/>
        <w:left w:val="none" w:sz="0" w:space="0" w:color="auto"/>
        <w:bottom w:val="none" w:sz="0" w:space="0" w:color="auto"/>
        <w:right w:val="none" w:sz="0" w:space="0" w:color="auto"/>
      </w:divBdr>
    </w:div>
    <w:div w:id="1318730330">
      <w:bodyDiv w:val="1"/>
      <w:marLeft w:val="0"/>
      <w:marRight w:val="0"/>
      <w:marTop w:val="0"/>
      <w:marBottom w:val="0"/>
      <w:divBdr>
        <w:top w:val="none" w:sz="0" w:space="0" w:color="auto"/>
        <w:left w:val="none" w:sz="0" w:space="0" w:color="auto"/>
        <w:bottom w:val="none" w:sz="0" w:space="0" w:color="auto"/>
        <w:right w:val="none" w:sz="0" w:space="0" w:color="auto"/>
      </w:divBdr>
    </w:div>
    <w:div w:id="1321082964">
      <w:bodyDiv w:val="1"/>
      <w:marLeft w:val="0"/>
      <w:marRight w:val="0"/>
      <w:marTop w:val="0"/>
      <w:marBottom w:val="0"/>
      <w:divBdr>
        <w:top w:val="none" w:sz="0" w:space="0" w:color="auto"/>
        <w:left w:val="none" w:sz="0" w:space="0" w:color="auto"/>
        <w:bottom w:val="none" w:sz="0" w:space="0" w:color="auto"/>
        <w:right w:val="none" w:sz="0" w:space="0" w:color="auto"/>
      </w:divBdr>
    </w:div>
    <w:div w:id="1321693091">
      <w:bodyDiv w:val="1"/>
      <w:marLeft w:val="0"/>
      <w:marRight w:val="0"/>
      <w:marTop w:val="0"/>
      <w:marBottom w:val="0"/>
      <w:divBdr>
        <w:top w:val="none" w:sz="0" w:space="0" w:color="auto"/>
        <w:left w:val="none" w:sz="0" w:space="0" w:color="auto"/>
        <w:bottom w:val="none" w:sz="0" w:space="0" w:color="auto"/>
        <w:right w:val="none" w:sz="0" w:space="0" w:color="auto"/>
      </w:divBdr>
    </w:div>
    <w:div w:id="1325477653">
      <w:bodyDiv w:val="1"/>
      <w:marLeft w:val="0"/>
      <w:marRight w:val="0"/>
      <w:marTop w:val="0"/>
      <w:marBottom w:val="0"/>
      <w:divBdr>
        <w:top w:val="none" w:sz="0" w:space="0" w:color="auto"/>
        <w:left w:val="none" w:sz="0" w:space="0" w:color="auto"/>
        <w:bottom w:val="none" w:sz="0" w:space="0" w:color="auto"/>
        <w:right w:val="none" w:sz="0" w:space="0" w:color="auto"/>
      </w:divBdr>
      <w:divsChild>
        <w:div w:id="905608768">
          <w:marLeft w:val="720"/>
          <w:marRight w:val="0"/>
          <w:marTop w:val="0"/>
          <w:marBottom w:val="0"/>
          <w:divBdr>
            <w:top w:val="none" w:sz="0" w:space="0" w:color="auto"/>
            <w:left w:val="none" w:sz="0" w:space="0" w:color="auto"/>
            <w:bottom w:val="none" w:sz="0" w:space="0" w:color="auto"/>
            <w:right w:val="none" w:sz="0" w:space="0" w:color="auto"/>
          </w:divBdr>
        </w:div>
        <w:div w:id="1859587673">
          <w:marLeft w:val="720"/>
          <w:marRight w:val="0"/>
          <w:marTop w:val="0"/>
          <w:marBottom w:val="0"/>
          <w:divBdr>
            <w:top w:val="none" w:sz="0" w:space="0" w:color="auto"/>
            <w:left w:val="none" w:sz="0" w:space="0" w:color="auto"/>
            <w:bottom w:val="none" w:sz="0" w:space="0" w:color="auto"/>
            <w:right w:val="none" w:sz="0" w:space="0" w:color="auto"/>
          </w:divBdr>
        </w:div>
        <w:div w:id="1615360823">
          <w:marLeft w:val="720"/>
          <w:marRight w:val="0"/>
          <w:marTop w:val="0"/>
          <w:marBottom w:val="0"/>
          <w:divBdr>
            <w:top w:val="none" w:sz="0" w:space="0" w:color="auto"/>
            <w:left w:val="none" w:sz="0" w:space="0" w:color="auto"/>
            <w:bottom w:val="none" w:sz="0" w:space="0" w:color="auto"/>
            <w:right w:val="none" w:sz="0" w:space="0" w:color="auto"/>
          </w:divBdr>
        </w:div>
        <w:div w:id="1770924334">
          <w:marLeft w:val="720"/>
          <w:marRight w:val="0"/>
          <w:marTop w:val="0"/>
          <w:marBottom w:val="0"/>
          <w:divBdr>
            <w:top w:val="none" w:sz="0" w:space="0" w:color="auto"/>
            <w:left w:val="none" w:sz="0" w:space="0" w:color="auto"/>
            <w:bottom w:val="none" w:sz="0" w:space="0" w:color="auto"/>
            <w:right w:val="none" w:sz="0" w:space="0" w:color="auto"/>
          </w:divBdr>
        </w:div>
        <w:div w:id="1815946856">
          <w:marLeft w:val="720"/>
          <w:marRight w:val="0"/>
          <w:marTop w:val="0"/>
          <w:marBottom w:val="0"/>
          <w:divBdr>
            <w:top w:val="none" w:sz="0" w:space="0" w:color="auto"/>
            <w:left w:val="none" w:sz="0" w:space="0" w:color="auto"/>
            <w:bottom w:val="none" w:sz="0" w:space="0" w:color="auto"/>
            <w:right w:val="none" w:sz="0" w:space="0" w:color="auto"/>
          </w:divBdr>
        </w:div>
        <w:div w:id="103695263">
          <w:marLeft w:val="720"/>
          <w:marRight w:val="0"/>
          <w:marTop w:val="0"/>
          <w:marBottom w:val="0"/>
          <w:divBdr>
            <w:top w:val="none" w:sz="0" w:space="0" w:color="auto"/>
            <w:left w:val="none" w:sz="0" w:space="0" w:color="auto"/>
            <w:bottom w:val="none" w:sz="0" w:space="0" w:color="auto"/>
            <w:right w:val="none" w:sz="0" w:space="0" w:color="auto"/>
          </w:divBdr>
        </w:div>
      </w:divsChild>
    </w:div>
    <w:div w:id="1344934360">
      <w:bodyDiv w:val="1"/>
      <w:marLeft w:val="0"/>
      <w:marRight w:val="0"/>
      <w:marTop w:val="0"/>
      <w:marBottom w:val="0"/>
      <w:divBdr>
        <w:top w:val="none" w:sz="0" w:space="0" w:color="auto"/>
        <w:left w:val="none" w:sz="0" w:space="0" w:color="auto"/>
        <w:bottom w:val="none" w:sz="0" w:space="0" w:color="auto"/>
        <w:right w:val="none" w:sz="0" w:space="0" w:color="auto"/>
      </w:divBdr>
    </w:div>
    <w:div w:id="1351641319">
      <w:bodyDiv w:val="1"/>
      <w:marLeft w:val="0"/>
      <w:marRight w:val="0"/>
      <w:marTop w:val="0"/>
      <w:marBottom w:val="0"/>
      <w:divBdr>
        <w:top w:val="none" w:sz="0" w:space="0" w:color="auto"/>
        <w:left w:val="none" w:sz="0" w:space="0" w:color="auto"/>
        <w:bottom w:val="none" w:sz="0" w:space="0" w:color="auto"/>
        <w:right w:val="none" w:sz="0" w:space="0" w:color="auto"/>
      </w:divBdr>
    </w:div>
    <w:div w:id="1358043069">
      <w:bodyDiv w:val="1"/>
      <w:marLeft w:val="0"/>
      <w:marRight w:val="0"/>
      <w:marTop w:val="0"/>
      <w:marBottom w:val="0"/>
      <w:divBdr>
        <w:top w:val="none" w:sz="0" w:space="0" w:color="auto"/>
        <w:left w:val="none" w:sz="0" w:space="0" w:color="auto"/>
        <w:bottom w:val="none" w:sz="0" w:space="0" w:color="auto"/>
        <w:right w:val="none" w:sz="0" w:space="0" w:color="auto"/>
      </w:divBdr>
    </w:div>
    <w:div w:id="1365207265">
      <w:bodyDiv w:val="1"/>
      <w:marLeft w:val="0"/>
      <w:marRight w:val="0"/>
      <w:marTop w:val="0"/>
      <w:marBottom w:val="0"/>
      <w:divBdr>
        <w:top w:val="none" w:sz="0" w:space="0" w:color="auto"/>
        <w:left w:val="none" w:sz="0" w:space="0" w:color="auto"/>
        <w:bottom w:val="none" w:sz="0" w:space="0" w:color="auto"/>
        <w:right w:val="none" w:sz="0" w:space="0" w:color="auto"/>
      </w:divBdr>
    </w:div>
    <w:div w:id="1366368681">
      <w:bodyDiv w:val="1"/>
      <w:marLeft w:val="0"/>
      <w:marRight w:val="0"/>
      <w:marTop w:val="0"/>
      <w:marBottom w:val="0"/>
      <w:divBdr>
        <w:top w:val="none" w:sz="0" w:space="0" w:color="auto"/>
        <w:left w:val="none" w:sz="0" w:space="0" w:color="auto"/>
        <w:bottom w:val="none" w:sz="0" w:space="0" w:color="auto"/>
        <w:right w:val="none" w:sz="0" w:space="0" w:color="auto"/>
      </w:divBdr>
    </w:div>
    <w:div w:id="1394081799">
      <w:bodyDiv w:val="1"/>
      <w:marLeft w:val="0"/>
      <w:marRight w:val="0"/>
      <w:marTop w:val="0"/>
      <w:marBottom w:val="0"/>
      <w:divBdr>
        <w:top w:val="none" w:sz="0" w:space="0" w:color="auto"/>
        <w:left w:val="none" w:sz="0" w:space="0" w:color="auto"/>
        <w:bottom w:val="none" w:sz="0" w:space="0" w:color="auto"/>
        <w:right w:val="none" w:sz="0" w:space="0" w:color="auto"/>
      </w:divBdr>
    </w:div>
    <w:div w:id="1398866024">
      <w:bodyDiv w:val="1"/>
      <w:marLeft w:val="0"/>
      <w:marRight w:val="0"/>
      <w:marTop w:val="0"/>
      <w:marBottom w:val="0"/>
      <w:divBdr>
        <w:top w:val="none" w:sz="0" w:space="0" w:color="auto"/>
        <w:left w:val="none" w:sz="0" w:space="0" w:color="auto"/>
        <w:bottom w:val="none" w:sz="0" w:space="0" w:color="auto"/>
        <w:right w:val="none" w:sz="0" w:space="0" w:color="auto"/>
      </w:divBdr>
    </w:div>
    <w:div w:id="1408308682">
      <w:bodyDiv w:val="1"/>
      <w:marLeft w:val="0"/>
      <w:marRight w:val="0"/>
      <w:marTop w:val="0"/>
      <w:marBottom w:val="0"/>
      <w:divBdr>
        <w:top w:val="none" w:sz="0" w:space="0" w:color="auto"/>
        <w:left w:val="none" w:sz="0" w:space="0" w:color="auto"/>
        <w:bottom w:val="none" w:sz="0" w:space="0" w:color="auto"/>
        <w:right w:val="none" w:sz="0" w:space="0" w:color="auto"/>
      </w:divBdr>
    </w:div>
    <w:div w:id="1411581631">
      <w:bodyDiv w:val="1"/>
      <w:marLeft w:val="0"/>
      <w:marRight w:val="0"/>
      <w:marTop w:val="0"/>
      <w:marBottom w:val="0"/>
      <w:divBdr>
        <w:top w:val="none" w:sz="0" w:space="0" w:color="auto"/>
        <w:left w:val="none" w:sz="0" w:space="0" w:color="auto"/>
        <w:bottom w:val="none" w:sz="0" w:space="0" w:color="auto"/>
        <w:right w:val="none" w:sz="0" w:space="0" w:color="auto"/>
      </w:divBdr>
    </w:div>
    <w:div w:id="1413892710">
      <w:bodyDiv w:val="1"/>
      <w:marLeft w:val="0"/>
      <w:marRight w:val="0"/>
      <w:marTop w:val="0"/>
      <w:marBottom w:val="0"/>
      <w:divBdr>
        <w:top w:val="none" w:sz="0" w:space="0" w:color="auto"/>
        <w:left w:val="none" w:sz="0" w:space="0" w:color="auto"/>
        <w:bottom w:val="none" w:sz="0" w:space="0" w:color="auto"/>
        <w:right w:val="none" w:sz="0" w:space="0" w:color="auto"/>
      </w:divBdr>
    </w:div>
    <w:div w:id="1420366607">
      <w:bodyDiv w:val="1"/>
      <w:marLeft w:val="0"/>
      <w:marRight w:val="0"/>
      <w:marTop w:val="0"/>
      <w:marBottom w:val="0"/>
      <w:divBdr>
        <w:top w:val="none" w:sz="0" w:space="0" w:color="auto"/>
        <w:left w:val="none" w:sz="0" w:space="0" w:color="auto"/>
        <w:bottom w:val="none" w:sz="0" w:space="0" w:color="auto"/>
        <w:right w:val="none" w:sz="0" w:space="0" w:color="auto"/>
      </w:divBdr>
    </w:div>
    <w:div w:id="1425999180">
      <w:bodyDiv w:val="1"/>
      <w:marLeft w:val="0"/>
      <w:marRight w:val="0"/>
      <w:marTop w:val="0"/>
      <w:marBottom w:val="0"/>
      <w:divBdr>
        <w:top w:val="none" w:sz="0" w:space="0" w:color="auto"/>
        <w:left w:val="none" w:sz="0" w:space="0" w:color="auto"/>
        <w:bottom w:val="none" w:sz="0" w:space="0" w:color="auto"/>
        <w:right w:val="none" w:sz="0" w:space="0" w:color="auto"/>
      </w:divBdr>
    </w:div>
    <w:div w:id="1440300479">
      <w:bodyDiv w:val="1"/>
      <w:marLeft w:val="0"/>
      <w:marRight w:val="0"/>
      <w:marTop w:val="0"/>
      <w:marBottom w:val="0"/>
      <w:divBdr>
        <w:top w:val="none" w:sz="0" w:space="0" w:color="auto"/>
        <w:left w:val="none" w:sz="0" w:space="0" w:color="auto"/>
        <w:bottom w:val="none" w:sz="0" w:space="0" w:color="auto"/>
        <w:right w:val="none" w:sz="0" w:space="0" w:color="auto"/>
      </w:divBdr>
    </w:div>
    <w:div w:id="1441485516">
      <w:bodyDiv w:val="1"/>
      <w:marLeft w:val="0"/>
      <w:marRight w:val="0"/>
      <w:marTop w:val="0"/>
      <w:marBottom w:val="0"/>
      <w:divBdr>
        <w:top w:val="none" w:sz="0" w:space="0" w:color="auto"/>
        <w:left w:val="none" w:sz="0" w:space="0" w:color="auto"/>
        <w:bottom w:val="none" w:sz="0" w:space="0" w:color="auto"/>
        <w:right w:val="none" w:sz="0" w:space="0" w:color="auto"/>
      </w:divBdr>
    </w:div>
    <w:div w:id="1451390160">
      <w:bodyDiv w:val="1"/>
      <w:marLeft w:val="0"/>
      <w:marRight w:val="0"/>
      <w:marTop w:val="0"/>
      <w:marBottom w:val="0"/>
      <w:divBdr>
        <w:top w:val="none" w:sz="0" w:space="0" w:color="auto"/>
        <w:left w:val="none" w:sz="0" w:space="0" w:color="auto"/>
        <w:bottom w:val="none" w:sz="0" w:space="0" w:color="auto"/>
        <w:right w:val="none" w:sz="0" w:space="0" w:color="auto"/>
      </w:divBdr>
    </w:div>
    <w:div w:id="1471089527">
      <w:bodyDiv w:val="1"/>
      <w:marLeft w:val="0"/>
      <w:marRight w:val="0"/>
      <w:marTop w:val="0"/>
      <w:marBottom w:val="0"/>
      <w:divBdr>
        <w:top w:val="none" w:sz="0" w:space="0" w:color="auto"/>
        <w:left w:val="none" w:sz="0" w:space="0" w:color="auto"/>
        <w:bottom w:val="none" w:sz="0" w:space="0" w:color="auto"/>
        <w:right w:val="none" w:sz="0" w:space="0" w:color="auto"/>
      </w:divBdr>
    </w:div>
    <w:div w:id="1487549328">
      <w:bodyDiv w:val="1"/>
      <w:marLeft w:val="0"/>
      <w:marRight w:val="0"/>
      <w:marTop w:val="0"/>
      <w:marBottom w:val="0"/>
      <w:divBdr>
        <w:top w:val="none" w:sz="0" w:space="0" w:color="auto"/>
        <w:left w:val="none" w:sz="0" w:space="0" w:color="auto"/>
        <w:bottom w:val="none" w:sz="0" w:space="0" w:color="auto"/>
        <w:right w:val="none" w:sz="0" w:space="0" w:color="auto"/>
      </w:divBdr>
    </w:div>
    <w:div w:id="1490370029">
      <w:bodyDiv w:val="1"/>
      <w:marLeft w:val="0"/>
      <w:marRight w:val="0"/>
      <w:marTop w:val="0"/>
      <w:marBottom w:val="0"/>
      <w:divBdr>
        <w:top w:val="none" w:sz="0" w:space="0" w:color="auto"/>
        <w:left w:val="none" w:sz="0" w:space="0" w:color="auto"/>
        <w:bottom w:val="none" w:sz="0" w:space="0" w:color="auto"/>
        <w:right w:val="none" w:sz="0" w:space="0" w:color="auto"/>
      </w:divBdr>
    </w:div>
    <w:div w:id="1491100935">
      <w:bodyDiv w:val="1"/>
      <w:marLeft w:val="0"/>
      <w:marRight w:val="0"/>
      <w:marTop w:val="0"/>
      <w:marBottom w:val="0"/>
      <w:divBdr>
        <w:top w:val="none" w:sz="0" w:space="0" w:color="auto"/>
        <w:left w:val="none" w:sz="0" w:space="0" w:color="auto"/>
        <w:bottom w:val="none" w:sz="0" w:space="0" w:color="auto"/>
        <w:right w:val="none" w:sz="0" w:space="0" w:color="auto"/>
      </w:divBdr>
    </w:div>
    <w:div w:id="1493912051">
      <w:bodyDiv w:val="1"/>
      <w:marLeft w:val="0"/>
      <w:marRight w:val="0"/>
      <w:marTop w:val="0"/>
      <w:marBottom w:val="0"/>
      <w:divBdr>
        <w:top w:val="none" w:sz="0" w:space="0" w:color="auto"/>
        <w:left w:val="none" w:sz="0" w:space="0" w:color="auto"/>
        <w:bottom w:val="none" w:sz="0" w:space="0" w:color="auto"/>
        <w:right w:val="none" w:sz="0" w:space="0" w:color="auto"/>
      </w:divBdr>
    </w:div>
    <w:div w:id="1504855321">
      <w:bodyDiv w:val="1"/>
      <w:marLeft w:val="0"/>
      <w:marRight w:val="0"/>
      <w:marTop w:val="0"/>
      <w:marBottom w:val="0"/>
      <w:divBdr>
        <w:top w:val="none" w:sz="0" w:space="0" w:color="auto"/>
        <w:left w:val="none" w:sz="0" w:space="0" w:color="auto"/>
        <w:bottom w:val="none" w:sz="0" w:space="0" w:color="auto"/>
        <w:right w:val="none" w:sz="0" w:space="0" w:color="auto"/>
      </w:divBdr>
    </w:div>
    <w:div w:id="1508330084">
      <w:bodyDiv w:val="1"/>
      <w:marLeft w:val="0"/>
      <w:marRight w:val="0"/>
      <w:marTop w:val="0"/>
      <w:marBottom w:val="0"/>
      <w:divBdr>
        <w:top w:val="none" w:sz="0" w:space="0" w:color="auto"/>
        <w:left w:val="none" w:sz="0" w:space="0" w:color="auto"/>
        <w:bottom w:val="none" w:sz="0" w:space="0" w:color="auto"/>
        <w:right w:val="none" w:sz="0" w:space="0" w:color="auto"/>
      </w:divBdr>
    </w:div>
    <w:div w:id="1510021202">
      <w:bodyDiv w:val="1"/>
      <w:marLeft w:val="0"/>
      <w:marRight w:val="0"/>
      <w:marTop w:val="0"/>
      <w:marBottom w:val="0"/>
      <w:divBdr>
        <w:top w:val="none" w:sz="0" w:space="0" w:color="auto"/>
        <w:left w:val="none" w:sz="0" w:space="0" w:color="auto"/>
        <w:bottom w:val="none" w:sz="0" w:space="0" w:color="auto"/>
        <w:right w:val="none" w:sz="0" w:space="0" w:color="auto"/>
      </w:divBdr>
    </w:div>
    <w:div w:id="1518231012">
      <w:bodyDiv w:val="1"/>
      <w:marLeft w:val="0"/>
      <w:marRight w:val="0"/>
      <w:marTop w:val="0"/>
      <w:marBottom w:val="0"/>
      <w:divBdr>
        <w:top w:val="none" w:sz="0" w:space="0" w:color="auto"/>
        <w:left w:val="none" w:sz="0" w:space="0" w:color="auto"/>
        <w:bottom w:val="none" w:sz="0" w:space="0" w:color="auto"/>
        <w:right w:val="none" w:sz="0" w:space="0" w:color="auto"/>
      </w:divBdr>
    </w:div>
    <w:div w:id="1521430736">
      <w:bodyDiv w:val="1"/>
      <w:marLeft w:val="0"/>
      <w:marRight w:val="0"/>
      <w:marTop w:val="0"/>
      <w:marBottom w:val="0"/>
      <w:divBdr>
        <w:top w:val="none" w:sz="0" w:space="0" w:color="auto"/>
        <w:left w:val="none" w:sz="0" w:space="0" w:color="auto"/>
        <w:bottom w:val="none" w:sz="0" w:space="0" w:color="auto"/>
        <w:right w:val="none" w:sz="0" w:space="0" w:color="auto"/>
      </w:divBdr>
    </w:div>
    <w:div w:id="1522011820">
      <w:bodyDiv w:val="1"/>
      <w:marLeft w:val="0"/>
      <w:marRight w:val="0"/>
      <w:marTop w:val="0"/>
      <w:marBottom w:val="0"/>
      <w:divBdr>
        <w:top w:val="none" w:sz="0" w:space="0" w:color="auto"/>
        <w:left w:val="none" w:sz="0" w:space="0" w:color="auto"/>
        <w:bottom w:val="none" w:sz="0" w:space="0" w:color="auto"/>
        <w:right w:val="none" w:sz="0" w:space="0" w:color="auto"/>
      </w:divBdr>
    </w:div>
    <w:div w:id="1522666406">
      <w:bodyDiv w:val="1"/>
      <w:marLeft w:val="0"/>
      <w:marRight w:val="0"/>
      <w:marTop w:val="0"/>
      <w:marBottom w:val="0"/>
      <w:divBdr>
        <w:top w:val="none" w:sz="0" w:space="0" w:color="auto"/>
        <w:left w:val="none" w:sz="0" w:space="0" w:color="auto"/>
        <w:bottom w:val="none" w:sz="0" w:space="0" w:color="auto"/>
        <w:right w:val="none" w:sz="0" w:space="0" w:color="auto"/>
      </w:divBdr>
    </w:div>
    <w:div w:id="1523206820">
      <w:bodyDiv w:val="1"/>
      <w:marLeft w:val="0"/>
      <w:marRight w:val="0"/>
      <w:marTop w:val="0"/>
      <w:marBottom w:val="0"/>
      <w:divBdr>
        <w:top w:val="none" w:sz="0" w:space="0" w:color="auto"/>
        <w:left w:val="none" w:sz="0" w:space="0" w:color="auto"/>
        <w:bottom w:val="none" w:sz="0" w:space="0" w:color="auto"/>
        <w:right w:val="none" w:sz="0" w:space="0" w:color="auto"/>
      </w:divBdr>
    </w:div>
    <w:div w:id="1531798191">
      <w:bodyDiv w:val="1"/>
      <w:marLeft w:val="0"/>
      <w:marRight w:val="0"/>
      <w:marTop w:val="0"/>
      <w:marBottom w:val="0"/>
      <w:divBdr>
        <w:top w:val="none" w:sz="0" w:space="0" w:color="auto"/>
        <w:left w:val="none" w:sz="0" w:space="0" w:color="auto"/>
        <w:bottom w:val="none" w:sz="0" w:space="0" w:color="auto"/>
        <w:right w:val="none" w:sz="0" w:space="0" w:color="auto"/>
      </w:divBdr>
    </w:div>
    <w:div w:id="1533305092">
      <w:bodyDiv w:val="1"/>
      <w:marLeft w:val="0"/>
      <w:marRight w:val="0"/>
      <w:marTop w:val="0"/>
      <w:marBottom w:val="0"/>
      <w:divBdr>
        <w:top w:val="none" w:sz="0" w:space="0" w:color="auto"/>
        <w:left w:val="none" w:sz="0" w:space="0" w:color="auto"/>
        <w:bottom w:val="none" w:sz="0" w:space="0" w:color="auto"/>
        <w:right w:val="none" w:sz="0" w:space="0" w:color="auto"/>
      </w:divBdr>
    </w:div>
    <w:div w:id="1546987123">
      <w:bodyDiv w:val="1"/>
      <w:marLeft w:val="0"/>
      <w:marRight w:val="0"/>
      <w:marTop w:val="0"/>
      <w:marBottom w:val="0"/>
      <w:divBdr>
        <w:top w:val="none" w:sz="0" w:space="0" w:color="auto"/>
        <w:left w:val="none" w:sz="0" w:space="0" w:color="auto"/>
        <w:bottom w:val="none" w:sz="0" w:space="0" w:color="auto"/>
        <w:right w:val="none" w:sz="0" w:space="0" w:color="auto"/>
      </w:divBdr>
    </w:div>
    <w:div w:id="1547335109">
      <w:bodyDiv w:val="1"/>
      <w:marLeft w:val="0"/>
      <w:marRight w:val="0"/>
      <w:marTop w:val="0"/>
      <w:marBottom w:val="0"/>
      <w:divBdr>
        <w:top w:val="none" w:sz="0" w:space="0" w:color="auto"/>
        <w:left w:val="none" w:sz="0" w:space="0" w:color="auto"/>
        <w:bottom w:val="none" w:sz="0" w:space="0" w:color="auto"/>
        <w:right w:val="none" w:sz="0" w:space="0" w:color="auto"/>
      </w:divBdr>
    </w:div>
    <w:div w:id="1549803727">
      <w:bodyDiv w:val="1"/>
      <w:marLeft w:val="0"/>
      <w:marRight w:val="0"/>
      <w:marTop w:val="0"/>
      <w:marBottom w:val="0"/>
      <w:divBdr>
        <w:top w:val="none" w:sz="0" w:space="0" w:color="auto"/>
        <w:left w:val="none" w:sz="0" w:space="0" w:color="auto"/>
        <w:bottom w:val="none" w:sz="0" w:space="0" w:color="auto"/>
        <w:right w:val="none" w:sz="0" w:space="0" w:color="auto"/>
      </w:divBdr>
    </w:div>
    <w:div w:id="1558782750">
      <w:bodyDiv w:val="1"/>
      <w:marLeft w:val="0"/>
      <w:marRight w:val="0"/>
      <w:marTop w:val="0"/>
      <w:marBottom w:val="0"/>
      <w:divBdr>
        <w:top w:val="none" w:sz="0" w:space="0" w:color="auto"/>
        <w:left w:val="none" w:sz="0" w:space="0" w:color="auto"/>
        <w:bottom w:val="none" w:sz="0" w:space="0" w:color="auto"/>
        <w:right w:val="none" w:sz="0" w:space="0" w:color="auto"/>
      </w:divBdr>
    </w:div>
    <w:div w:id="1565919212">
      <w:bodyDiv w:val="1"/>
      <w:marLeft w:val="0"/>
      <w:marRight w:val="0"/>
      <w:marTop w:val="0"/>
      <w:marBottom w:val="0"/>
      <w:divBdr>
        <w:top w:val="none" w:sz="0" w:space="0" w:color="auto"/>
        <w:left w:val="none" w:sz="0" w:space="0" w:color="auto"/>
        <w:bottom w:val="none" w:sz="0" w:space="0" w:color="auto"/>
        <w:right w:val="none" w:sz="0" w:space="0" w:color="auto"/>
      </w:divBdr>
    </w:div>
    <w:div w:id="1572153056">
      <w:bodyDiv w:val="1"/>
      <w:marLeft w:val="0"/>
      <w:marRight w:val="0"/>
      <w:marTop w:val="0"/>
      <w:marBottom w:val="0"/>
      <w:divBdr>
        <w:top w:val="none" w:sz="0" w:space="0" w:color="auto"/>
        <w:left w:val="none" w:sz="0" w:space="0" w:color="auto"/>
        <w:bottom w:val="none" w:sz="0" w:space="0" w:color="auto"/>
        <w:right w:val="none" w:sz="0" w:space="0" w:color="auto"/>
      </w:divBdr>
    </w:div>
    <w:div w:id="1604994649">
      <w:bodyDiv w:val="1"/>
      <w:marLeft w:val="0"/>
      <w:marRight w:val="0"/>
      <w:marTop w:val="0"/>
      <w:marBottom w:val="0"/>
      <w:divBdr>
        <w:top w:val="none" w:sz="0" w:space="0" w:color="auto"/>
        <w:left w:val="none" w:sz="0" w:space="0" w:color="auto"/>
        <w:bottom w:val="none" w:sz="0" w:space="0" w:color="auto"/>
        <w:right w:val="none" w:sz="0" w:space="0" w:color="auto"/>
      </w:divBdr>
    </w:div>
    <w:div w:id="1626230254">
      <w:bodyDiv w:val="1"/>
      <w:marLeft w:val="0"/>
      <w:marRight w:val="0"/>
      <w:marTop w:val="0"/>
      <w:marBottom w:val="0"/>
      <w:divBdr>
        <w:top w:val="none" w:sz="0" w:space="0" w:color="auto"/>
        <w:left w:val="none" w:sz="0" w:space="0" w:color="auto"/>
        <w:bottom w:val="none" w:sz="0" w:space="0" w:color="auto"/>
        <w:right w:val="none" w:sz="0" w:space="0" w:color="auto"/>
      </w:divBdr>
    </w:div>
    <w:div w:id="1633048840">
      <w:bodyDiv w:val="1"/>
      <w:marLeft w:val="0"/>
      <w:marRight w:val="0"/>
      <w:marTop w:val="0"/>
      <w:marBottom w:val="0"/>
      <w:divBdr>
        <w:top w:val="none" w:sz="0" w:space="0" w:color="auto"/>
        <w:left w:val="none" w:sz="0" w:space="0" w:color="auto"/>
        <w:bottom w:val="none" w:sz="0" w:space="0" w:color="auto"/>
        <w:right w:val="none" w:sz="0" w:space="0" w:color="auto"/>
      </w:divBdr>
    </w:div>
    <w:div w:id="1636914294">
      <w:bodyDiv w:val="1"/>
      <w:marLeft w:val="0"/>
      <w:marRight w:val="0"/>
      <w:marTop w:val="0"/>
      <w:marBottom w:val="0"/>
      <w:divBdr>
        <w:top w:val="none" w:sz="0" w:space="0" w:color="auto"/>
        <w:left w:val="none" w:sz="0" w:space="0" w:color="auto"/>
        <w:bottom w:val="none" w:sz="0" w:space="0" w:color="auto"/>
        <w:right w:val="none" w:sz="0" w:space="0" w:color="auto"/>
      </w:divBdr>
    </w:div>
    <w:div w:id="1639218273">
      <w:bodyDiv w:val="1"/>
      <w:marLeft w:val="0"/>
      <w:marRight w:val="0"/>
      <w:marTop w:val="0"/>
      <w:marBottom w:val="0"/>
      <w:divBdr>
        <w:top w:val="none" w:sz="0" w:space="0" w:color="auto"/>
        <w:left w:val="none" w:sz="0" w:space="0" w:color="auto"/>
        <w:bottom w:val="none" w:sz="0" w:space="0" w:color="auto"/>
        <w:right w:val="none" w:sz="0" w:space="0" w:color="auto"/>
      </w:divBdr>
    </w:div>
    <w:div w:id="1646424363">
      <w:bodyDiv w:val="1"/>
      <w:marLeft w:val="0"/>
      <w:marRight w:val="0"/>
      <w:marTop w:val="0"/>
      <w:marBottom w:val="0"/>
      <w:divBdr>
        <w:top w:val="none" w:sz="0" w:space="0" w:color="auto"/>
        <w:left w:val="none" w:sz="0" w:space="0" w:color="auto"/>
        <w:bottom w:val="none" w:sz="0" w:space="0" w:color="auto"/>
        <w:right w:val="none" w:sz="0" w:space="0" w:color="auto"/>
      </w:divBdr>
    </w:div>
    <w:div w:id="1650397931">
      <w:bodyDiv w:val="1"/>
      <w:marLeft w:val="0"/>
      <w:marRight w:val="0"/>
      <w:marTop w:val="0"/>
      <w:marBottom w:val="0"/>
      <w:divBdr>
        <w:top w:val="none" w:sz="0" w:space="0" w:color="auto"/>
        <w:left w:val="none" w:sz="0" w:space="0" w:color="auto"/>
        <w:bottom w:val="none" w:sz="0" w:space="0" w:color="auto"/>
        <w:right w:val="none" w:sz="0" w:space="0" w:color="auto"/>
      </w:divBdr>
    </w:div>
    <w:div w:id="1661468795">
      <w:bodyDiv w:val="1"/>
      <w:marLeft w:val="0"/>
      <w:marRight w:val="0"/>
      <w:marTop w:val="0"/>
      <w:marBottom w:val="0"/>
      <w:divBdr>
        <w:top w:val="none" w:sz="0" w:space="0" w:color="auto"/>
        <w:left w:val="none" w:sz="0" w:space="0" w:color="auto"/>
        <w:bottom w:val="none" w:sz="0" w:space="0" w:color="auto"/>
        <w:right w:val="none" w:sz="0" w:space="0" w:color="auto"/>
      </w:divBdr>
    </w:div>
    <w:div w:id="1667126022">
      <w:bodyDiv w:val="1"/>
      <w:marLeft w:val="0"/>
      <w:marRight w:val="0"/>
      <w:marTop w:val="0"/>
      <w:marBottom w:val="0"/>
      <w:divBdr>
        <w:top w:val="none" w:sz="0" w:space="0" w:color="auto"/>
        <w:left w:val="none" w:sz="0" w:space="0" w:color="auto"/>
        <w:bottom w:val="none" w:sz="0" w:space="0" w:color="auto"/>
        <w:right w:val="none" w:sz="0" w:space="0" w:color="auto"/>
      </w:divBdr>
    </w:div>
    <w:div w:id="1685939366">
      <w:bodyDiv w:val="1"/>
      <w:marLeft w:val="0"/>
      <w:marRight w:val="0"/>
      <w:marTop w:val="0"/>
      <w:marBottom w:val="0"/>
      <w:divBdr>
        <w:top w:val="none" w:sz="0" w:space="0" w:color="auto"/>
        <w:left w:val="none" w:sz="0" w:space="0" w:color="auto"/>
        <w:bottom w:val="none" w:sz="0" w:space="0" w:color="auto"/>
        <w:right w:val="none" w:sz="0" w:space="0" w:color="auto"/>
      </w:divBdr>
    </w:div>
    <w:div w:id="1694378496">
      <w:bodyDiv w:val="1"/>
      <w:marLeft w:val="0"/>
      <w:marRight w:val="0"/>
      <w:marTop w:val="0"/>
      <w:marBottom w:val="0"/>
      <w:divBdr>
        <w:top w:val="none" w:sz="0" w:space="0" w:color="auto"/>
        <w:left w:val="none" w:sz="0" w:space="0" w:color="auto"/>
        <w:bottom w:val="none" w:sz="0" w:space="0" w:color="auto"/>
        <w:right w:val="none" w:sz="0" w:space="0" w:color="auto"/>
      </w:divBdr>
    </w:div>
    <w:div w:id="1699509246">
      <w:bodyDiv w:val="1"/>
      <w:marLeft w:val="0"/>
      <w:marRight w:val="0"/>
      <w:marTop w:val="0"/>
      <w:marBottom w:val="0"/>
      <w:divBdr>
        <w:top w:val="none" w:sz="0" w:space="0" w:color="auto"/>
        <w:left w:val="none" w:sz="0" w:space="0" w:color="auto"/>
        <w:bottom w:val="none" w:sz="0" w:space="0" w:color="auto"/>
        <w:right w:val="none" w:sz="0" w:space="0" w:color="auto"/>
      </w:divBdr>
    </w:div>
    <w:div w:id="1701512911">
      <w:bodyDiv w:val="1"/>
      <w:marLeft w:val="0"/>
      <w:marRight w:val="0"/>
      <w:marTop w:val="0"/>
      <w:marBottom w:val="0"/>
      <w:divBdr>
        <w:top w:val="none" w:sz="0" w:space="0" w:color="auto"/>
        <w:left w:val="none" w:sz="0" w:space="0" w:color="auto"/>
        <w:bottom w:val="none" w:sz="0" w:space="0" w:color="auto"/>
        <w:right w:val="none" w:sz="0" w:space="0" w:color="auto"/>
      </w:divBdr>
    </w:div>
    <w:div w:id="1702126540">
      <w:bodyDiv w:val="1"/>
      <w:marLeft w:val="0"/>
      <w:marRight w:val="0"/>
      <w:marTop w:val="0"/>
      <w:marBottom w:val="0"/>
      <w:divBdr>
        <w:top w:val="none" w:sz="0" w:space="0" w:color="auto"/>
        <w:left w:val="none" w:sz="0" w:space="0" w:color="auto"/>
        <w:bottom w:val="none" w:sz="0" w:space="0" w:color="auto"/>
        <w:right w:val="none" w:sz="0" w:space="0" w:color="auto"/>
      </w:divBdr>
    </w:div>
    <w:div w:id="1710177410">
      <w:bodyDiv w:val="1"/>
      <w:marLeft w:val="0"/>
      <w:marRight w:val="0"/>
      <w:marTop w:val="0"/>
      <w:marBottom w:val="0"/>
      <w:divBdr>
        <w:top w:val="none" w:sz="0" w:space="0" w:color="auto"/>
        <w:left w:val="none" w:sz="0" w:space="0" w:color="auto"/>
        <w:bottom w:val="none" w:sz="0" w:space="0" w:color="auto"/>
        <w:right w:val="none" w:sz="0" w:space="0" w:color="auto"/>
      </w:divBdr>
    </w:div>
    <w:div w:id="1714454035">
      <w:bodyDiv w:val="1"/>
      <w:marLeft w:val="0"/>
      <w:marRight w:val="0"/>
      <w:marTop w:val="0"/>
      <w:marBottom w:val="0"/>
      <w:divBdr>
        <w:top w:val="none" w:sz="0" w:space="0" w:color="auto"/>
        <w:left w:val="none" w:sz="0" w:space="0" w:color="auto"/>
        <w:bottom w:val="none" w:sz="0" w:space="0" w:color="auto"/>
        <w:right w:val="none" w:sz="0" w:space="0" w:color="auto"/>
      </w:divBdr>
    </w:div>
    <w:div w:id="1718318147">
      <w:bodyDiv w:val="1"/>
      <w:marLeft w:val="0"/>
      <w:marRight w:val="0"/>
      <w:marTop w:val="0"/>
      <w:marBottom w:val="0"/>
      <w:divBdr>
        <w:top w:val="none" w:sz="0" w:space="0" w:color="auto"/>
        <w:left w:val="none" w:sz="0" w:space="0" w:color="auto"/>
        <w:bottom w:val="none" w:sz="0" w:space="0" w:color="auto"/>
        <w:right w:val="none" w:sz="0" w:space="0" w:color="auto"/>
      </w:divBdr>
    </w:div>
    <w:div w:id="1723676237">
      <w:bodyDiv w:val="1"/>
      <w:marLeft w:val="0"/>
      <w:marRight w:val="0"/>
      <w:marTop w:val="0"/>
      <w:marBottom w:val="0"/>
      <w:divBdr>
        <w:top w:val="none" w:sz="0" w:space="0" w:color="auto"/>
        <w:left w:val="none" w:sz="0" w:space="0" w:color="auto"/>
        <w:bottom w:val="none" w:sz="0" w:space="0" w:color="auto"/>
        <w:right w:val="none" w:sz="0" w:space="0" w:color="auto"/>
      </w:divBdr>
    </w:div>
    <w:div w:id="1734545882">
      <w:bodyDiv w:val="1"/>
      <w:marLeft w:val="0"/>
      <w:marRight w:val="0"/>
      <w:marTop w:val="0"/>
      <w:marBottom w:val="0"/>
      <w:divBdr>
        <w:top w:val="none" w:sz="0" w:space="0" w:color="auto"/>
        <w:left w:val="none" w:sz="0" w:space="0" w:color="auto"/>
        <w:bottom w:val="none" w:sz="0" w:space="0" w:color="auto"/>
        <w:right w:val="none" w:sz="0" w:space="0" w:color="auto"/>
      </w:divBdr>
    </w:div>
    <w:div w:id="1740709360">
      <w:bodyDiv w:val="1"/>
      <w:marLeft w:val="0"/>
      <w:marRight w:val="0"/>
      <w:marTop w:val="0"/>
      <w:marBottom w:val="0"/>
      <w:divBdr>
        <w:top w:val="none" w:sz="0" w:space="0" w:color="auto"/>
        <w:left w:val="none" w:sz="0" w:space="0" w:color="auto"/>
        <w:bottom w:val="none" w:sz="0" w:space="0" w:color="auto"/>
        <w:right w:val="none" w:sz="0" w:space="0" w:color="auto"/>
      </w:divBdr>
    </w:div>
    <w:div w:id="1742603718">
      <w:bodyDiv w:val="1"/>
      <w:marLeft w:val="0"/>
      <w:marRight w:val="0"/>
      <w:marTop w:val="0"/>
      <w:marBottom w:val="0"/>
      <w:divBdr>
        <w:top w:val="none" w:sz="0" w:space="0" w:color="auto"/>
        <w:left w:val="none" w:sz="0" w:space="0" w:color="auto"/>
        <w:bottom w:val="none" w:sz="0" w:space="0" w:color="auto"/>
        <w:right w:val="none" w:sz="0" w:space="0" w:color="auto"/>
      </w:divBdr>
    </w:div>
    <w:div w:id="1757172409">
      <w:bodyDiv w:val="1"/>
      <w:marLeft w:val="0"/>
      <w:marRight w:val="0"/>
      <w:marTop w:val="0"/>
      <w:marBottom w:val="0"/>
      <w:divBdr>
        <w:top w:val="none" w:sz="0" w:space="0" w:color="auto"/>
        <w:left w:val="none" w:sz="0" w:space="0" w:color="auto"/>
        <w:bottom w:val="none" w:sz="0" w:space="0" w:color="auto"/>
        <w:right w:val="none" w:sz="0" w:space="0" w:color="auto"/>
      </w:divBdr>
    </w:div>
    <w:div w:id="1773552751">
      <w:bodyDiv w:val="1"/>
      <w:marLeft w:val="0"/>
      <w:marRight w:val="0"/>
      <w:marTop w:val="0"/>
      <w:marBottom w:val="0"/>
      <w:divBdr>
        <w:top w:val="none" w:sz="0" w:space="0" w:color="auto"/>
        <w:left w:val="none" w:sz="0" w:space="0" w:color="auto"/>
        <w:bottom w:val="none" w:sz="0" w:space="0" w:color="auto"/>
        <w:right w:val="none" w:sz="0" w:space="0" w:color="auto"/>
      </w:divBdr>
    </w:div>
    <w:div w:id="1774397440">
      <w:bodyDiv w:val="1"/>
      <w:marLeft w:val="0"/>
      <w:marRight w:val="0"/>
      <w:marTop w:val="0"/>
      <w:marBottom w:val="0"/>
      <w:divBdr>
        <w:top w:val="none" w:sz="0" w:space="0" w:color="auto"/>
        <w:left w:val="none" w:sz="0" w:space="0" w:color="auto"/>
        <w:bottom w:val="none" w:sz="0" w:space="0" w:color="auto"/>
        <w:right w:val="none" w:sz="0" w:space="0" w:color="auto"/>
      </w:divBdr>
    </w:div>
    <w:div w:id="1785036603">
      <w:bodyDiv w:val="1"/>
      <w:marLeft w:val="0"/>
      <w:marRight w:val="0"/>
      <w:marTop w:val="0"/>
      <w:marBottom w:val="0"/>
      <w:divBdr>
        <w:top w:val="none" w:sz="0" w:space="0" w:color="auto"/>
        <w:left w:val="none" w:sz="0" w:space="0" w:color="auto"/>
        <w:bottom w:val="none" w:sz="0" w:space="0" w:color="auto"/>
        <w:right w:val="none" w:sz="0" w:space="0" w:color="auto"/>
      </w:divBdr>
    </w:div>
    <w:div w:id="1797793290">
      <w:bodyDiv w:val="1"/>
      <w:marLeft w:val="0"/>
      <w:marRight w:val="0"/>
      <w:marTop w:val="0"/>
      <w:marBottom w:val="0"/>
      <w:divBdr>
        <w:top w:val="none" w:sz="0" w:space="0" w:color="auto"/>
        <w:left w:val="none" w:sz="0" w:space="0" w:color="auto"/>
        <w:bottom w:val="none" w:sz="0" w:space="0" w:color="auto"/>
        <w:right w:val="none" w:sz="0" w:space="0" w:color="auto"/>
      </w:divBdr>
    </w:div>
    <w:div w:id="1801873863">
      <w:bodyDiv w:val="1"/>
      <w:marLeft w:val="0"/>
      <w:marRight w:val="0"/>
      <w:marTop w:val="0"/>
      <w:marBottom w:val="0"/>
      <w:divBdr>
        <w:top w:val="none" w:sz="0" w:space="0" w:color="auto"/>
        <w:left w:val="none" w:sz="0" w:space="0" w:color="auto"/>
        <w:bottom w:val="none" w:sz="0" w:space="0" w:color="auto"/>
        <w:right w:val="none" w:sz="0" w:space="0" w:color="auto"/>
      </w:divBdr>
    </w:div>
    <w:div w:id="1806704772">
      <w:bodyDiv w:val="1"/>
      <w:marLeft w:val="0"/>
      <w:marRight w:val="0"/>
      <w:marTop w:val="0"/>
      <w:marBottom w:val="0"/>
      <w:divBdr>
        <w:top w:val="none" w:sz="0" w:space="0" w:color="auto"/>
        <w:left w:val="none" w:sz="0" w:space="0" w:color="auto"/>
        <w:bottom w:val="none" w:sz="0" w:space="0" w:color="auto"/>
        <w:right w:val="none" w:sz="0" w:space="0" w:color="auto"/>
      </w:divBdr>
    </w:div>
    <w:div w:id="1807315127">
      <w:bodyDiv w:val="1"/>
      <w:marLeft w:val="0"/>
      <w:marRight w:val="0"/>
      <w:marTop w:val="0"/>
      <w:marBottom w:val="0"/>
      <w:divBdr>
        <w:top w:val="none" w:sz="0" w:space="0" w:color="auto"/>
        <w:left w:val="none" w:sz="0" w:space="0" w:color="auto"/>
        <w:bottom w:val="none" w:sz="0" w:space="0" w:color="auto"/>
        <w:right w:val="none" w:sz="0" w:space="0" w:color="auto"/>
      </w:divBdr>
    </w:div>
    <w:div w:id="1813133370">
      <w:bodyDiv w:val="1"/>
      <w:marLeft w:val="0"/>
      <w:marRight w:val="0"/>
      <w:marTop w:val="0"/>
      <w:marBottom w:val="0"/>
      <w:divBdr>
        <w:top w:val="none" w:sz="0" w:space="0" w:color="auto"/>
        <w:left w:val="none" w:sz="0" w:space="0" w:color="auto"/>
        <w:bottom w:val="none" w:sz="0" w:space="0" w:color="auto"/>
        <w:right w:val="none" w:sz="0" w:space="0" w:color="auto"/>
      </w:divBdr>
    </w:div>
    <w:div w:id="1822889195">
      <w:bodyDiv w:val="1"/>
      <w:marLeft w:val="0"/>
      <w:marRight w:val="0"/>
      <w:marTop w:val="0"/>
      <w:marBottom w:val="0"/>
      <w:divBdr>
        <w:top w:val="none" w:sz="0" w:space="0" w:color="auto"/>
        <w:left w:val="none" w:sz="0" w:space="0" w:color="auto"/>
        <w:bottom w:val="none" w:sz="0" w:space="0" w:color="auto"/>
        <w:right w:val="none" w:sz="0" w:space="0" w:color="auto"/>
      </w:divBdr>
    </w:div>
    <w:div w:id="1824732701">
      <w:bodyDiv w:val="1"/>
      <w:marLeft w:val="0"/>
      <w:marRight w:val="0"/>
      <w:marTop w:val="0"/>
      <w:marBottom w:val="0"/>
      <w:divBdr>
        <w:top w:val="none" w:sz="0" w:space="0" w:color="auto"/>
        <w:left w:val="none" w:sz="0" w:space="0" w:color="auto"/>
        <w:bottom w:val="none" w:sz="0" w:space="0" w:color="auto"/>
        <w:right w:val="none" w:sz="0" w:space="0" w:color="auto"/>
      </w:divBdr>
    </w:div>
    <w:div w:id="1828353205">
      <w:bodyDiv w:val="1"/>
      <w:marLeft w:val="0"/>
      <w:marRight w:val="0"/>
      <w:marTop w:val="0"/>
      <w:marBottom w:val="0"/>
      <w:divBdr>
        <w:top w:val="none" w:sz="0" w:space="0" w:color="auto"/>
        <w:left w:val="none" w:sz="0" w:space="0" w:color="auto"/>
        <w:bottom w:val="none" w:sz="0" w:space="0" w:color="auto"/>
        <w:right w:val="none" w:sz="0" w:space="0" w:color="auto"/>
      </w:divBdr>
    </w:div>
    <w:div w:id="1849058860">
      <w:bodyDiv w:val="1"/>
      <w:marLeft w:val="0"/>
      <w:marRight w:val="0"/>
      <w:marTop w:val="0"/>
      <w:marBottom w:val="0"/>
      <w:divBdr>
        <w:top w:val="none" w:sz="0" w:space="0" w:color="auto"/>
        <w:left w:val="none" w:sz="0" w:space="0" w:color="auto"/>
        <w:bottom w:val="none" w:sz="0" w:space="0" w:color="auto"/>
        <w:right w:val="none" w:sz="0" w:space="0" w:color="auto"/>
      </w:divBdr>
    </w:div>
    <w:div w:id="1850169937">
      <w:bodyDiv w:val="1"/>
      <w:marLeft w:val="0"/>
      <w:marRight w:val="0"/>
      <w:marTop w:val="0"/>
      <w:marBottom w:val="0"/>
      <w:divBdr>
        <w:top w:val="none" w:sz="0" w:space="0" w:color="auto"/>
        <w:left w:val="none" w:sz="0" w:space="0" w:color="auto"/>
        <w:bottom w:val="none" w:sz="0" w:space="0" w:color="auto"/>
        <w:right w:val="none" w:sz="0" w:space="0" w:color="auto"/>
      </w:divBdr>
    </w:div>
    <w:div w:id="1850215343">
      <w:bodyDiv w:val="1"/>
      <w:marLeft w:val="0"/>
      <w:marRight w:val="0"/>
      <w:marTop w:val="0"/>
      <w:marBottom w:val="0"/>
      <w:divBdr>
        <w:top w:val="none" w:sz="0" w:space="0" w:color="auto"/>
        <w:left w:val="none" w:sz="0" w:space="0" w:color="auto"/>
        <w:bottom w:val="none" w:sz="0" w:space="0" w:color="auto"/>
        <w:right w:val="none" w:sz="0" w:space="0" w:color="auto"/>
      </w:divBdr>
    </w:div>
    <w:div w:id="1855225172">
      <w:bodyDiv w:val="1"/>
      <w:marLeft w:val="0"/>
      <w:marRight w:val="0"/>
      <w:marTop w:val="0"/>
      <w:marBottom w:val="0"/>
      <w:divBdr>
        <w:top w:val="none" w:sz="0" w:space="0" w:color="auto"/>
        <w:left w:val="none" w:sz="0" w:space="0" w:color="auto"/>
        <w:bottom w:val="none" w:sz="0" w:space="0" w:color="auto"/>
        <w:right w:val="none" w:sz="0" w:space="0" w:color="auto"/>
      </w:divBdr>
    </w:div>
    <w:div w:id="1860120220">
      <w:bodyDiv w:val="1"/>
      <w:marLeft w:val="0"/>
      <w:marRight w:val="0"/>
      <w:marTop w:val="0"/>
      <w:marBottom w:val="0"/>
      <w:divBdr>
        <w:top w:val="none" w:sz="0" w:space="0" w:color="auto"/>
        <w:left w:val="none" w:sz="0" w:space="0" w:color="auto"/>
        <w:bottom w:val="none" w:sz="0" w:space="0" w:color="auto"/>
        <w:right w:val="none" w:sz="0" w:space="0" w:color="auto"/>
      </w:divBdr>
    </w:div>
    <w:div w:id="1876312875">
      <w:bodyDiv w:val="1"/>
      <w:marLeft w:val="0"/>
      <w:marRight w:val="0"/>
      <w:marTop w:val="0"/>
      <w:marBottom w:val="0"/>
      <w:divBdr>
        <w:top w:val="none" w:sz="0" w:space="0" w:color="auto"/>
        <w:left w:val="none" w:sz="0" w:space="0" w:color="auto"/>
        <w:bottom w:val="none" w:sz="0" w:space="0" w:color="auto"/>
        <w:right w:val="none" w:sz="0" w:space="0" w:color="auto"/>
      </w:divBdr>
    </w:div>
    <w:div w:id="1895695643">
      <w:bodyDiv w:val="1"/>
      <w:marLeft w:val="0"/>
      <w:marRight w:val="0"/>
      <w:marTop w:val="0"/>
      <w:marBottom w:val="0"/>
      <w:divBdr>
        <w:top w:val="none" w:sz="0" w:space="0" w:color="auto"/>
        <w:left w:val="none" w:sz="0" w:space="0" w:color="auto"/>
        <w:bottom w:val="none" w:sz="0" w:space="0" w:color="auto"/>
        <w:right w:val="none" w:sz="0" w:space="0" w:color="auto"/>
      </w:divBdr>
    </w:div>
    <w:div w:id="1910192173">
      <w:bodyDiv w:val="1"/>
      <w:marLeft w:val="0"/>
      <w:marRight w:val="0"/>
      <w:marTop w:val="0"/>
      <w:marBottom w:val="0"/>
      <w:divBdr>
        <w:top w:val="none" w:sz="0" w:space="0" w:color="auto"/>
        <w:left w:val="none" w:sz="0" w:space="0" w:color="auto"/>
        <w:bottom w:val="none" w:sz="0" w:space="0" w:color="auto"/>
        <w:right w:val="none" w:sz="0" w:space="0" w:color="auto"/>
      </w:divBdr>
    </w:div>
    <w:div w:id="1914317547">
      <w:bodyDiv w:val="1"/>
      <w:marLeft w:val="0"/>
      <w:marRight w:val="0"/>
      <w:marTop w:val="0"/>
      <w:marBottom w:val="0"/>
      <w:divBdr>
        <w:top w:val="none" w:sz="0" w:space="0" w:color="auto"/>
        <w:left w:val="none" w:sz="0" w:space="0" w:color="auto"/>
        <w:bottom w:val="none" w:sz="0" w:space="0" w:color="auto"/>
        <w:right w:val="none" w:sz="0" w:space="0" w:color="auto"/>
      </w:divBdr>
    </w:div>
    <w:div w:id="1918392830">
      <w:bodyDiv w:val="1"/>
      <w:marLeft w:val="0"/>
      <w:marRight w:val="0"/>
      <w:marTop w:val="0"/>
      <w:marBottom w:val="0"/>
      <w:divBdr>
        <w:top w:val="none" w:sz="0" w:space="0" w:color="auto"/>
        <w:left w:val="none" w:sz="0" w:space="0" w:color="auto"/>
        <w:bottom w:val="none" w:sz="0" w:space="0" w:color="auto"/>
        <w:right w:val="none" w:sz="0" w:space="0" w:color="auto"/>
      </w:divBdr>
    </w:div>
    <w:div w:id="1939756477">
      <w:bodyDiv w:val="1"/>
      <w:marLeft w:val="0"/>
      <w:marRight w:val="0"/>
      <w:marTop w:val="0"/>
      <w:marBottom w:val="0"/>
      <w:divBdr>
        <w:top w:val="none" w:sz="0" w:space="0" w:color="auto"/>
        <w:left w:val="none" w:sz="0" w:space="0" w:color="auto"/>
        <w:bottom w:val="none" w:sz="0" w:space="0" w:color="auto"/>
        <w:right w:val="none" w:sz="0" w:space="0" w:color="auto"/>
      </w:divBdr>
    </w:div>
    <w:div w:id="1941256825">
      <w:bodyDiv w:val="1"/>
      <w:marLeft w:val="0"/>
      <w:marRight w:val="0"/>
      <w:marTop w:val="0"/>
      <w:marBottom w:val="0"/>
      <w:divBdr>
        <w:top w:val="none" w:sz="0" w:space="0" w:color="auto"/>
        <w:left w:val="none" w:sz="0" w:space="0" w:color="auto"/>
        <w:bottom w:val="none" w:sz="0" w:space="0" w:color="auto"/>
        <w:right w:val="none" w:sz="0" w:space="0" w:color="auto"/>
      </w:divBdr>
    </w:div>
    <w:div w:id="1943995067">
      <w:bodyDiv w:val="1"/>
      <w:marLeft w:val="0"/>
      <w:marRight w:val="0"/>
      <w:marTop w:val="0"/>
      <w:marBottom w:val="0"/>
      <w:divBdr>
        <w:top w:val="none" w:sz="0" w:space="0" w:color="auto"/>
        <w:left w:val="none" w:sz="0" w:space="0" w:color="auto"/>
        <w:bottom w:val="none" w:sz="0" w:space="0" w:color="auto"/>
        <w:right w:val="none" w:sz="0" w:space="0" w:color="auto"/>
      </w:divBdr>
    </w:div>
    <w:div w:id="1953391983">
      <w:bodyDiv w:val="1"/>
      <w:marLeft w:val="0"/>
      <w:marRight w:val="0"/>
      <w:marTop w:val="0"/>
      <w:marBottom w:val="0"/>
      <w:divBdr>
        <w:top w:val="none" w:sz="0" w:space="0" w:color="auto"/>
        <w:left w:val="none" w:sz="0" w:space="0" w:color="auto"/>
        <w:bottom w:val="none" w:sz="0" w:space="0" w:color="auto"/>
        <w:right w:val="none" w:sz="0" w:space="0" w:color="auto"/>
      </w:divBdr>
    </w:div>
    <w:div w:id="1960333497">
      <w:bodyDiv w:val="1"/>
      <w:marLeft w:val="0"/>
      <w:marRight w:val="0"/>
      <w:marTop w:val="0"/>
      <w:marBottom w:val="0"/>
      <w:divBdr>
        <w:top w:val="none" w:sz="0" w:space="0" w:color="auto"/>
        <w:left w:val="none" w:sz="0" w:space="0" w:color="auto"/>
        <w:bottom w:val="none" w:sz="0" w:space="0" w:color="auto"/>
        <w:right w:val="none" w:sz="0" w:space="0" w:color="auto"/>
      </w:divBdr>
    </w:div>
    <w:div w:id="1967466528">
      <w:bodyDiv w:val="1"/>
      <w:marLeft w:val="0"/>
      <w:marRight w:val="0"/>
      <w:marTop w:val="0"/>
      <w:marBottom w:val="0"/>
      <w:divBdr>
        <w:top w:val="none" w:sz="0" w:space="0" w:color="auto"/>
        <w:left w:val="none" w:sz="0" w:space="0" w:color="auto"/>
        <w:bottom w:val="none" w:sz="0" w:space="0" w:color="auto"/>
        <w:right w:val="none" w:sz="0" w:space="0" w:color="auto"/>
      </w:divBdr>
    </w:div>
    <w:div w:id="1982467246">
      <w:bodyDiv w:val="1"/>
      <w:marLeft w:val="0"/>
      <w:marRight w:val="0"/>
      <w:marTop w:val="0"/>
      <w:marBottom w:val="0"/>
      <w:divBdr>
        <w:top w:val="none" w:sz="0" w:space="0" w:color="auto"/>
        <w:left w:val="none" w:sz="0" w:space="0" w:color="auto"/>
        <w:bottom w:val="none" w:sz="0" w:space="0" w:color="auto"/>
        <w:right w:val="none" w:sz="0" w:space="0" w:color="auto"/>
      </w:divBdr>
    </w:div>
    <w:div w:id="1984314362">
      <w:bodyDiv w:val="1"/>
      <w:marLeft w:val="0"/>
      <w:marRight w:val="0"/>
      <w:marTop w:val="0"/>
      <w:marBottom w:val="0"/>
      <w:divBdr>
        <w:top w:val="none" w:sz="0" w:space="0" w:color="auto"/>
        <w:left w:val="none" w:sz="0" w:space="0" w:color="auto"/>
        <w:bottom w:val="none" w:sz="0" w:space="0" w:color="auto"/>
        <w:right w:val="none" w:sz="0" w:space="0" w:color="auto"/>
      </w:divBdr>
    </w:div>
    <w:div w:id="1990285637">
      <w:bodyDiv w:val="1"/>
      <w:marLeft w:val="0"/>
      <w:marRight w:val="0"/>
      <w:marTop w:val="0"/>
      <w:marBottom w:val="0"/>
      <w:divBdr>
        <w:top w:val="none" w:sz="0" w:space="0" w:color="auto"/>
        <w:left w:val="none" w:sz="0" w:space="0" w:color="auto"/>
        <w:bottom w:val="none" w:sz="0" w:space="0" w:color="auto"/>
        <w:right w:val="none" w:sz="0" w:space="0" w:color="auto"/>
      </w:divBdr>
    </w:div>
    <w:div w:id="2001887501">
      <w:bodyDiv w:val="1"/>
      <w:marLeft w:val="0"/>
      <w:marRight w:val="0"/>
      <w:marTop w:val="0"/>
      <w:marBottom w:val="0"/>
      <w:divBdr>
        <w:top w:val="none" w:sz="0" w:space="0" w:color="auto"/>
        <w:left w:val="none" w:sz="0" w:space="0" w:color="auto"/>
        <w:bottom w:val="none" w:sz="0" w:space="0" w:color="auto"/>
        <w:right w:val="none" w:sz="0" w:space="0" w:color="auto"/>
      </w:divBdr>
    </w:div>
    <w:div w:id="2013099463">
      <w:bodyDiv w:val="1"/>
      <w:marLeft w:val="0"/>
      <w:marRight w:val="0"/>
      <w:marTop w:val="0"/>
      <w:marBottom w:val="0"/>
      <w:divBdr>
        <w:top w:val="none" w:sz="0" w:space="0" w:color="auto"/>
        <w:left w:val="none" w:sz="0" w:space="0" w:color="auto"/>
        <w:bottom w:val="none" w:sz="0" w:space="0" w:color="auto"/>
        <w:right w:val="none" w:sz="0" w:space="0" w:color="auto"/>
      </w:divBdr>
    </w:div>
    <w:div w:id="2019886285">
      <w:bodyDiv w:val="1"/>
      <w:marLeft w:val="0"/>
      <w:marRight w:val="0"/>
      <w:marTop w:val="0"/>
      <w:marBottom w:val="0"/>
      <w:divBdr>
        <w:top w:val="none" w:sz="0" w:space="0" w:color="auto"/>
        <w:left w:val="none" w:sz="0" w:space="0" w:color="auto"/>
        <w:bottom w:val="none" w:sz="0" w:space="0" w:color="auto"/>
        <w:right w:val="none" w:sz="0" w:space="0" w:color="auto"/>
      </w:divBdr>
    </w:div>
    <w:div w:id="2020614789">
      <w:bodyDiv w:val="1"/>
      <w:marLeft w:val="0"/>
      <w:marRight w:val="0"/>
      <w:marTop w:val="0"/>
      <w:marBottom w:val="0"/>
      <w:divBdr>
        <w:top w:val="none" w:sz="0" w:space="0" w:color="auto"/>
        <w:left w:val="none" w:sz="0" w:space="0" w:color="auto"/>
        <w:bottom w:val="none" w:sz="0" w:space="0" w:color="auto"/>
        <w:right w:val="none" w:sz="0" w:space="0" w:color="auto"/>
      </w:divBdr>
    </w:div>
    <w:div w:id="2027630455">
      <w:bodyDiv w:val="1"/>
      <w:marLeft w:val="0"/>
      <w:marRight w:val="0"/>
      <w:marTop w:val="0"/>
      <w:marBottom w:val="0"/>
      <w:divBdr>
        <w:top w:val="none" w:sz="0" w:space="0" w:color="auto"/>
        <w:left w:val="none" w:sz="0" w:space="0" w:color="auto"/>
        <w:bottom w:val="none" w:sz="0" w:space="0" w:color="auto"/>
        <w:right w:val="none" w:sz="0" w:space="0" w:color="auto"/>
      </w:divBdr>
    </w:div>
    <w:div w:id="2039430844">
      <w:bodyDiv w:val="1"/>
      <w:marLeft w:val="0"/>
      <w:marRight w:val="0"/>
      <w:marTop w:val="0"/>
      <w:marBottom w:val="0"/>
      <w:divBdr>
        <w:top w:val="none" w:sz="0" w:space="0" w:color="auto"/>
        <w:left w:val="none" w:sz="0" w:space="0" w:color="auto"/>
        <w:bottom w:val="none" w:sz="0" w:space="0" w:color="auto"/>
        <w:right w:val="none" w:sz="0" w:space="0" w:color="auto"/>
      </w:divBdr>
    </w:div>
    <w:div w:id="2050180539">
      <w:bodyDiv w:val="1"/>
      <w:marLeft w:val="0"/>
      <w:marRight w:val="0"/>
      <w:marTop w:val="0"/>
      <w:marBottom w:val="0"/>
      <w:divBdr>
        <w:top w:val="none" w:sz="0" w:space="0" w:color="auto"/>
        <w:left w:val="none" w:sz="0" w:space="0" w:color="auto"/>
        <w:bottom w:val="none" w:sz="0" w:space="0" w:color="auto"/>
        <w:right w:val="none" w:sz="0" w:space="0" w:color="auto"/>
      </w:divBdr>
      <w:divsChild>
        <w:div w:id="1781531399">
          <w:marLeft w:val="547"/>
          <w:marRight w:val="0"/>
          <w:marTop w:val="0"/>
          <w:marBottom w:val="120"/>
          <w:divBdr>
            <w:top w:val="none" w:sz="0" w:space="0" w:color="auto"/>
            <w:left w:val="none" w:sz="0" w:space="0" w:color="auto"/>
            <w:bottom w:val="none" w:sz="0" w:space="0" w:color="auto"/>
            <w:right w:val="none" w:sz="0" w:space="0" w:color="auto"/>
          </w:divBdr>
        </w:div>
        <w:div w:id="2136020932">
          <w:marLeft w:val="547"/>
          <w:marRight w:val="0"/>
          <w:marTop w:val="0"/>
          <w:marBottom w:val="120"/>
          <w:divBdr>
            <w:top w:val="none" w:sz="0" w:space="0" w:color="auto"/>
            <w:left w:val="none" w:sz="0" w:space="0" w:color="auto"/>
            <w:bottom w:val="none" w:sz="0" w:space="0" w:color="auto"/>
            <w:right w:val="none" w:sz="0" w:space="0" w:color="auto"/>
          </w:divBdr>
        </w:div>
        <w:div w:id="32074830">
          <w:marLeft w:val="547"/>
          <w:marRight w:val="0"/>
          <w:marTop w:val="0"/>
          <w:marBottom w:val="120"/>
          <w:divBdr>
            <w:top w:val="none" w:sz="0" w:space="0" w:color="auto"/>
            <w:left w:val="none" w:sz="0" w:space="0" w:color="auto"/>
            <w:bottom w:val="none" w:sz="0" w:space="0" w:color="auto"/>
            <w:right w:val="none" w:sz="0" w:space="0" w:color="auto"/>
          </w:divBdr>
        </w:div>
        <w:div w:id="780345998">
          <w:marLeft w:val="547"/>
          <w:marRight w:val="0"/>
          <w:marTop w:val="0"/>
          <w:marBottom w:val="120"/>
          <w:divBdr>
            <w:top w:val="none" w:sz="0" w:space="0" w:color="auto"/>
            <w:left w:val="none" w:sz="0" w:space="0" w:color="auto"/>
            <w:bottom w:val="none" w:sz="0" w:space="0" w:color="auto"/>
            <w:right w:val="none" w:sz="0" w:space="0" w:color="auto"/>
          </w:divBdr>
        </w:div>
        <w:div w:id="895359415">
          <w:marLeft w:val="547"/>
          <w:marRight w:val="0"/>
          <w:marTop w:val="0"/>
          <w:marBottom w:val="120"/>
          <w:divBdr>
            <w:top w:val="none" w:sz="0" w:space="0" w:color="auto"/>
            <w:left w:val="none" w:sz="0" w:space="0" w:color="auto"/>
            <w:bottom w:val="none" w:sz="0" w:space="0" w:color="auto"/>
            <w:right w:val="none" w:sz="0" w:space="0" w:color="auto"/>
          </w:divBdr>
        </w:div>
        <w:div w:id="979916025">
          <w:marLeft w:val="547"/>
          <w:marRight w:val="0"/>
          <w:marTop w:val="0"/>
          <w:marBottom w:val="120"/>
          <w:divBdr>
            <w:top w:val="none" w:sz="0" w:space="0" w:color="auto"/>
            <w:left w:val="none" w:sz="0" w:space="0" w:color="auto"/>
            <w:bottom w:val="none" w:sz="0" w:space="0" w:color="auto"/>
            <w:right w:val="none" w:sz="0" w:space="0" w:color="auto"/>
          </w:divBdr>
        </w:div>
      </w:divsChild>
    </w:div>
    <w:div w:id="2064863575">
      <w:bodyDiv w:val="1"/>
      <w:marLeft w:val="0"/>
      <w:marRight w:val="0"/>
      <w:marTop w:val="0"/>
      <w:marBottom w:val="0"/>
      <w:divBdr>
        <w:top w:val="none" w:sz="0" w:space="0" w:color="auto"/>
        <w:left w:val="none" w:sz="0" w:space="0" w:color="auto"/>
        <w:bottom w:val="none" w:sz="0" w:space="0" w:color="auto"/>
        <w:right w:val="none" w:sz="0" w:space="0" w:color="auto"/>
      </w:divBdr>
    </w:div>
    <w:div w:id="2072071362">
      <w:bodyDiv w:val="1"/>
      <w:marLeft w:val="0"/>
      <w:marRight w:val="0"/>
      <w:marTop w:val="0"/>
      <w:marBottom w:val="0"/>
      <w:divBdr>
        <w:top w:val="none" w:sz="0" w:space="0" w:color="auto"/>
        <w:left w:val="none" w:sz="0" w:space="0" w:color="auto"/>
        <w:bottom w:val="none" w:sz="0" w:space="0" w:color="auto"/>
        <w:right w:val="none" w:sz="0" w:space="0" w:color="auto"/>
      </w:divBdr>
    </w:div>
    <w:div w:id="2075933497">
      <w:bodyDiv w:val="1"/>
      <w:marLeft w:val="0"/>
      <w:marRight w:val="0"/>
      <w:marTop w:val="0"/>
      <w:marBottom w:val="0"/>
      <w:divBdr>
        <w:top w:val="none" w:sz="0" w:space="0" w:color="auto"/>
        <w:left w:val="none" w:sz="0" w:space="0" w:color="auto"/>
        <w:bottom w:val="none" w:sz="0" w:space="0" w:color="auto"/>
        <w:right w:val="none" w:sz="0" w:space="0" w:color="auto"/>
      </w:divBdr>
    </w:div>
    <w:div w:id="2101175818">
      <w:bodyDiv w:val="1"/>
      <w:marLeft w:val="0"/>
      <w:marRight w:val="0"/>
      <w:marTop w:val="0"/>
      <w:marBottom w:val="0"/>
      <w:divBdr>
        <w:top w:val="none" w:sz="0" w:space="0" w:color="auto"/>
        <w:left w:val="none" w:sz="0" w:space="0" w:color="auto"/>
        <w:bottom w:val="none" w:sz="0" w:space="0" w:color="auto"/>
        <w:right w:val="none" w:sz="0" w:space="0" w:color="auto"/>
      </w:divBdr>
    </w:div>
    <w:div w:id="2102751899">
      <w:bodyDiv w:val="1"/>
      <w:marLeft w:val="0"/>
      <w:marRight w:val="0"/>
      <w:marTop w:val="0"/>
      <w:marBottom w:val="0"/>
      <w:divBdr>
        <w:top w:val="none" w:sz="0" w:space="0" w:color="auto"/>
        <w:left w:val="none" w:sz="0" w:space="0" w:color="auto"/>
        <w:bottom w:val="none" w:sz="0" w:space="0" w:color="auto"/>
        <w:right w:val="none" w:sz="0" w:space="0" w:color="auto"/>
      </w:divBdr>
      <w:divsChild>
        <w:div w:id="1193614384">
          <w:marLeft w:val="720"/>
          <w:marRight w:val="0"/>
          <w:marTop w:val="0"/>
          <w:marBottom w:val="0"/>
          <w:divBdr>
            <w:top w:val="none" w:sz="0" w:space="0" w:color="auto"/>
            <w:left w:val="none" w:sz="0" w:space="0" w:color="auto"/>
            <w:bottom w:val="none" w:sz="0" w:space="0" w:color="auto"/>
            <w:right w:val="none" w:sz="0" w:space="0" w:color="auto"/>
          </w:divBdr>
        </w:div>
        <w:div w:id="971714076">
          <w:marLeft w:val="720"/>
          <w:marRight w:val="0"/>
          <w:marTop w:val="0"/>
          <w:marBottom w:val="0"/>
          <w:divBdr>
            <w:top w:val="none" w:sz="0" w:space="0" w:color="auto"/>
            <w:left w:val="none" w:sz="0" w:space="0" w:color="auto"/>
            <w:bottom w:val="none" w:sz="0" w:space="0" w:color="auto"/>
            <w:right w:val="none" w:sz="0" w:space="0" w:color="auto"/>
          </w:divBdr>
        </w:div>
        <w:div w:id="1755055424">
          <w:marLeft w:val="720"/>
          <w:marRight w:val="0"/>
          <w:marTop w:val="0"/>
          <w:marBottom w:val="0"/>
          <w:divBdr>
            <w:top w:val="none" w:sz="0" w:space="0" w:color="auto"/>
            <w:left w:val="none" w:sz="0" w:space="0" w:color="auto"/>
            <w:bottom w:val="none" w:sz="0" w:space="0" w:color="auto"/>
            <w:right w:val="none" w:sz="0" w:space="0" w:color="auto"/>
          </w:divBdr>
        </w:div>
        <w:div w:id="390275273">
          <w:marLeft w:val="720"/>
          <w:marRight w:val="0"/>
          <w:marTop w:val="0"/>
          <w:marBottom w:val="0"/>
          <w:divBdr>
            <w:top w:val="none" w:sz="0" w:space="0" w:color="auto"/>
            <w:left w:val="none" w:sz="0" w:space="0" w:color="auto"/>
            <w:bottom w:val="none" w:sz="0" w:space="0" w:color="auto"/>
            <w:right w:val="none" w:sz="0" w:space="0" w:color="auto"/>
          </w:divBdr>
        </w:div>
        <w:div w:id="1826895227">
          <w:marLeft w:val="720"/>
          <w:marRight w:val="0"/>
          <w:marTop w:val="0"/>
          <w:marBottom w:val="0"/>
          <w:divBdr>
            <w:top w:val="none" w:sz="0" w:space="0" w:color="auto"/>
            <w:left w:val="none" w:sz="0" w:space="0" w:color="auto"/>
            <w:bottom w:val="none" w:sz="0" w:space="0" w:color="auto"/>
            <w:right w:val="none" w:sz="0" w:space="0" w:color="auto"/>
          </w:divBdr>
        </w:div>
        <w:div w:id="1303583402">
          <w:marLeft w:val="720"/>
          <w:marRight w:val="0"/>
          <w:marTop w:val="0"/>
          <w:marBottom w:val="0"/>
          <w:divBdr>
            <w:top w:val="none" w:sz="0" w:space="0" w:color="auto"/>
            <w:left w:val="none" w:sz="0" w:space="0" w:color="auto"/>
            <w:bottom w:val="none" w:sz="0" w:space="0" w:color="auto"/>
            <w:right w:val="none" w:sz="0" w:space="0" w:color="auto"/>
          </w:divBdr>
        </w:div>
      </w:divsChild>
    </w:div>
    <w:div w:id="2117404532">
      <w:bodyDiv w:val="1"/>
      <w:marLeft w:val="0"/>
      <w:marRight w:val="0"/>
      <w:marTop w:val="0"/>
      <w:marBottom w:val="0"/>
      <w:divBdr>
        <w:top w:val="none" w:sz="0" w:space="0" w:color="auto"/>
        <w:left w:val="none" w:sz="0" w:space="0" w:color="auto"/>
        <w:bottom w:val="none" w:sz="0" w:space="0" w:color="auto"/>
        <w:right w:val="none" w:sz="0" w:space="0" w:color="auto"/>
      </w:divBdr>
    </w:div>
    <w:div w:id="2119526784">
      <w:bodyDiv w:val="1"/>
      <w:marLeft w:val="0"/>
      <w:marRight w:val="0"/>
      <w:marTop w:val="0"/>
      <w:marBottom w:val="0"/>
      <w:divBdr>
        <w:top w:val="none" w:sz="0" w:space="0" w:color="auto"/>
        <w:left w:val="none" w:sz="0" w:space="0" w:color="auto"/>
        <w:bottom w:val="none" w:sz="0" w:space="0" w:color="auto"/>
        <w:right w:val="none" w:sz="0" w:space="0" w:color="auto"/>
      </w:divBdr>
    </w:div>
    <w:div w:id="212310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microsoft.com/office/2007/relationships/diagramDrawing" Target="diagrams/drawing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3.jpg"/><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hyperlink" Target="http://www.kingston.vic.gov.au" TargetMode="Externa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P:\TEMPLATES\Kingston%20Report.dotm" TargetMode="External"/></Relationships>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673676-8590-4B9D-AA3A-7166F4F4DBC5}" type="doc">
      <dgm:prSet loTypeId="urn:microsoft.com/office/officeart/2005/8/layout/default" loCatId="list" qsTypeId="urn:microsoft.com/office/officeart/2005/8/quickstyle/simple1" qsCatId="simple" csTypeId="urn:microsoft.com/office/officeart/2005/8/colors/accent4_2" csCatId="accent4" phldr="1"/>
      <dgm:spPr/>
      <dgm:t>
        <a:bodyPr/>
        <a:lstStyle/>
        <a:p>
          <a:endParaRPr lang="en-AU"/>
        </a:p>
      </dgm:t>
    </dgm:pt>
    <dgm:pt modelId="{8F839794-7A82-4E69-9B17-9488C17DAAB4}">
      <dgm:prSet phldrT="[Text]"/>
      <dgm:spPr/>
      <dgm:t>
        <a:bodyPr/>
        <a:lstStyle/>
        <a:p>
          <a:r>
            <a:rPr lang="en-AU"/>
            <a:t>Disability Action Plan</a:t>
          </a:r>
        </a:p>
      </dgm:t>
    </dgm:pt>
    <dgm:pt modelId="{C738EA84-B254-483B-9EFD-D0F0FD1CAD7B}" type="parTrans" cxnId="{893559D7-B999-47A2-855D-C49D6930DA7A}">
      <dgm:prSet/>
      <dgm:spPr/>
      <dgm:t>
        <a:bodyPr/>
        <a:lstStyle/>
        <a:p>
          <a:endParaRPr lang="en-AU"/>
        </a:p>
      </dgm:t>
    </dgm:pt>
    <dgm:pt modelId="{EA309DBE-9489-4F61-8C4F-B968494B62F7}" type="sibTrans" cxnId="{893559D7-B999-47A2-855D-C49D6930DA7A}">
      <dgm:prSet/>
      <dgm:spPr/>
      <dgm:t>
        <a:bodyPr/>
        <a:lstStyle/>
        <a:p>
          <a:endParaRPr lang="en-AU"/>
        </a:p>
      </dgm:t>
    </dgm:pt>
    <dgm:pt modelId="{847CA099-FD27-450E-848C-CEEE2334BAC4}">
      <dgm:prSet phldrT="[Text]"/>
      <dgm:spPr/>
      <dgm:t>
        <a:bodyPr/>
        <a:lstStyle/>
        <a:p>
          <a:r>
            <a:rPr lang="en-AU"/>
            <a:t>Gambling Action Plan</a:t>
          </a:r>
        </a:p>
      </dgm:t>
    </dgm:pt>
    <dgm:pt modelId="{223266F0-C322-4184-B4F9-6550F0F79BE9}" type="parTrans" cxnId="{8CC9C1D2-4260-445B-B929-B31E6C75AC50}">
      <dgm:prSet/>
      <dgm:spPr/>
      <dgm:t>
        <a:bodyPr/>
        <a:lstStyle/>
        <a:p>
          <a:endParaRPr lang="en-AU"/>
        </a:p>
      </dgm:t>
    </dgm:pt>
    <dgm:pt modelId="{27383D57-6450-425B-AF90-51D7F432CACF}" type="sibTrans" cxnId="{8CC9C1D2-4260-445B-B929-B31E6C75AC50}">
      <dgm:prSet/>
      <dgm:spPr/>
      <dgm:t>
        <a:bodyPr/>
        <a:lstStyle/>
        <a:p>
          <a:endParaRPr lang="en-AU"/>
        </a:p>
      </dgm:t>
    </dgm:pt>
    <dgm:pt modelId="{A5D9122B-A950-4775-A58C-455BB546A24E}">
      <dgm:prSet phldrT="[Text]"/>
      <dgm:spPr/>
      <dgm:t>
        <a:bodyPr/>
        <a:lstStyle/>
        <a:p>
          <a:r>
            <a:rPr lang="en-AU"/>
            <a:t>Healthy and Well Action Plan</a:t>
          </a:r>
        </a:p>
      </dgm:t>
    </dgm:pt>
    <dgm:pt modelId="{8FDDD0ED-1FA8-4CA1-93DD-E841AFCB9A46}" type="parTrans" cxnId="{A88ED0DA-80FA-4619-B24D-50F480A4CDAB}">
      <dgm:prSet/>
      <dgm:spPr/>
      <dgm:t>
        <a:bodyPr/>
        <a:lstStyle/>
        <a:p>
          <a:endParaRPr lang="en-AU"/>
        </a:p>
      </dgm:t>
    </dgm:pt>
    <dgm:pt modelId="{7986B6EE-D898-48FB-BC9E-9A4BF708D3F9}" type="sibTrans" cxnId="{A88ED0DA-80FA-4619-B24D-50F480A4CDAB}">
      <dgm:prSet/>
      <dgm:spPr/>
      <dgm:t>
        <a:bodyPr/>
        <a:lstStyle/>
        <a:p>
          <a:endParaRPr lang="en-AU"/>
        </a:p>
      </dgm:t>
    </dgm:pt>
    <dgm:pt modelId="{087CCFDE-01C6-4976-A2E9-E34D188ABFFF}">
      <dgm:prSet phldrT="[Text]"/>
      <dgm:spPr/>
      <dgm:t>
        <a:bodyPr/>
        <a:lstStyle/>
        <a:p>
          <a:r>
            <a:rPr lang="en-AU"/>
            <a:t>Multicultural Action Plan</a:t>
          </a:r>
        </a:p>
      </dgm:t>
    </dgm:pt>
    <dgm:pt modelId="{D31B0AE7-2609-4D53-B32E-FBBB2D3A4E7D}" type="parTrans" cxnId="{AD9AE47F-3E30-4888-B705-88CDBF7C9332}">
      <dgm:prSet/>
      <dgm:spPr/>
      <dgm:t>
        <a:bodyPr/>
        <a:lstStyle/>
        <a:p>
          <a:endParaRPr lang="en-AU"/>
        </a:p>
      </dgm:t>
    </dgm:pt>
    <dgm:pt modelId="{953284B2-BA39-4EA8-AAFD-E48A808D47A8}" type="sibTrans" cxnId="{AD9AE47F-3E30-4888-B705-88CDBF7C9332}">
      <dgm:prSet/>
      <dgm:spPr/>
      <dgm:t>
        <a:bodyPr/>
        <a:lstStyle/>
        <a:p>
          <a:endParaRPr lang="en-AU"/>
        </a:p>
      </dgm:t>
    </dgm:pt>
    <dgm:pt modelId="{69EB31CB-AD58-440B-9908-2F0FF3754392}">
      <dgm:prSet phldrT="[Text]"/>
      <dgm:spPr>
        <a:solidFill>
          <a:srgbClr val="7030A0"/>
        </a:solidFill>
      </dgm:spPr>
      <dgm:t>
        <a:bodyPr/>
        <a:lstStyle/>
        <a:p>
          <a:r>
            <a:rPr lang="en-AU"/>
            <a:t>Positive Ageing Action Plan</a:t>
          </a:r>
        </a:p>
      </dgm:t>
    </dgm:pt>
    <dgm:pt modelId="{36F84F27-8B53-4921-A994-0ED728DE840A}" type="parTrans" cxnId="{884FD726-C594-4611-8734-B3D0BEFD6315}">
      <dgm:prSet/>
      <dgm:spPr/>
      <dgm:t>
        <a:bodyPr/>
        <a:lstStyle/>
        <a:p>
          <a:endParaRPr lang="en-AU"/>
        </a:p>
      </dgm:t>
    </dgm:pt>
    <dgm:pt modelId="{BC5D05F9-B7E4-48CE-8E56-B242D8AFD5C6}" type="sibTrans" cxnId="{884FD726-C594-4611-8734-B3D0BEFD6315}">
      <dgm:prSet/>
      <dgm:spPr/>
      <dgm:t>
        <a:bodyPr/>
        <a:lstStyle/>
        <a:p>
          <a:endParaRPr lang="en-AU"/>
        </a:p>
      </dgm:t>
    </dgm:pt>
    <dgm:pt modelId="{A730447E-659B-47D1-BBCF-10B3E0F8F263}">
      <dgm:prSet phldrT="[Text]"/>
      <dgm:spPr/>
      <dgm:t>
        <a:bodyPr/>
        <a:lstStyle/>
        <a:p>
          <a:r>
            <a:rPr lang="en-AU"/>
            <a:t>Prevention of Familiy Violence Action Plan</a:t>
          </a:r>
        </a:p>
      </dgm:t>
    </dgm:pt>
    <dgm:pt modelId="{BAD928A7-C3EF-4549-A9DE-C8B8C8A3ABF1}" type="parTrans" cxnId="{138F4738-8901-423A-9F76-70837228DE5E}">
      <dgm:prSet/>
      <dgm:spPr/>
      <dgm:t>
        <a:bodyPr/>
        <a:lstStyle/>
        <a:p>
          <a:endParaRPr lang="en-AU"/>
        </a:p>
      </dgm:t>
    </dgm:pt>
    <dgm:pt modelId="{D2D5F7D7-9269-439A-9FB7-02964634E373}" type="sibTrans" cxnId="{138F4738-8901-423A-9F76-70837228DE5E}">
      <dgm:prSet/>
      <dgm:spPr/>
      <dgm:t>
        <a:bodyPr/>
        <a:lstStyle/>
        <a:p>
          <a:endParaRPr lang="en-AU"/>
        </a:p>
      </dgm:t>
    </dgm:pt>
    <dgm:pt modelId="{D0A9CC5C-48C7-4ED9-A418-60DD0CE8580D}">
      <dgm:prSet phldrT="[Text]"/>
      <dgm:spPr/>
      <dgm:t>
        <a:bodyPr/>
        <a:lstStyle/>
        <a:p>
          <a:r>
            <a:rPr lang="en-AU"/>
            <a:t>Reconciliation Action Plan</a:t>
          </a:r>
        </a:p>
      </dgm:t>
    </dgm:pt>
    <dgm:pt modelId="{A5B2ABC8-46DC-431F-961A-EBDD19663877}" type="parTrans" cxnId="{96BBEF6C-36C0-4586-BB3B-229A8AACEAEF}">
      <dgm:prSet/>
      <dgm:spPr/>
      <dgm:t>
        <a:bodyPr/>
        <a:lstStyle/>
        <a:p>
          <a:endParaRPr lang="en-AU"/>
        </a:p>
      </dgm:t>
    </dgm:pt>
    <dgm:pt modelId="{BD9C26E3-4D95-4369-B359-51052427481E}" type="sibTrans" cxnId="{96BBEF6C-36C0-4586-BB3B-229A8AACEAEF}">
      <dgm:prSet/>
      <dgm:spPr/>
      <dgm:t>
        <a:bodyPr/>
        <a:lstStyle/>
        <a:p>
          <a:endParaRPr lang="en-AU"/>
        </a:p>
      </dgm:t>
    </dgm:pt>
    <dgm:pt modelId="{7EFFB12E-A20E-4F9A-8CF6-5229A4B9472D}">
      <dgm:prSet phldrT="[Text]"/>
      <dgm:spPr/>
      <dgm:t>
        <a:bodyPr/>
        <a:lstStyle/>
        <a:p>
          <a:r>
            <a:rPr lang="en-AU"/>
            <a:t>Safe and Secure Action Plan</a:t>
          </a:r>
        </a:p>
      </dgm:t>
    </dgm:pt>
    <dgm:pt modelId="{AE79DFCF-3F7F-4599-8A7A-046274787D33}" type="parTrans" cxnId="{46050A46-CB9B-4610-8B10-DFBC5F700DDD}">
      <dgm:prSet/>
      <dgm:spPr/>
      <dgm:t>
        <a:bodyPr/>
        <a:lstStyle/>
        <a:p>
          <a:endParaRPr lang="en-AU"/>
        </a:p>
      </dgm:t>
    </dgm:pt>
    <dgm:pt modelId="{7DD96099-A5A1-40D6-B72A-7EDCE876AA0A}" type="sibTrans" cxnId="{46050A46-CB9B-4610-8B10-DFBC5F700DDD}">
      <dgm:prSet/>
      <dgm:spPr/>
      <dgm:t>
        <a:bodyPr/>
        <a:lstStyle/>
        <a:p>
          <a:endParaRPr lang="en-AU"/>
        </a:p>
      </dgm:t>
    </dgm:pt>
    <dgm:pt modelId="{A399750B-35F1-418E-BE85-8F1BF63214BA}" type="pres">
      <dgm:prSet presAssocID="{B5673676-8590-4B9D-AA3A-7166F4F4DBC5}" presName="diagram" presStyleCnt="0">
        <dgm:presLayoutVars>
          <dgm:dir/>
          <dgm:resizeHandles val="exact"/>
        </dgm:presLayoutVars>
      </dgm:prSet>
      <dgm:spPr/>
    </dgm:pt>
    <dgm:pt modelId="{DF945F74-6E61-4D6B-B419-90F7DD619203}" type="pres">
      <dgm:prSet presAssocID="{8F839794-7A82-4E69-9B17-9488C17DAAB4}" presName="node" presStyleLbl="node1" presStyleIdx="0" presStyleCnt="8">
        <dgm:presLayoutVars>
          <dgm:bulletEnabled val="1"/>
        </dgm:presLayoutVars>
      </dgm:prSet>
      <dgm:spPr/>
    </dgm:pt>
    <dgm:pt modelId="{9BA5D62B-06E6-4F47-8418-E74CD5D88D2A}" type="pres">
      <dgm:prSet presAssocID="{EA309DBE-9489-4F61-8C4F-B968494B62F7}" presName="sibTrans" presStyleCnt="0"/>
      <dgm:spPr/>
    </dgm:pt>
    <dgm:pt modelId="{5B7D6040-4257-4A9E-B48A-C8A030D61270}" type="pres">
      <dgm:prSet presAssocID="{847CA099-FD27-450E-848C-CEEE2334BAC4}" presName="node" presStyleLbl="node1" presStyleIdx="1" presStyleCnt="8">
        <dgm:presLayoutVars>
          <dgm:bulletEnabled val="1"/>
        </dgm:presLayoutVars>
      </dgm:prSet>
      <dgm:spPr/>
    </dgm:pt>
    <dgm:pt modelId="{C31C6772-ACCC-4079-9882-CCB0F2FE88D7}" type="pres">
      <dgm:prSet presAssocID="{27383D57-6450-425B-AF90-51D7F432CACF}" presName="sibTrans" presStyleCnt="0"/>
      <dgm:spPr/>
    </dgm:pt>
    <dgm:pt modelId="{A9C47930-8AC8-49C7-A45F-BD3C3854BBF8}" type="pres">
      <dgm:prSet presAssocID="{A5D9122B-A950-4775-A58C-455BB546A24E}" presName="node" presStyleLbl="node1" presStyleIdx="2" presStyleCnt="8">
        <dgm:presLayoutVars>
          <dgm:bulletEnabled val="1"/>
        </dgm:presLayoutVars>
      </dgm:prSet>
      <dgm:spPr/>
    </dgm:pt>
    <dgm:pt modelId="{E03749CA-BC3E-4401-85E1-36D60D911CD2}" type="pres">
      <dgm:prSet presAssocID="{7986B6EE-D898-48FB-BC9E-9A4BF708D3F9}" presName="sibTrans" presStyleCnt="0"/>
      <dgm:spPr/>
    </dgm:pt>
    <dgm:pt modelId="{AE2EBCA8-33DD-4D64-9248-EFB23CB78E3B}" type="pres">
      <dgm:prSet presAssocID="{087CCFDE-01C6-4976-A2E9-E34D188ABFFF}" presName="node" presStyleLbl="node1" presStyleIdx="3" presStyleCnt="8">
        <dgm:presLayoutVars>
          <dgm:bulletEnabled val="1"/>
        </dgm:presLayoutVars>
      </dgm:prSet>
      <dgm:spPr/>
    </dgm:pt>
    <dgm:pt modelId="{12832C49-0C5E-4318-A856-9B8E7CFF8A2D}" type="pres">
      <dgm:prSet presAssocID="{953284B2-BA39-4EA8-AAFD-E48A808D47A8}" presName="sibTrans" presStyleCnt="0"/>
      <dgm:spPr/>
    </dgm:pt>
    <dgm:pt modelId="{9FCEEAB7-A6BE-4131-985C-BE3AC73B2B52}" type="pres">
      <dgm:prSet presAssocID="{69EB31CB-AD58-440B-9908-2F0FF3754392}" presName="node" presStyleLbl="node1" presStyleIdx="4" presStyleCnt="8">
        <dgm:presLayoutVars>
          <dgm:bulletEnabled val="1"/>
        </dgm:presLayoutVars>
      </dgm:prSet>
      <dgm:spPr/>
    </dgm:pt>
    <dgm:pt modelId="{CC7066B1-0021-471B-868B-78DEBD803D5D}" type="pres">
      <dgm:prSet presAssocID="{BC5D05F9-B7E4-48CE-8E56-B242D8AFD5C6}" presName="sibTrans" presStyleCnt="0"/>
      <dgm:spPr/>
    </dgm:pt>
    <dgm:pt modelId="{E7FAAD90-FE42-4957-BEC6-F8A6C5C55016}" type="pres">
      <dgm:prSet presAssocID="{A730447E-659B-47D1-BBCF-10B3E0F8F263}" presName="node" presStyleLbl="node1" presStyleIdx="5" presStyleCnt="8">
        <dgm:presLayoutVars>
          <dgm:bulletEnabled val="1"/>
        </dgm:presLayoutVars>
      </dgm:prSet>
      <dgm:spPr/>
    </dgm:pt>
    <dgm:pt modelId="{D9A5AC26-563F-485E-B96E-5AF6C2E8DF37}" type="pres">
      <dgm:prSet presAssocID="{D2D5F7D7-9269-439A-9FB7-02964634E373}" presName="sibTrans" presStyleCnt="0"/>
      <dgm:spPr/>
    </dgm:pt>
    <dgm:pt modelId="{407987E7-93C7-4F08-B18C-C291CE2B3989}" type="pres">
      <dgm:prSet presAssocID="{D0A9CC5C-48C7-4ED9-A418-60DD0CE8580D}" presName="node" presStyleLbl="node1" presStyleIdx="6" presStyleCnt="8">
        <dgm:presLayoutVars>
          <dgm:bulletEnabled val="1"/>
        </dgm:presLayoutVars>
      </dgm:prSet>
      <dgm:spPr/>
    </dgm:pt>
    <dgm:pt modelId="{BEB9AA88-F9CE-48F2-90F6-52CDB12A87CD}" type="pres">
      <dgm:prSet presAssocID="{BD9C26E3-4D95-4369-B359-51052427481E}" presName="sibTrans" presStyleCnt="0"/>
      <dgm:spPr/>
    </dgm:pt>
    <dgm:pt modelId="{5D1BF7CB-3C66-4F90-8542-AD05E1AD35C9}" type="pres">
      <dgm:prSet presAssocID="{7EFFB12E-A20E-4F9A-8CF6-5229A4B9472D}" presName="node" presStyleLbl="node1" presStyleIdx="7" presStyleCnt="8">
        <dgm:presLayoutVars>
          <dgm:bulletEnabled val="1"/>
        </dgm:presLayoutVars>
      </dgm:prSet>
      <dgm:spPr/>
    </dgm:pt>
  </dgm:ptLst>
  <dgm:cxnLst>
    <dgm:cxn modelId="{B5A2110F-768F-45F0-B77D-01A35E0B909F}" type="presOf" srcId="{A730447E-659B-47D1-BBCF-10B3E0F8F263}" destId="{E7FAAD90-FE42-4957-BEC6-F8A6C5C55016}" srcOrd="0" destOrd="0" presId="urn:microsoft.com/office/officeart/2005/8/layout/default"/>
    <dgm:cxn modelId="{C7365D14-338C-4CE1-8093-0E3EEC8C77C3}" type="presOf" srcId="{087CCFDE-01C6-4976-A2E9-E34D188ABFFF}" destId="{AE2EBCA8-33DD-4D64-9248-EFB23CB78E3B}" srcOrd="0" destOrd="0" presId="urn:microsoft.com/office/officeart/2005/8/layout/default"/>
    <dgm:cxn modelId="{0B7BEB19-00AF-47A0-846E-2E8E5C042989}" type="presOf" srcId="{B5673676-8590-4B9D-AA3A-7166F4F4DBC5}" destId="{A399750B-35F1-418E-BE85-8F1BF63214BA}" srcOrd="0" destOrd="0" presId="urn:microsoft.com/office/officeart/2005/8/layout/default"/>
    <dgm:cxn modelId="{884FD726-C594-4611-8734-B3D0BEFD6315}" srcId="{B5673676-8590-4B9D-AA3A-7166F4F4DBC5}" destId="{69EB31CB-AD58-440B-9908-2F0FF3754392}" srcOrd="4" destOrd="0" parTransId="{36F84F27-8B53-4921-A994-0ED728DE840A}" sibTransId="{BC5D05F9-B7E4-48CE-8E56-B242D8AFD5C6}"/>
    <dgm:cxn modelId="{138F4738-8901-423A-9F76-70837228DE5E}" srcId="{B5673676-8590-4B9D-AA3A-7166F4F4DBC5}" destId="{A730447E-659B-47D1-BBCF-10B3E0F8F263}" srcOrd="5" destOrd="0" parTransId="{BAD928A7-C3EF-4549-A9DE-C8B8C8A3ABF1}" sibTransId="{D2D5F7D7-9269-439A-9FB7-02964634E373}"/>
    <dgm:cxn modelId="{46050A46-CB9B-4610-8B10-DFBC5F700DDD}" srcId="{B5673676-8590-4B9D-AA3A-7166F4F4DBC5}" destId="{7EFFB12E-A20E-4F9A-8CF6-5229A4B9472D}" srcOrd="7" destOrd="0" parTransId="{AE79DFCF-3F7F-4599-8A7A-046274787D33}" sibTransId="{7DD96099-A5A1-40D6-B72A-7EDCE876AA0A}"/>
    <dgm:cxn modelId="{96BBEF6C-36C0-4586-BB3B-229A8AACEAEF}" srcId="{B5673676-8590-4B9D-AA3A-7166F4F4DBC5}" destId="{D0A9CC5C-48C7-4ED9-A418-60DD0CE8580D}" srcOrd="6" destOrd="0" parTransId="{A5B2ABC8-46DC-431F-961A-EBDD19663877}" sibTransId="{BD9C26E3-4D95-4369-B359-51052427481E}"/>
    <dgm:cxn modelId="{E6B5E76E-E2EC-4573-9D77-CE6767E1C945}" type="presOf" srcId="{8F839794-7A82-4E69-9B17-9488C17DAAB4}" destId="{DF945F74-6E61-4D6B-B419-90F7DD619203}" srcOrd="0" destOrd="0" presId="urn:microsoft.com/office/officeart/2005/8/layout/default"/>
    <dgm:cxn modelId="{E7738959-DEB6-415B-9C68-775598070E5B}" type="presOf" srcId="{D0A9CC5C-48C7-4ED9-A418-60DD0CE8580D}" destId="{407987E7-93C7-4F08-B18C-C291CE2B3989}" srcOrd="0" destOrd="0" presId="urn:microsoft.com/office/officeart/2005/8/layout/default"/>
    <dgm:cxn modelId="{AD9AE47F-3E30-4888-B705-88CDBF7C9332}" srcId="{B5673676-8590-4B9D-AA3A-7166F4F4DBC5}" destId="{087CCFDE-01C6-4976-A2E9-E34D188ABFFF}" srcOrd="3" destOrd="0" parTransId="{D31B0AE7-2609-4D53-B32E-FBBB2D3A4E7D}" sibTransId="{953284B2-BA39-4EA8-AAFD-E48A808D47A8}"/>
    <dgm:cxn modelId="{7F93E2A8-94D8-42D2-9023-D15DB5EFE8A3}" type="presOf" srcId="{847CA099-FD27-450E-848C-CEEE2334BAC4}" destId="{5B7D6040-4257-4A9E-B48A-C8A030D61270}" srcOrd="0" destOrd="0" presId="urn:microsoft.com/office/officeart/2005/8/layout/default"/>
    <dgm:cxn modelId="{FB9041AA-854E-4032-B1E6-8AB75B9C3EC7}" type="presOf" srcId="{7EFFB12E-A20E-4F9A-8CF6-5229A4B9472D}" destId="{5D1BF7CB-3C66-4F90-8542-AD05E1AD35C9}" srcOrd="0" destOrd="0" presId="urn:microsoft.com/office/officeart/2005/8/layout/default"/>
    <dgm:cxn modelId="{893559D7-B999-47A2-855D-C49D6930DA7A}" srcId="{B5673676-8590-4B9D-AA3A-7166F4F4DBC5}" destId="{8F839794-7A82-4E69-9B17-9488C17DAAB4}" srcOrd="0" destOrd="0" parTransId="{C738EA84-B254-483B-9EFD-D0F0FD1CAD7B}" sibTransId="{EA309DBE-9489-4F61-8C4F-B968494B62F7}"/>
    <dgm:cxn modelId="{8CC9C1D2-4260-445B-B929-B31E6C75AC50}" srcId="{B5673676-8590-4B9D-AA3A-7166F4F4DBC5}" destId="{847CA099-FD27-450E-848C-CEEE2334BAC4}" srcOrd="1" destOrd="0" parTransId="{223266F0-C322-4184-B4F9-6550F0F79BE9}" sibTransId="{27383D57-6450-425B-AF90-51D7F432CACF}"/>
    <dgm:cxn modelId="{ADDEFCD5-2880-453E-8544-28ECF6C107C4}" type="presOf" srcId="{69EB31CB-AD58-440B-9908-2F0FF3754392}" destId="{9FCEEAB7-A6BE-4131-985C-BE3AC73B2B52}" srcOrd="0" destOrd="0" presId="urn:microsoft.com/office/officeart/2005/8/layout/default"/>
    <dgm:cxn modelId="{A88ED0DA-80FA-4619-B24D-50F480A4CDAB}" srcId="{B5673676-8590-4B9D-AA3A-7166F4F4DBC5}" destId="{A5D9122B-A950-4775-A58C-455BB546A24E}" srcOrd="2" destOrd="0" parTransId="{8FDDD0ED-1FA8-4CA1-93DD-E841AFCB9A46}" sibTransId="{7986B6EE-D898-48FB-BC9E-9A4BF708D3F9}"/>
    <dgm:cxn modelId="{D1900BFD-014E-43DA-8911-BD77C364C85A}" type="presOf" srcId="{A5D9122B-A950-4775-A58C-455BB546A24E}" destId="{A9C47930-8AC8-49C7-A45F-BD3C3854BBF8}" srcOrd="0" destOrd="0" presId="urn:microsoft.com/office/officeart/2005/8/layout/default"/>
    <dgm:cxn modelId="{FC5FDC94-F69B-4F5F-AEEE-18B8FC6DACBD}" type="presParOf" srcId="{A399750B-35F1-418E-BE85-8F1BF63214BA}" destId="{DF945F74-6E61-4D6B-B419-90F7DD619203}" srcOrd="0" destOrd="0" presId="urn:microsoft.com/office/officeart/2005/8/layout/default"/>
    <dgm:cxn modelId="{1CE1534E-9DC7-41AD-970D-F8192E28D7DB}" type="presParOf" srcId="{A399750B-35F1-418E-BE85-8F1BF63214BA}" destId="{9BA5D62B-06E6-4F47-8418-E74CD5D88D2A}" srcOrd="1" destOrd="0" presId="urn:microsoft.com/office/officeart/2005/8/layout/default"/>
    <dgm:cxn modelId="{1898CD29-0025-404A-AB23-FB0998E6D824}" type="presParOf" srcId="{A399750B-35F1-418E-BE85-8F1BF63214BA}" destId="{5B7D6040-4257-4A9E-B48A-C8A030D61270}" srcOrd="2" destOrd="0" presId="urn:microsoft.com/office/officeart/2005/8/layout/default"/>
    <dgm:cxn modelId="{A069349B-8075-4015-9F1A-B368694CAA3D}" type="presParOf" srcId="{A399750B-35F1-418E-BE85-8F1BF63214BA}" destId="{C31C6772-ACCC-4079-9882-CCB0F2FE88D7}" srcOrd="3" destOrd="0" presId="urn:microsoft.com/office/officeart/2005/8/layout/default"/>
    <dgm:cxn modelId="{F5EB414F-1075-44C2-8A5C-85538C146052}" type="presParOf" srcId="{A399750B-35F1-418E-BE85-8F1BF63214BA}" destId="{A9C47930-8AC8-49C7-A45F-BD3C3854BBF8}" srcOrd="4" destOrd="0" presId="urn:microsoft.com/office/officeart/2005/8/layout/default"/>
    <dgm:cxn modelId="{301508E8-FFC3-4758-A0E5-AAE4EE500614}" type="presParOf" srcId="{A399750B-35F1-418E-BE85-8F1BF63214BA}" destId="{E03749CA-BC3E-4401-85E1-36D60D911CD2}" srcOrd="5" destOrd="0" presId="urn:microsoft.com/office/officeart/2005/8/layout/default"/>
    <dgm:cxn modelId="{033E6223-987A-43F7-9152-5EE8A6F245A2}" type="presParOf" srcId="{A399750B-35F1-418E-BE85-8F1BF63214BA}" destId="{AE2EBCA8-33DD-4D64-9248-EFB23CB78E3B}" srcOrd="6" destOrd="0" presId="urn:microsoft.com/office/officeart/2005/8/layout/default"/>
    <dgm:cxn modelId="{1FF74D39-F45F-4F78-A670-9E512617FA34}" type="presParOf" srcId="{A399750B-35F1-418E-BE85-8F1BF63214BA}" destId="{12832C49-0C5E-4318-A856-9B8E7CFF8A2D}" srcOrd="7" destOrd="0" presId="urn:microsoft.com/office/officeart/2005/8/layout/default"/>
    <dgm:cxn modelId="{B20576D2-000D-4B99-BAAC-02133789EF6A}" type="presParOf" srcId="{A399750B-35F1-418E-BE85-8F1BF63214BA}" destId="{9FCEEAB7-A6BE-4131-985C-BE3AC73B2B52}" srcOrd="8" destOrd="0" presId="urn:microsoft.com/office/officeart/2005/8/layout/default"/>
    <dgm:cxn modelId="{D8A576C9-56AD-4F63-BA0E-6B725297D83A}" type="presParOf" srcId="{A399750B-35F1-418E-BE85-8F1BF63214BA}" destId="{CC7066B1-0021-471B-868B-78DEBD803D5D}" srcOrd="9" destOrd="0" presId="urn:microsoft.com/office/officeart/2005/8/layout/default"/>
    <dgm:cxn modelId="{7E94DB01-4D59-42D5-83BB-6C959F232067}" type="presParOf" srcId="{A399750B-35F1-418E-BE85-8F1BF63214BA}" destId="{E7FAAD90-FE42-4957-BEC6-F8A6C5C55016}" srcOrd="10" destOrd="0" presId="urn:microsoft.com/office/officeart/2005/8/layout/default"/>
    <dgm:cxn modelId="{B2179765-C817-44C8-89ED-AD27F2DB8F5F}" type="presParOf" srcId="{A399750B-35F1-418E-BE85-8F1BF63214BA}" destId="{D9A5AC26-563F-485E-B96E-5AF6C2E8DF37}" srcOrd="11" destOrd="0" presId="urn:microsoft.com/office/officeart/2005/8/layout/default"/>
    <dgm:cxn modelId="{9646F07A-6ECD-492C-A324-E687BD6BCBC2}" type="presParOf" srcId="{A399750B-35F1-418E-BE85-8F1BF63214BA}" destId="{407987E7-93C7-4F08-B18C-C291CE2B3989}" srcOrd="12" destOrd="0" presId="urn:microsoft.com/office/officeart/2005/8/layout/default"/>
    <dgm:cxn modelId="{9372FF8A-2D1E-4428-8722-73A701889D8B}" type="presParOf" srcId="{A399750B-35F1-418E-BE85-8F1BF63214BA}" destId="{BEB9AA88-F9CE-48F2-90F6-52CDB12A87CD}" srcOrd="13" destOrd="0" presId="urn:microsoft.com/office/officeart/2005/8/layout/default"/>
    <dgm:cxn modelId="{EF5F4B6D-A597-4F69-A8AA-918974A031B8}" type="presParOf" srcId="{A399750B-35F1-418E-BE85-8F1BF63214BA}" destId="{5D1BF7CB-3C66-4F90-8542-AD05E1AD35C9}" srcOrd="14" destOrd="0" presId="urn:microsoft.com/office/officeart/2005/8/layout/default"/>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945F74-6E61-4D6B-B419-90F7DD619203}">
      <dsp:nvSpPr>
        <dsp:cNvPr id="0" name=""/>
        <dsp:cNvSpPr/>
      </dsp:nvSpPr>
      <dsp:spPr>
        <a:xfrm>
          <a:off x="1424" y="391937"/>
          <a:ext cx="1130080" cy="678048"/>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Disability Action Plan</a:t>
          </a:r>
        </a:p>
      </dsp:txBody>
      <dsp:txXfrm>
        <a:off x="1424" y="391937"/>
        <a:ext cx="1130080" cy="678048"/>
      </dsp:txXfrm>
    </dsp:sp>
    <dsp:sp modelId="{5B7D6040-4257-4A9E-B48A-C8A030D61270}">
      <dsp:nvSpPr>
        <dsp:cNvPr id="0" name=""/>
        <dsp:cNvSpPr/>
      </dsp:nvSpPr>
      <dsp:spPr>
        <a:xfrm>
          <a:off x="1244512" y="391937"/>
          <a:ext cx="1130080" cy="678048"/>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Gambling Action Plan</a:t>
          </a:r>
        </a:p>
      </dsp:txBody>
      <dsp:txXfrm>
        <a:off x="1244512" y="391937"/>
        <a:ext cx="1130080" cy="678048"/>
      </dsp:txXfrm>
    </dsp:sp>
    <dsp:sp modelId="{A9C47930-8AC8-49C7-A45F-BD3C3854BBF8}">
      <dsp:nvSpPr>
        <dsp:cNvPr id="0" name=""/>
        <dsp:cNvSpPr/>
      </dsp:nvSpPr>
      <dsp:spPr>
        <a:xfrm>
          <a:off x="2487601" y="391937"/>
          <a:ext cx="1130080" cy="678048"/>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Healthy and Well Action Plan</a:t>
          </a:r>
        </a:p>
      </dsp:txBody>
      <dsp:txXfrm>
        <a:off x="2487601" y="391937"/>
        <a:ext cx="1130080" cy="678048"/>
      </dsp:txXfrm>
    </dsp:sp>
    <dsp:sp modelId="{AE2EBCA8-33DD-4D64-9248-EFB23CB78E3B}">
      <dsp:nvSpPr>
        <dsp:cNvPr id="0" name=""/>
        <dsp:cNvSpPr/>
      </dsp:nvSpPr>
      <dsp:spPr>
        <a:xfrm>
          <a:off x="3730690" y="391937"/>
          <a:ext cx="1130080" cy="678048"/>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Multicultural Action Plan</a:t>
          </a:r>
        </a:p>
      </dsp:txBody>
      <dsp:txXfrm>
        <a:off x="3730690" y="391937"/>
        <a:ext cx="1130080" cy="678048"/>
      </dsp:txXfrm>
    </dsp:sp>
    <dsp:sp modelId="{9FCEEAB7-A6BE-4131-985C-BE3AC73B2B52}">
      <dsp:nvSpPr>
        <dsp:cNvPr id="0" name=""/>
        <dsp:cNvSpPr/>
      </dsp:nvSpPr>
      <dsp:spPr>
        <a:xfrm>
          <a:off x="1424" y="1182994"/>
          <a:ext cx="1130080" cy="678048"/>
        </a:xfrm>
        <a:prstGeom prst="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Positive Ageing Action Plan</a:t>
          </a:r>
        </a:p>
      </dsp:txBody>
      <dsp:txXfrm>
        <a:off x="1424" y="1182994"/>
        <a:ext cx="1130080" cy="678048"/>
      </dsp:txXfrm>
    </dsp:sp>
    <dsp:sp modelId="{E7FAAD90-FE42-4957-BEC6-F8A6C5C55016}">
      <dsp:nvSpPr>
        <dsp:cNvPr id="0" name=""/>
        <dsp:cNvSpPr/>
      </dsp:nvSpPr>
      <dsp:spPr>
        <a:xfrm>
          <a:off x="1244512" y="1182994"/>
          <a:ext cx="1130080" cy="678048"/>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Prevention of Familiy Violence Action Plan</a:t>
          </a:r>
        </a:p>
      </dsp:txBody>
      <dsp:txXfrm>
        <a:off x="1244512" y="1182994"/>
        <a:ext cx="1130080" cy="678048"/>
      </dsp:txXfrm>
    </dsp:sp>
    <dsp:sp modelId="{407987E7-93C7-4F08-B18C-C291CE2B3989}">
      <dsp:nvSpPr>
        <dsp:cNvPr id="0" name=""/>
        <dsp:cNvSpPr/>
      </dsp:nvSpPr>
      <dsp:spPr>
        <a:xfrm>
          <a:off x="2487601" y="1182994"/>
          <a:ext cx="1130080" cy="678048"/>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Reconciliation Action Plan</a:t>
          </a:r>
        </a:p>
      </dsp:txBody>
      <dsp:txXfrm>
        <a:off x="2487601" y="1182994"/>
        <a:ext cx="1130080" cy="678048"/>
      </dsp:txXfrm>
    </dsp:sp>
    <dsp:sp modelId="{5D1BF7CB-3C66-4F90-8542-AD05E1AD35C9}">
      <dsp:nvSpPr>
        <dsp:cNvPr id="0" name=""/>
        <dsp:cNvSpPr/>
      </dsp:nvSpPr>
      <dsp:spPr>
        <a:xfrm>
          <a:off x="3730690" y="1182994"/>
          <a:ext cx="1130080" cy="678048"/>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Safe and Secure Action Plan</a:t>
          </a:r>
        </a:p>
      </dsp:txBody>
      <dsp:txXfrm>
        <a:off x="3730690" y="1182994"/>
        <a:ext cx="1130080" cy="678048"/>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ity Of Kingston">
  <a:themeElements>
    <a:clrScheme name="City of Kingston">
      <a:dk1>
        <a:srgbClr val="141313"/>
      </a:dk1>
      <a:lt1>
        <a:sysClr val="window" lastClr="FFFFFF"/>
      </a:lt1>
      <a:dk2>
        <a:srgbClr val="4071AA"/>
      </a:dk2>
      <a:lt2>
        <a:srgbClr val="777877"/>
      </a:lt2>
      <a:accent1>
        <a:srgbClr val="EB9931"/>
      </a:accent1>
      <a:accent2>
        <a:srgbClr val="59A131"/>
      </a:accent2>
      <a:accent3>
        <a:srgbClr val="005238"/>
      </a:accent3>
      <a:accent4>
        <a:srgbClr val="1D2763"/>
      </a:accent4>
      <a:accent5>
        <a:srgbClr val="650C54"/>
      </a:accent5>
      <a:accent6>
        <a:srgbClr val="D02E27"/>
      </a:accent6>
      <a:hlink>
        <a:srgbClr val="4071AA"/>
      </a:hlink>
      <a:folHlink>
        <a:srgbClr val="777877"/>
      </a:folHlink>
    </a:clrScheme>
    <a:fontScheme name="Office Classic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0d120a0-92d8-4d4c-8b39-3ebe18be95e1" xsi:nil="true"/>
    <TaxKeywordTaxHTField xmlns="40d120a0-92d8-4d4c-8b39-3ebe18be95e1">
      <Terms xmlns="http://schemas.microsoft.com/office/infopath/2007/PartnerControls"/>
    </TaxKeywordTaxHTFiel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76ABA961524614CA76DEABE9879C0C0" ma:contentTypeVersion="16" ma:contentTypeDescription="Create a new document." ma:contentTypeScope="" ma:versionID="257fc98ad88f867abfe6c2af7a2063dc">
  <xsd:schema xmlns:xsd="http://www.w3.org/2001/XMLSchema" xmlns:xs="http://www.w3.org/2001/XMLSchema" xmlns:p="http://schemas.microsoft.com/office/2006/metadata/properties" xmlns:ns2="bc4a2c4d-4169-4608-8db3-bff4728b0dab" xmlns:ns3="40d120a0-92d8-4d4c-8b39-3ebe18be95e1" targetNamespace="http://schemas.microsoft.com/office/2006/metadata/properties" ma:root="true" ma:fieldsID="fb62eae53c9d7580d3cb78b4de705789" ns2:_="" ns3:_="">
    <xsd:import namespace="bc4a2c4d-4169-4608-8db3-bff4728b0dab"/>
    <xsd:import namespace="40d120a0-92d8-4d4c-8b39-3ebe18be95e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3:TaxKeywordTaxHTField"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4a2c4d-4169-4608-8db3-bff4728b0d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description=""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0d120a0-92d8-4d4c-8b39-3ebe18be95e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1b60c8bf-1fa5-4dac-b257-201e3d6ff844" ma:termSetId="00000000-0000-0000-0000-000000000000" ma:anchorId="00000000-0000-0000-0000-000000000000" ma:open="true" ma:isKeyword="true">
      <xsd:complexType>
        <xsd:sequence>
          <xsd:element ref="pc:Terms" minOccurs="0" maxOccurs="1"/>
        </xsd:sequence>
      </xsd:complexType>
    </xsd:element>
    <xsd:element name="TaxCatchAll" ma:index="23" nillable="true" ma:displayName="Taxonomy Catch All Column" ma:hidden="true" ma:list="{56fd4340-4545-429b-90ee-9dbf180e9878}" ma:internalName="TaxCatchAll" ma:showField="CatchAllData" ma:web="40d120a0-92d8-4d4c-8b39-3ebe18be95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14534E-F3E0-4567-BF24-9B8A11D4C33E}">
  <ds:schemaRefs>
    <ds:schemaRef ds:uri="http://schemas.microsoft.com/office/2006/metadata/properties"/>
    <ds:schemaRef ds:uri="http://schemas.microsoft.com/office/infopath/2007/PartnerControls"/>
    <ds:schemaRef ds:uri="40d120a0-92d8-4d4c-8b39-3ebe18be95e1"/>
  </ds:schemaRefs>
</ds:datastoreItem>
</file>

<file path=customXml/itemProps2.xml><?xml version="1.0" encoding="utf-8"?>
<ds:datastoreItem xmlns:ds="http://schemas.openxmlformats.org/officeDocument/2006/customXml" ds:itemID="{C623FAB1-5311-4BF9-A413-9CBC3C3116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4a2c4d-4169-4608-8db3-bff4728b0dab"/>
    <ds:schemaRef ds:uri="40d120a0-92d8-4d4c-8b39-3ebe18be95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BA637E-DA24-4BBA-BEE1-68AD05569714}">
  <ds:schemaRefs>
    <ds:schemaRef ds:uri="http://schemas.microsoft.com/sharepoint/v3/contenttype/forms"/>
  </ds:schemaRefs>
</ds:datastoreItem>
</file>

<file path=customXml/itemProps4.xml><?xml version="1.0" encoding="utf-8"?>
<ds:datastoreItem xmlns:ds="http://schemas.openxmlformats.org/officeDocument/2006/customXml" ds:itemID="{FF571B0C-66EF-FD42-A405-860A7A461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Kingston Report.dotm</Template>
  <TotalTime>365</TotalTime>
  <Pages>17</Pages>
  <Words>3509</Words>
  <Characters>20318</Characters>
  <Application>Microsoft Office Word</Application>
  <DocSecurity>0</DocSecurity>
  <Lines>507</Lines>
  <Paragraphs>321</Paragraphs>
  <ScaleCrop>false</ScaleCrop>
  <HeadingPairs>
    <vt:vector size="2" baseType="variant">
      <vt:variant>
        <vt:lpstr>Title</vt:lpstr>
      </vt:variant>
      <vt:variant>
        <vt:i4>1</vt:i4>
      </vt:variant>
    </vt:vector>
  </HeadingPairs>
  <TitlesOfParts>
    <vt:vector size="1" baseType="lpstr">
      <vt:lpstr/>
    </vt:vector>
  </TitlesOfParts>
  <Company>city of kingston</Company>
  <LinksUpToDate>false</LinksUpToDate>
  <CharactersWithSpaces>23506</CharactersWithSpaces>
  <SharedDoc>false</SharedDoc>
  <HLinks>
    <vt:vector size="18" baseType="variant">
      <vt:variant>
        <vt:i4>7798801</vt:i4>
      </vt:variant>
      <vt:variant>
        <vt:i4>10</vt:i4>
      </vt:variant>
      <vt:variant>
        <vt:i4>0</vt:i4>
      </vt:variant>
      <vt:variant>
        <vt:i4>5</vt:i4>
      </vt:variant>
      <vt:variant>
        <vt:lpwstr>../../../../../../Groups1/COR_SERV/FINANCE/MANAGEMENT REPORTING/BUDGETS/Budgets 11-12/ASDP/ASDP rec to full budget in doc 30 June 2011.xls</vt:lpwstr>
      </vt:variant>
      <vt:variant>
        <vt:lpwstr>RANGE!S45#RANGE!S45</vt:lpwstr>
      </vt:variant>
      <vt:variant>
        <vt:i4>6029434</vt:i4>
      </vt:variant>
      <vt:variant>
        <vt:i4>3</vt:i4>
      </vt:variant>
      <vt:variant>
        <vt:i4>0</vt:i4>
      </vt:variant>
      <vt:variant>
        <vt:i4>5</vt:i4>
      </vt:variant>
      <vt:variant>
        <vt:lpwstr>mailto:info@kingston.vic.gov.au</vt:lpwstr>
      </vt:variant>
      <vt:variant>
        <vt:lpwstr/>
      </vt:variant>
      <vt:variant>
        <vt:i4>2359407</vt:i4>
      </vt:variant>
      <vt:variant>
        <vt:i4>0</vt:i4>
      </vt:variant>
      <vt:variant>
        <vt:i4>0</vt:i4>
      </vt:variant>
      <vt:variant>
        <vt:i4>5</vt:i4>
      </vt:variant>
      <vt:variant>
        <vt:lpwstr>http://www.kingston.vic.gov.au/link/budget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Jihan Wassef</cp:lastModifiedBy>
  <cp:revision>27</cp:revision>
  <cp:lastPrinted>2022-02-22T01:06:00Z</cp:lastPrinted>
  <dcterms:created xsi:type="dcterms:W3CDTF">2022-03-24T22:56:00Z</dcterms:created>
  <dcterms:modified xsi:type="dcterms:W3CDTF">2022-04-05T04:09:00Z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0x010100676ABA961524614CA76DEABE9879C0C0</vt:lpwstr>
  </property>
</Properties>
</file>